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Override PartName="/word/footer1.xml" ContentType="application/vnd.openxmlformats-officedocument.wordprocessingml.footer+xml"/>
  <Default Extension="jpg" ContentType="image/jp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3" w:after="0" w:line="240" w:lineRule="auto"/>
        <w:ind w:left="3884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NIJ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Grant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2006-IJ-CX-0037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884" w:right="-20"/>
        <w:jc w:val="left"/>
        <w:rPr>
          <w:rFonts w:ascii="Times New Roman" w:hAnsi="Times New Roman" w:cs="Times New Roman" w:eastAsia="Times New Roman"/>
          <w:sz w:val="38"/>
          <w:szCs w:val="38"/>
        </w:rPr>
      </w:pPr>
      <w:rPr/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b/>
          <w:bCs/>
        </w:rPr>
        <w:t>Terrorism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b/>
          <w:bCs/>
        </w:rPr>
        <w:t>in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b/>
          <w:bCs/>
        </w:rPr>
        <w:t>Time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  <w:b/>
          <w:bCs/>
        </w:rPr>
        <w:t>Space:</w:t>
      </w:r>
      <w:r>
        <w:rPr>
          <w:rFonts w:ascii="Times New Roman" w:hAnsi="Times New Roman" w:cs="Times New Roman" w:eastAsia="Times New Roman"/>
          <w:sz w:val="38"/>
          <w:szCs w:val="38"/>
          <w:spacing w:val="0"/>
          <w:w w:val="100"/>
        </w:rPr>
      </w:r>
    </w:p>
    <w:p>
      <w:pPr>
        <w:spacing w:before="0" w:after="0" w:line="343" w:lineRule="exact"/>
        <w:ind w:left="3884" w:right="-20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Inclusion</w:t>
      </w:r>
      <w:r>
        <w:rPr>
          <w:rFonts w:ascii="Times New Roman" w:hAnsi="Times New Roman" w:cs="Times New Roman" w:eastAsia="Times New Roman"/>
          <w:sz w:val="30"/>
          <w:szCs w:val="3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Spatio-Temporal</w:t>
      </w:r>
      <w:r>
        <w:rPr>
          <w:rFonts w:ascii="Times New Roman" w:hAnsi="Times New Roman" w:cs="Times New Roman" w:eastAsia="Times New Roman"/>
          <w:sz w:val="30"/>
          <w:szCs w:val="30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30"/>
          <w:szCs w:val="3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</w:r>
    </w:p>
    <w:p>
      <w:pPr>
        <w:spacing w:before="5" w:after="0" w:line="344" w:lineRule="exact"/>
        <w:ind w:left="3884" w:right="1109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30"/>
          <w:szCs w:val="3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30"/>
          <w:szCs w:val="3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92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97.563144pt;height:92.7pt;mso-position-horizontal-relative:char;mso-position-vertical-relative:line" type="#_x0000_t75">
            <v:imagedata r:id="rId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43" w:right="3899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Brent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L.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9"/>
          <w:b/>
          <w:bCs/>
        </w:rPr>
        <w:t>Smith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276" w:lineRule="exact"/>
        <w:ind w:left="388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Fulbright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College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3846" w:right="3338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Arkansas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43" w:right="3665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Jac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  <w:b/>
          <w:bCs/>
        </w:rPr>
        <w:t>k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son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9"/>
          <w:b/>
          <w:bCs/>
        </w:rPr>
        <w:t>Cothren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275" w:lineRule="exact"/>
        <w:ind w:left="388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Advanced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nologies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3846" w:right="3338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Arkansas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43" w:right="3837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Paxton</w:t>
      </w:r>
      <w:r>
        <w:rPr>
          <w:rFonts w:ascii="Times New Roman" w:hAnsi="Times New Roman" w:cs="Times New Roman" w:eastAsia="Times New Roman"/>
          <w:sz w:val="28"/>
          <w:szCs w:val="28"/>
          <w:spacing w:val="-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9"/>
          <w:b/>
          <w:bCs/>
        </w:rPr>
        <w:t>Roberts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275" w:lineRule="exact"/>
        <w:ind w:left="388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Fulbright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College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3846" w:right="3338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Arkansas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84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Kelly</w:t>
      </w:r>
      <w:r>
        <w:rPr>
          <w:rFonts w:ascii="Times New Roman" w:hAnsi="Times New Roman" w:cs="Times New Roman" w:eastAsia="Times New Roman"/>
          <w:sz w:val="28"/>
          <w:szCs w:val="28"/>
          <w:spacing w:val="-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R.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Damphousse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275" w:lineRule="exact"/>
        <w:ind w:left="388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KayTen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Development,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71" w:lineRule="exact"/>
        <w:ind w:left="3846" w:right="4119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December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position w:val="-1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008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9" w:after="0" w:line="240" w:lineRule="auto"/>
        <w:ind w:left="140" w:right="-20"/>
        <w:jc w:val="left"/>
        <w:tabs>
          <w:tab w:pos="64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70.5pt;margin-top:.898743pt;width:471pt;height:.1pt;mso-position-horizontal-relative:page;mso-position-vertical-relative:paragraph;z-index:-3654" coordorigin="1410,18" coordsize="9420,2">
            <v:shape style="position:absolute;left:1410;top:18;width:9420;height:2" coordorigin="1410,18" coordsize="9420,0" path="m1410,18l10830,18e" filled="f" stroked="t" strokeweight=".58001pt" strokecolor="#000000">
              <v:path arrowok="t"/>
            </v:shape>
          </v:group>
          <w10:wrap type="none"/>
        </w:pict>
      </w:r>
      <w:hyperlink r:id="rId7">
        <w:r>
          <w:rPr>
            <w:rFonts w:ascii="Times New Roman" w:hAnsi="Times New Roman" w:cs="Times New Roman" w:eastAsia="Times New Roman"/>
            <w:sz w:val="16"/>
            <w:szCs w:val="16"/>
            <w:spacing w:val="0"/>
            <w:w w:val="100"/>
          </w:rPr>
          <w:t>http://trc.uark.edu</w:t>
        </w:r>
        <w:r>
          <w:rPr>
            <w:rFonts w:ascii="Times New Roman" w:hAnsi="Times New Roman" w:cs="Times New Roman" w:eastAsia="Times New Roman"/>
            <w:sz w:val="16"/>
            <w:szCs w:val="16"/>
            <w:spacing w:val="0"/>
            <w:w w:val="100"/>
          </w:rPr>
          <w:tab/>
        </w:r>
      </w:hyperlink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Terrori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Fulbright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College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pgMar w:header="719" w:top="920" w:bottom="280" w:left="1300" w:right="1300"/>
          <w:headerReference w:type="default" r:id="rId5"/>
          <w:type w:val="continuous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3" w:after="0" w:line="316" w:lineRule="exact"/>
        <w:ind w:left="140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  <w:position w:val="-1"/>
        </w:rPr>
        <w:t>TABLE</w:t>
      </w:r>
      <w:r>
        <w:rPr>
          <w:rFonts w:ascii="Times New Roman" w:hAnsi="Times New Roman" w:cs="Times New Roman" w:eastAsia="Times New Roman"/>
          <w:sz w:val="28"/>
          <w:szCs w:val="28"/>
          <w:spacing w:val="-8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  <w:position w:val="-1"/>
        </w:rPr>
        <w:t>OF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  <w:position w:val="-1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  <w:position w:val="-1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  <w:position w:val="-1"/>
        </w:rPr>
        <w:t>NTENTS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position w:val="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3" w:after="0" w:line="240" w:lineRule="auto"/>
        <w:ind w:right="120"/>
        <w:jc w:val="righ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99"/>
        </w:rPr>
        <w:t>Page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0" w:after="0" w:line="241" w:lineRule="exact"/>
        <w:ind w:right="120"/>
        <w:jc w:val="righ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</w:rPr>
        <w:t>N</w:t>
      </w:r>
      <w:r>
        <w:rPr>
          <w:rFonts w:ascii="Times New Roman" w:hAnsi="Times New Roman" w:cs="Times New Roman" w:eastAsia="Times New Roman"/>
          <w:sz w:val="21"/>
          <w:szCs w:val="21"/>
          <w:spacing w:val="2"/>
        </w:rPr>
        <w:t>u</w:t>
      </w:r>
      <w:r>
        <w:rPr>
          <w:rFonts w:ascii="Times New Roman" w:hAnsi="Times New Roman" w:cs="Times New Roman" w:eastAsia="Times New Roman"/>
          <w:sz w:val="21"/>
          <w:szCs w:val="21"/>
          <w:spacing w:val="-3"/>
          <w:w w:val="99"/>
        </w:rPr>
        <w:t>m</w:t>
      </w:r>
      <w:r>
        <w:rPr>
          <w:rFonts w:ascii="Times New Roman" w:hAnsi="Times New Roman" w:cs="Times New Roman" w:eastAsia="Times New Roman"/>
          <w:sz w:val="21"/>
          <w:szCs w:val="21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99"/>
        </w:rPr>
        <w:t>er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Contents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.............................................................................................................................2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Figures..............................................................................................................................................3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  <w:t>Tables</w:t>
      </w:r>
      <w:r>
        <w:rPr>
          <w:rFonts w:ascii="Times New Roman" w:hAnsi="Times New Roman" w:cs="Times New Roman" w:eastAsia="Times New Roman"/>
          <w:sz w:val="24"/>
          <w:szCs w:val="24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...............................................................................................................................................4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Introduction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.................................................................................................................................5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.......5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</w:t>
      </w:r>
      <w:r>
        <w:rPr>
          <w:rFonts w:ascii="Times New Roman" w:hAnsi="Times New Roman" w:cs="Times New Roman" w:eastAsia="Times New Roman"/>
          <w:sz w:val="24"/>
          <w:szCs w:val="24"/>
          <w:spacing w:val="1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......................................................................................................5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Objective</w:t>
      </w:r>
      <w:r>
        <w:rPr>
          <w:rFonts w:ascii="Times New Roman" w:hAnsi="Times New Roman" w:cs="Times New Roman" w:eastAsia="Times New Roman"/>
          <w:sz w:val="24"/>
          <w:szCs w:val="24"/>
          <w:spacing w:val="9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...7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II.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Review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Relevant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....11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Relevant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Literatur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..........11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....................................................................................................................17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Conclusions</w:t>
      </w:r>
      <w:r>
        <w:rPr>
          <w:rFonts w:ascii="Times New Roman" w:hAnsi="Times New Roman" w:cs="Times New Roman" w:eastAsia="Times New Roman"/>
          <w:sz w:val="24"/>
          <w:szCs w:val="24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.................................................................................................32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estions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........34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III.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ethod</w:t>
      </w:r>
      <w:r>
        <w:rPr>
          <w:rFonts w:ascii="Times New Roman" w:hAnsi="Times New Roman" w:cs="Times New Roman" w:eastAsia="Times New Roman"/>
          <w:sz w:val="24"/>
          <w:szCs w:val="24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..................38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...........38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...............................................................................................................................41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Selection</w:t>
      </w:r>
      <w:r>
        <w:rPr>
          <w:rFonts w:ascii="Times New Roman" w:hAnsi="Times New Roman" w:cs="Times New Roman" w:eastAsia="Times New Roman"/>
          <w:sz w:val="24"/>
          <w:szCs w:val="24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......................................................................................................................50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..........................................................................................................................55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Develop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................................................................................................57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............59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Presentation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.......................................................................................................................63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IV.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ESULTS</w:t>
      </w:r>
      <w:r>
        <w:rPr>
          <w:rFonts w:ascii="Times New Roman" w:hAnsi="Times New Roman" w:cs="Times New Roman" w:eastAsia="Times New Roman"/>
          <w:sz w:val="19"/>
          <w:szCs w:val="1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...................................................................................................................................64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64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.........................................................................66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.............................................................................68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...............................................................................72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</w:t>
      </w:r>
      <w:r>
        <w:rPr>
          <w:rFonts w:ascii="Times New Roman" w:hAnsi="Times New Roman" w:cs="Times New Roman" w:eastAsia="Times New Roman"/>
          <w:sz w:val="24"/>
          <w:szCs w:val="24"/>
          <w:spacing w:val="14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............................................................................75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........................................................................77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....................................................................84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Prevale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ypes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....................................................................................85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....................................................................................92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...........................................................94</w:t>
      </w:r>
    </w:p>
    <w:p>
      <w:pPr>
        <w:spacing w:before="0" w:after="0" w:line="275" w:lineRule="exact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................................................................100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.............................................................101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8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................................................................103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............................................................106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1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.........................................................109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................................................111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14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....................................................112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..........................................................114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........................................................115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..........................................................117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8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...........................................................119</w:t>
      </w:r>
    </w:p>
    <w:p>
      <w:pPr>
        <w:jc w:val="left"/>
        <w:spacing w:after="0"/>
        <w:sectPr>
          <w:pgNumType w:start="2"/>
          <w:pgMar w:footer="523" w:header="719" w:top="920" w:bottom="720" w:left="1300" w:right="1300"/>
          <w:footerReference w:type="default" r:id="rId8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...................................................121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..........................................123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Interaction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..........................................................................................124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Categorical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parisons</w:t>
      </w:r>
      <w:r>
        <w:rPr>
          <w:rFonts w:ascii="Times New Roman" w:hAnsi="Times New Roman" w:cs="Times New Roman" w:eastAsia="Times New Roman"/>
          <w:sz w:val="24"/>
          <w:szCs w:val="24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..127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..............................................................................................129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Summary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Discussio</w:t>
      </w:r>
      <w:r>
        <w:rPr>
          <w:rFonts w:ascii="Times New Roman" w:hAnsi="Times New Roman" w:cs="Times New Roman" w:eastAsia="Times New Roman"/>
          <w:sz w:val="24"/>
          <w:szCs w:val="24"/>
          <w:spacing w:val="1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........................................................................................................131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Reference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..............................................................................................................................137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Appendix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A.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.....................................................................................................................................1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.........................................................................16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22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..............................................18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........................21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.................................23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cluding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ELF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ities)</w:t>
      </w:r>
      <w:r>
        <w:rPr>
          <w:rFonts w:ascii="Times New Roman" w:hAnsi="Times New Roman" w:cs="Times New Roman" w:eastAsia="Times New Roman"/>
          <w:sz w:val="24"/>
          <w:szCs w:val="24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...................24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F/ALF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...................................................................26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.........................................27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ternational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22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...........................29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.............30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errorist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22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..............................31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.................32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Categorical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arison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aratory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17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..................67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...................................................................69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....................................................................70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Study-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</w:t>
      </w:r>
      <w:r>
        <w:rPr>
          <w:rFonts w:ascii="Times New Roman" w:hAnsi="Times New Roman" w:cs="Times New Roman" w:eastAsia="Times New Roman"/>
          <w:sz w:val="24"/>
          <w:szCs w:val="24"/>
          <w:spacing w:val="15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..................................................71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Activity.......................................................................73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Activity.......................................................................74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................................................................................76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...............................................................79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...............................................................80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(ELF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ily)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................................81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Cavel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.........................................................................83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...............................................84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rrorists’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..................................96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Minutes)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orkers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..................98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17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.......................................99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.........................................102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agram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.....................103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rrorists’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............................................105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rrorists’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.......................106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....................107</w:t>
      </w:r>
    </w:p>
    <w:p>
      <w:pPr>
        <w:spacing w:before="0" w:after="0" w:line="275" w:lineRule="exact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...............................108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9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............................110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rists’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.................111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.............................113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.................................117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9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....................................119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..............121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rists’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....................122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Interaction</w:t>
      </w:r>
      <w:r>
        <w:rPr>
          <w:rFonts w:ascii="Times New Roman" w:hAnsi="Times New Roman" w:cs="Times New Roman" w:eastAsia="Times New Roman"/>
          <w:sz w:val="24"/>
          <w:szCs w:val="24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catter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.......................................128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catter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elapsed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-3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3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23"/>
          <w:w w:val="99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.......................130</w:t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......................20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Analyzed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..................................44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3.Left-wing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Analyze</w:t>
      </w:r>
      <w:r>
        <w:rPr>
          <w:rFonts w:ascii="Times New Roman" w:hAnsi="Times New Roman" w:cs="Times New Roman" w:eastAsia="Times New Roman"/>
          <w:sz w:val="24"/>
          <w:szCs w:val="24"/>
          <w:spacing w:val="1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......................................45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4.International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Analyzed</w:t>
      </w:r>
      <w:r>
        <w:rPr>
          <w:rFonts w:ascii="Times New Roman" w:hAnsi="Times New Roman" w:cs="Times New Roman" w:eastAsia="Times New Roman"/>
          <w:sz w:val="24"/>
          <w:szCs w:val="24"/>
          <w:spacing w:val="-17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.................................46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Analyzed</w:t>
      </w:r>
      <w:r>
        <w:rPr>
          <w:rFonts w:ascii="Times New Roman" w:hAnsi="Times New Roman" w:cs="Times New Roman" w:eastAsia="Times New Roman"/>
          <w:sz w:val="24"/>
          <w:szCs w:val="24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.............................47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Analyzed</w:t>
      </w:r>
      <w:r>
        <w:rPr>
          <w:rFonts w:ascii="Times New Roman" w:hAnsi="Times New Roman" w:cs="Times New Roman" w:eastAsia="Times New Roman"/>
          <w:sz w:val="24"/>
          <w:szCs w:val="24"/>
          <w:spacing w:val="-23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....................48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7: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............................................................................................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51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mmary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</w:t>
      </w:r>
      <w:r>
        <w:rPr>
          <w:rFonts w:ascii="Times New Roman" w:hAnsi="Times New Roman" w:cs="Times New Roman" w:eastAsia="Times New Roman"/>
          <w:sz w:val="24"/>
          <w:szCs w:val="24"/>
          <w:spacing w:val="15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..................................................................................85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..........................................................88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es/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...........................................................90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..........................................................................91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ccess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ity*</w:t>
      </w:r>
      <w:r>
        <w:rPr>
          <w:rFonts w:ascii="Times New Roman" w:hAnsi="Times New Roman" w:cs="Times New Roman" w:eastAsia="Times New Roman"/>
          <w:sz w:val="24"/>
          <w:szCs w:val="24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...........................................92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..................95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rists’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Thefts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Robberies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....................97</w:t>
      </w:r>
    </w:p>
    <w:p>
      <w:pPr>
        <w:spacing w:before="0" w:after="0" w:line="275" w:lineRule="exact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.......................100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....................101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......................104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1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...................107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...............109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ts’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LDA</w:t>
      </w:r>
      <w:r>
        <w:rPr>
          <w:rFonts w:ascii="Times New Roman" w:hAnsi="Times New Roman" w:cs="Times New Roman" w:eastAsia="Times New Roman"/>
          <w:sz w:val="24"/>
          <w:szCs w:val="24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.......................................112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.............114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....................115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..................116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alysi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....................118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ternational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................120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1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.............123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LDA</w:t>
      </w:r>
      <w:r>
        <w:rPr>
          <w:rFonts w:ascii="Times New Roman" w:hAnsi="Times New Roman" w:cs="Times New Roman" w:eastAsia="Times New Roman"/>
          <w:sz w:val="24"/>
          <w:szCs w:val="24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....................................124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spatio-te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values.</w:t>
      </w:r>
      <w:r>
        <w:rPr>
          <w:rFonts w:ascii="Times New Roman" w:hAnsi="Times New Roman" w:cs="Times New Roman" w:eastAsia="Times New Roman"/>
          <w:sz w:val="24"/>
          <w:szCs w:val="24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.....................127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.................................132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4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.............134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2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...............136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3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I.</w:t>
      </w:r>
      <w:r>
        <w:rPr>
          <w:rFonts w:ascii="Times New Roman" w:hAnsi="Times New Roman" w:cs="Times New Roman" w:eastAsia="Times New Roman"/>
          <w:sz w:val="28"/>
          <w:szCs w:val="28"/>
          <w:spacing w:val="6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INTRODUCTION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Organi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36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divided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five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goals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objectives.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review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rationale,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8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III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describes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ethodological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“reada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possible,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bedded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text.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ndings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conclu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utility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plications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11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counterterrorism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8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appendices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assist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training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copy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codebook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dataset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release.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Hist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69" w:lineRule="auto"/>
        <w:ind w:left="140" w:right="45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(TITAS)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oject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started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1988,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hereafter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referre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(ATS).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chronicle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enterprise”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investigations.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6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revealed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funda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entally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important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19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4.191543pt;width:144pt;height:.1pt;mso-position-horizontal-relative:page;mso-position-vertical-relative:paragraph;z-index:-3653" coordorigin="1440,-84" coordsize="2880,2">
            <v:shape style="position:absolute;left:1440;top:-84;width:2880;height:2" coordorigin="1440,-84" coordsize="2880,0" path="m1440,-84l4320,-84e" filled="f" stroked="t" strokeweight=".7000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des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gnat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Attorn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ne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Gu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i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elines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General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ime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cketeering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terprises,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Domestic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ecurity/Terrorism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vestig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i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qu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itions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ase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rnat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onal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terr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rists,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ho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dicted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deral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ourts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esti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i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torney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ne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eli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FBI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reign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telli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llecti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nd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re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i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Counteri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telli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ce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vestig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tio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s.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5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frequently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overlooked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etiology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fferent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inality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entally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conventional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Orvis,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1993;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1994;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1996;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1998a;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2002).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spontaneous,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olence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nsiderable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ubstantial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identification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“routinized”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ovide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considerable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opportunity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interdicti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0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ethodologies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hold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promise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application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ethodologies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considering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approach.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rst,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derived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ined?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extracted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10" w:after="0" w:line="463" w:lineRule="auto"/>
        <w:ind w:left="140" w:right="16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useful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prosecutorial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agencies?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Justice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(NI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begin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“Pre-incident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Indicators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(PITA)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3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erged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groups: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notably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ists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identified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posing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eatest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threat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States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decade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(e.g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Jarboe,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2002).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2005,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funding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expand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initial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1" w:lineRule="exact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4.191631pt;width:144pt;height:.1pt;mso-position-horizontal-relative:page;mso-position-vertical-relative:paragraph;z-index:-3652" coordorigin="1440,-84" coordsize="2880,2">
            <v:shape style="position:absolute;left:1440;top:-84;width:2880;height:2" coordorigin="1440,-84" coordsize="2880,0" path="m1440,-84l4320,-84e" filled="f" stroked="t" strokeweight=".69998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8"/>
        </w:rPr>
        <w:t>2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“Pre-I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ci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icat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Terr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rist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Gro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Acti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ities,”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NIJ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Award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00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-DT-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X-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00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-1"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</w:r>
    </w:p>
    <w:p>
      <w:pPr>
        <w:spacing w:before="6" w:after="0" w:line="230" w:lineRule="exact"/>
        <w:ind w:left="140" w:right="33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3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use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“sing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issue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–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refer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both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rig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ironme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sts.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“Geospatial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ATA)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focusing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75" w:lineRule="auto"/>
        <w:ind w:left="140" w:right="14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Building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findings,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goal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irm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erely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artifact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sizes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clarify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erns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confir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rrorists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lived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relatively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ore,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engaged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ilarly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ably,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rists.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0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atically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spontaneous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cycle.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orists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think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globally,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delineating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pre-i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expands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pass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comprehensive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picture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quality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identifying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Goals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Objectives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479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to: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expand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1980-2004,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4.191631pt;width:144pt;height:.1pt;mso-position-horizontal-relative:page;mso-position-vertical-relative:paragraph;z-index:-3651" coordorigin="1440,-84" coordsize="2880,2">
            <v:shape style="position:absolute;left:1440;top:-84;width:2880;height:2" coordorigin="1440,-84" coordsize="2880,0" path="m1440,-84l4320,-84e" filled="f" stroked="t" strokeweight=".69998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4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“Ge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atial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alysis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Terr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rist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ities-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tificati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atial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ral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Patter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ara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ry</w:t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Behav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ernati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vir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rists,”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IJ-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430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rehensive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scholars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robust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8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variety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non-terrorist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act.</w:t>
      </w:r>
      <w:r>
        <w:rPr>
          <w:rFonts w:ascii="Times New Roman" w:hAnsi="Times New Roman" w:cs="Times New Roman" w:eastAsia="Times New Roman"/>
          <w:sz w:val="24"/>
          <w:szCs w:val="24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non-terro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thefts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thefts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weapons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explosive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equentl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maintenance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security.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ized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identified.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goal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proposed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provide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complete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record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ossible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(pre-incident)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federally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indicted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roris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hance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apability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scholars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eeking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merican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soil.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1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According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371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criminal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official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August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January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2007,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Ameri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statistical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95%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pre-9/11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158).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213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(50%)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0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26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#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2003-DT-CX-0003,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Pre-Incident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Indicators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Activities;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award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#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2005-I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-0200,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criteria.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2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nked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solely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charges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charges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excluded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criteria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sequencing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ocess,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lish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goal,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objectives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leted: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860" w:right="241" w:firstLine="-432"/>
        <w:jc w:val="left"/>
        <w:tabs>
          <w:tab w:pos="860" w:val="left"/>
        </w:tabs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a.</w:t>
        <w:tab/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Extract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fed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rds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defendants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indicted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1980-2004.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objective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lished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ria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extract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(geocodable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eparatory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c.)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50" w:lineRule="atLeast"/>
        <w:ind w:left="860" w:right="576" w:firstLine="-432"/>
        <w:jc w:val="left"/>
        <w:tabs>
          <w:tab w:pos="860" w:val="left"/>
        </w:tabs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b.</w:t>
        <w:tab/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Extract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auto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technology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developed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Institute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Violent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9" w:after="0" w:line="480" w:lineRule="auto"/>
        <w:ind w:left="860" w:right="17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Houston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University.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Institute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(ISVG)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rehensive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extraction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specially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-related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conjunction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anual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internet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searches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surrounding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390" w:right="400"/>
        <w:jc w:val="center"/>
        <w:tabs>
          <w:tab w:pos="820" w:val="left"/>
        </w:tabs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c.</w:t>
        <w:tab/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Create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comprehensive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“A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rican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Study”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ilation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1" w:lineRule="exact"/>
        <w:ind w:left="822" w:right="731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  <w:position w:val="-1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  <w:position w:val="-1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data,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addi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previously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  <w:position w:val="-1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u w:val="single" w:color="000000"/>
          <w:position w:val="-1"/>
        </w:rPr>
        <w:t>demographic,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-1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9" w:after="0" w:line="480" w:lineRule="auto"/>
        <w:ind w:left="860" w:right="11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group,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case,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sentencing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accessibl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server-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Oracle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relational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databa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GIS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archite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ture.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70" w:lineRule="auto"/>
        <w:ind w:left="860" w:right="27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quantifiable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relevant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(both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inal),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offenses,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intende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relational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database.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acc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mplished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coordin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ISVG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Sam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Advanced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(CAST)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Arkansas.</w:t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860" w:right="91" w:firstLine="-432"/>
        <w:jc w:val="left"/>
        <w:tabs>
          <w:tab w:pos="860" w:val="left"/>
        </w:tabs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d.</w:t>
        <w:tab/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confirm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earlier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studie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clarification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confirmation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atego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because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scholars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quickly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array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analytic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techniques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ployed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16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4.191638pt;width:144pt;height:.1pt;mso-position-horizontal-relative:page;mso-position-vertical-relative:paragraph;z-index:-3650" coordorigin="1440,-84" coordsize="2880,2">
            <v:shape style="position:absolute;left:1440;top:-84;width:2880;height:2" coordorigin="1440,-84" coordsize="2880,0" path="m1440,-84l4320,-84e" filled="f" stroked="t" strokeweight=".7000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rese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para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vio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s”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defin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cri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-cri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ers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err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rist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tion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terrorist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inci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t.</w:t>
      </w:r>
      <w:r>
        <w:rPr>
          <w:rFonts w:ascii="Times New Roman" w:hAnsi="Times New Roman" w:cs="Times New Roman" w:eastAsia="Times New Roman"/>
          <w:sz w:val="20"/>
          <w:szCs w:val="20"/>
          <w:spacing w:val="4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“A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tece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offe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ses”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are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tality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non-terrorist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cri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itted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rrorist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group.</w:t>
      </w:r>
      <w:r>
        <w:rPr>
          <w:rFonts w:ascii="Times New Roman" w:hAnsi="Times New Roman" w:cs="Times New Roman" w:eastAsia="Times New Roman"/>
          <w:sz w:val="20"/>
          <w:szCs w:val="20"/>
          <w:spacing w:val="4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ece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ent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types: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aratory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cri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–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cri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tted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assist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aration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err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rist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nt;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cillary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cri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–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crimes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mmitted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ce,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ternal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sec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rity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rso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reaso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II.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REV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EW</w:t>
      </w:r>
      <w:r>
        <w:rPr>
          <w:rFonts w:ascii="Times New Roman" w:hAnsi="Times New Roman" w:cs="Times New Roman" w:eastAsia="Times New Roman"/>
          <w:sz w:val="28"/>
          <w:szCs w:val="28"/>
          <w:spacing w:val="-1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RELEVANT</w:t>
      </w:r>
      <w:r>
        <w:rPr>
          <w:rFonts w:ascii="Times New Roman" w:hAnsi="Times New Roman" w:cs="Times New Roman" w:eastAsia="Times New Roman"/>
          <w:sz w:val="28"/>
          <w:szCs w:val="28"/>
          <w:spacing w:val="-1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RESEARCH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9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brief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summary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inology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scholars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eparation.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little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aspects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conducted,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inology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tradition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ecological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recently,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scholars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begun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theoretical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models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explain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rrorists’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Secondly,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objectives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1" w:lineRule="auto"/>
        <w:ind w:left="140" w:right="82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Finally,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ssion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process.</w:t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Relevant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Literatu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6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variety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non-terrorist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act.</w:t>
      </w:r>
      <w:r>
        <w:rPr>
          <w:rFonts w:ascii="Times New Roman" w:hAnsi="Times New Roman" w:cs="Times New Roman" w:eastAsia="Times New Roman"/>
          <w:sz w:val="24"/>
          <w:szCs w:val="24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non-terro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thefts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thefts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weapons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explosive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frequently,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maintenance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security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(Hamm,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2007;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Orvis,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1993;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1994;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2002;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Roberts,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2006).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culmi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57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literature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characterized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(e.g.,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Turk,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1979;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Crenshaw,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1992;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Hoffman,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1992;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Wardlaw,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9;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stein,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1996).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develop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ethodologies,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ictive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odeling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(Ward,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2005;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LaFree,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22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focus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pre-cursor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crime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reliance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general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inological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literature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testable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hypotheses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difficult.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ographic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characteri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tics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nders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es.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disproportionately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centages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females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non-terrorist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1994;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1996;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1998;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2003b).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better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educated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upper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class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backgrounds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convention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population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Morgan,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1994;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Corley,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2005).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portantly,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offenders,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bilities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career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1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inality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uncharacteristic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1996;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98;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Bradley,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2007).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ographic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traditional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(Schafer,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1974).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words,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causes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inality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entally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causes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thereby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generalizations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tenuous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best.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9" w:lineRule="auto"/>
        <w:ind w:left="142" w:right="177" w:firstLine="35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Target-specific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literature: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Despite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theoretical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fforts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predict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focus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predictor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(Drake,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1998).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Crenshaw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(1988),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factors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equally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important.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ecifically,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practice,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advocating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political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“funda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political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aintain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itself”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(Crenshaw,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1988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19).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perspective,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2" w:right="17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selves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(i.e.,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politic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ls),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aintain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integrity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Rapopo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(1992)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Crenshaw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contends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survives,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concern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aintaining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assertions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plications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characteristics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9" w:lineRule="auto"/>
        <w:ind w:left="140" w:right="10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evol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orism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acknowledg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inality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widespread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lex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previously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1994).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Crenshaw’s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(1988)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expansion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anizational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aintenance”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Hoff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an’s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(1998)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overriding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tactical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perative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“has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deliberate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tailoring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65" w:lineRule="auto"/>
        <w:ind w:left="140" w:right="7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perceived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constituencies”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1998:158)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intriguing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applied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experienced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decade.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13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General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inological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Lite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Relat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Patterns: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technique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develop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technologies.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inology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already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</w:p>
    <w:p>
      <w:pPr>
        <w:spacing w:before="0" w:after="0" w:line="286" w:lineRule="exact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rich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ition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arena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stretc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back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th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century.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arly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2" w:after="0" w:line="550" w:lineRule="atLeast"/>
        <w:ind w:left="140" w:right="2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contributions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(1925),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McKay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(1942)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Chicago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specifically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levant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2.041643pt;width:144pt;height:.1pt;mso-position-horizontal-relative:page;mso-position-vertical-relative:paragraph;z-index:-3649" coordorigin="1440,-41" coordsize="2880,2">
            <v:shape style="position:absolute;left:1440;top:-41;width:2880;height:2" coordorigin="1440,-41" coordsize="2880,0" path="m1440,-41l4320,-41e" filled="f" stroked="t" strokeweight=".7000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Brent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ith,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egr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,”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pre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entation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i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nfronting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i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i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rism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ce,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Los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Nati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nal</w:t>
      </w:r>
    </w:p>
    <w:p>
      <w:pPr>
        <w:spacing w:before="0" w:after="0" w:line="229" w:lineRule="exact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Lab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arch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8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“ecological”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approach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technologies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easier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43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ecological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anifested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selves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theoretical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lfgang’s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(1958)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ectrum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ogical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theories,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10" w:after="0" w:line="480" w:lineRule="auto"/>
        <w:ind w:left="140" w:right="8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Philadelphia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produced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earliest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stimulated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subsequent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rested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tionshi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an’s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(1972)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“defensible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Jeffrey’s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(1971)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concept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design.”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focus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reduction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anipula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social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physical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8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recent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hip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victi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ization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Cohen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Felson’s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(1979)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theory”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ke’s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(1992)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“situational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prevention.”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perspectives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relevance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targeting.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routine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theory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focused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“suitable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“absence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capable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guardians,”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converge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produce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third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component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capable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motivated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fenders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(Paulsen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Robinson,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Despite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relevance,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little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model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activity.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contrast,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Clarke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(2006)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applied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situational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odel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48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entitled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Outsmarting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Clarke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acknowledge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lack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pirical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adequately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perspective,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DHS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0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Roach,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Ekblo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Flynn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situational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odel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“conjunction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opportun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ty”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conditions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t”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“ideological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predisposition,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Roach,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Ekblo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Flynn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training,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ources,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odel.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obtain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resources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rough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theft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ities)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pre-incident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precursor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plicati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9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variety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objectives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offenders.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literature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drug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replete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eparatory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nder’s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(e.g.,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Inciardi,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Horowitz,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Pottie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93;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Kaplan,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1995).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cker’s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(1997)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robbers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characterizes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robbery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illicit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drugs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alcohol.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ilarly,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rature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riptions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illegiti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aintenance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cartels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(Abadinsky,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2000;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Albanese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96).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portantly,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erous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nders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commit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overwhel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stance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Reppetto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(1974)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eighty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burgla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five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offenders’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Decker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(1997)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30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robbers.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consider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along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continuum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activities: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recruit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ent;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planning;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conduct;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princip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1.</w:t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exact"/>
        <w:ind w:left="2301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107.625pt;margin-top:22.888149pt;width:362.43pt;height:208.11pt;mso-position-horizontal-relative:page;mso-position-vertical-relative:paragraph;z-index:-3647" coordorigin="2153,458" coordsize="7249,4162">
            <v:group style="position:absolute;left:7692;top:3021;width:470;height:120" coordorigin="7692,3021" coordsize="470,120">
              <v:shape style="position:absolute;left:7692;top:3021;width:470;height:120" coordorigin="7692,3021" coordsize="470,120" path="m8042,3090l8042,3141,8148,3090,8062,3090,8042,3090e" filled="t" fillcolor="#000000" stroked="f">
                <v:path arrowok="t"/>
                <v:fill/>
              </v:shape>
              <v:shape style="position:absolute;left:7692;top:3021;width:470;height:120" coordorigin="7692,3021" coordsize="470,120" path="m8042,3021l8042,3090,8062,3090,8068,3087,8070,3081,8068,3076,8062,3074,8146,3074,8042,3021e" filled="t" fillcolor="#000000" stroked="f">
                <v:path arrowok="t"/>
                <v:fill/>
              </v:shape>
              <v:shape style="position:absolute;left:7692;top:3021;width:470;height:120" coordorigin="7692,3021" coordsize="470,120" path="m8146,3074l8062,3074,8068,3076,8070,3081,8068,3087,8062,3090,8148,3090,8162,3082,8146,3074e" filled="t" fillcolor="#000000" stroked="f">
                <v:path arrowok="t"/>
                <v:fill/>
              </v:shape>
              <v:shape style="position:absolute;left:7692;top:3021;width:470;height:120" coordorigin="7692,3021" coordsize="470,120" path="m8042,3074l7700,3074,7694,3075,7692,3081,7694,3086,7700,3088,8042,3090,8042,3074e" filled="t" fillcolor="#000000" stroked="f">
                <v:path arrowok="t"/>
                <v:fill/>
              </v:shape>
            </v:group>
            <v:group style="position:absolute;left:5392;top:465;width:2309;height:3980" coordorigin="5392,465" coordsize="2309,3980">
              <v:shape style="position:absolute;left:5392;top:465;width:2309;height:3980" coordorigin="5392,465" coordsize="2309,3980" path="m5392,4446l7700,4446,7700,465,5392,465,5392,4446e" filled="t" fillcolor="#DDDDDD" stroked="f">
                <v:path arrowok="t"/>
                <v:fill/>
              </v:shape>
            </v:group>
            <v:group style="position:absolute;left:5392;top:465;width:2309;height:3980" coordorigin="5392,465" coordsize="2309,3980">
              <v:shape style="position:absolute;left:5392;top:465;width:2309;height:3980" coordorigin="5392,465" coordsize="2309,3980" path="m7700,465l5392,465,5392,4446,7700,4446,7700,465xe" filled="f" stroked="t" strokeweight=".75pt" strokecolor="#000000">
                <v:path arrowok="t"/>
              </v:shape>
            </v:group>
            <v:group style="position:absolute;left:4922;top:3021;width:469;height:120" coordorigin="4922,3021" coordsize="469,120">
              <v:shape style="position:absolute;left:4922;top:3021;width:469;height:120" coordorigin="4922,3021" coordsize="469,120" path="m5272,3090l5272,3141,5377,3090,5292,3090,5272,3090e" filled="t" fillcolor="#000000" stroked="f">
                <v:path arrowok="t"/>
                <v:fill/>
              </v:shape>
              <v:shape style="position:absolute;left:4922;top:3021;width:469;height:120" coordorigin="4922,3021" coordsize="469,120" path="m5272,3021l5272,3090,5292,3090,5297,3087,5299,3081,5297,3076,5292,3074,5375,3074,5272,3021e" filled="t" fillcolor="#000000" stroked="f">
                <v:path arrowok="t"/>
                <v:fill/>
              </v:shape>
              <v:shape style="position:absolute;left:4922;top:3021;width:469;height:120" coordorigin="4922,3021" coordsize="469,120" path="m5375,3074l5292,3074,5297,3076,5299,3081,5297,3087,5292,3090,5377,3090,5392,3082,5375,3074e" filled="t" fillcolor="#000000" stroked="f">
                <v:path arrowok="t"/>
                <v:fill/>
              </v:shape>
              <v:shape style="position:absolute;left:4922;top:3021;width:469;height:120" coordorigin="4922,3021" coordsize="469,120" path="m5272,3074l4930,3074,4925,3075,4922,3081,4925,3086,4930,3088,5272,3090,5272,3074e" filled="t" fillcolor="#000000" stroked="f">
                <v:path arrowok="t"/>
                <v:fill/>
              </v:shape>
            </v:group>
            <v:group style="position:absolute;left:3229;top:3021;width:469;height:120" coordorigin="3229,3021" coordsize="469,120">
              <v:shape style="position:absolute;left:3229;top:3021;width:469;height:120" coordorigin="3229,3021" coordsize="469,120" path="m3682,3074l3599,3074,3605,3076,3606,3081,3605,3087,3599,3090,3579,3090,3578,3141,3684,3090,3599,3090,3684,3090,3698,3082,3682,3074e" filled="t" fillcolor="#000000" stroked="f">
                <v:path arrowok="t"/>
                <v:fill/>
              </v:shape>
              <v:shape style="position:absolute;left:3229;top:3021;width:469;height:120" coordorigin="3229,3021" coordsize="469,120" path="m3580,3021l3579,3090,3599,3090,3605,3087,3606,3081,3605,3076,3599,3074,3682,3074,3580,3021e" filled="t" fillcolor="#000000" stroked="f">
                <v:path arrowok="t"/>
                <v:fill/>
              </v:shape>
              <v:shape style="position:absolute;left:3229;top:3021;width:469;height:120" coordorigin="3229,3021" coordsize="469,120" path="m3579,3074l3238,3074,3232,3075,3229,3081,3232,3086,3236,3088,3579,3090,3579,3074e" filled="t" fillcolor="#000000" stroked="f">
                <v:path arrowok="t"/>
                <v:fill/>
              </v:shape>
            </v:group>
            <v:group style="position:absolute;left:3700;top:465;width:1326;height:3980" coordorigin="3700,465" coordsize="1326,3980">
              <v:shape style="position:absolute;left:3700;top:465;width:1326;height:3980" coordorigin="3700,465" coordsize="1326,3980" path="m3700,4446l5026,4446,5026,465,3700,465,3700,4446e" filled="t" fillcolor="#EAEAEA" stroked="f">
                <v:path arrowok="t"/>
                <v:fill/>
              </v:shape>
            </v:group>
            <v:group style="position:absolute;left:3698;top:465;width:1327;height:3980" coordorigin="3698,465" coordsize="1327,3980">
              <v:shape style="position:absolute;left:3698;top:465;width:1327;height:3980" coordorigin="3698,465" coordsize="1327,3980" path="m5026,465l3698,465,3698,4446,5026,4446,5026,465xe" filled="f" stroked="t" strokeweight=".75pt" strokecolor="#000000">
                <v:path arrowok="t"/>
              </v:shape>
            </v:group>
            <v:group style="position:absolute;left:8162;top:465;width:1231;height:3980" coordorigin="8162,465" coordsize="1231,3980">
              <v:shape style="position:absolute;left:8162;top:465;width:1231;height:3980" coordorigin="8162,465" coordsize="1231,3980" path="m8162,4446l9394,4446,9394,465,8162,465,8162,4446e" filled="t" fillcolor="#C0C0C0" stroked="f">
                <v:path arrowok="t"/>
                <v:fill/>
              </v:shape>
            </v:group>
            <v:group style="position:absolute;left:8162;top:465;width:1230;height:3980" coordorigin="8162,465" coordsize="1230,3980">
              <v:shape style="position:absolute;left:8162;top:465;width:1230;height:3980" coordorigin="8162,465" coordsize="1230,3980" path="m9392,465l8162,465,8162,4446,9392,4446,9392,465xe" filled="f" stroked="t" strokeweight=".75pt" strokecolor="#000000">
                <v:path arrowok="t"/>
              </v:shape>
            </v:group>
            <v:group style="position:absolute;left:2160;top:465;width:1231;height:3980" coordorigin="2160,465" coordsize="1231,3980">
              <v:shape style="position:absolute;left:2160;top:465;width:1231;height:3980" coordorigin="2160,465" coordsize="1231,3980" path="m2160,4446l3391,4446,3391,465,2160,465,2160,4446e" filled="t" fillcolor="#EAEAEA" stroked="f">
                <v:path arrowok="t"/>
                <v:fill/>
              </v:shape>
            </v:group>
            <v:group style="position:absolute;left:2160;top:465;width:1231;height:3980" coordorigin="2160,465" coordsize="1231,3980">
              <v:shape style="position:absolute;left:2160;top:465;width:1231;height:3980" coordorigin="2160,465" coordsize="1231,3980" path="m3391,465l2160,465,2160,4446,3391,4446,3391,465xe" filled="f" stroked="t" strokeweight=".75pt" strokecolor="#000000">
                <v:path arrowok="t"/>
              </v:shape>
            </v:group>
            <v:group style="position:absolute;left:2622;top:4446;width:2;height:167" coordorigin="2622,4446" coordsize="2,167">
              <v:shape style="position:absolute;left:2622;top:4446;width:2;height:167" coordorigin="2622,4446" coordsize="1,167" path="m2622,4446l2623,4612e" filled="f" stroked="t" strokeweight=".75pt" strokecolor="#000000">
                <v:path arrowok="t"/>
              </v:shape>
            </v:group>
            <v:group style="position:absolute;left:4000;top:4446;width:2;height:167" coordorigin="4000,4446" coordsize="2,167">
              <v:shape style="position:absolute;left:4000;top:4446;width:2;height:167" coordorigin="4000,4446" coordsize="1,167" path="m4000,4446l4001,4612e" filled="f" stroked="t" strokeweight=".75pt" strokecolor="#000000">
                <v:path arrowok="t"/>
              </v:shape>
            </v:group>
            <v:group style="position:absolute;left:2622;top:4612;width:1385;height:2" coordorigin="2622,4612" coordsize="1385,2">
              <v:shape style="position:absolute;left:2622;top:4612;width:1385;height:2" coordorigin="2622,4612" coordsize="1385,0" path="m2622,4612l4007,4612e" filled="f" stroked="t" strokeweight=".75pt" strokecolor="#000000">
                <v:path arrowok="t"/>
              </v:shape>
            </v:group>
            <v:group style="position:absolute;left:4930;top:4446;width:2;height:167" coordorigin="4930,4446" coordsize="2,167">
              <v:shape style="position:absolute;left:4930;top:4446;width:2;height:167" coordorigin="4930,4446" coordsize="1,167" path="m4930,4446l4931,4612e" filled="f" stroked="t" strokeweight=".75pt" strokecolor="#000000">
                <v:path arrowok="t"/>
              </v:shape>
            </v:group>
            <v:group style="position:absolute;left:6308;top:4446;width:2;height:167" coordorigin="6308,4446" coordsize="2,167">
              <v:shape style="position:absolute;left:6308;top:4446;width:2;height:167" coordorigin="6308,4446" coordsize="0,167" path="m6308,4446l6308,4612e" filled="f" stroked="t" strokeweight=".75pt" strokecolor="#000000">
                <v:path arrowok="t"/>
              </v:shape>
            </v:group>
            <v:group style="position:absolute;left:4930;top:4612;width:1385;height:2" coordorigin="4930,4612" coordsize="1385,2">
              <v:shape style="position:absolute;left:4930;top:4612;width:1385;height:2" coordorigin="4930,4612" coordsize="1385,0" path="m4930,4612l6314,4612e" filled="f" stroked="t" strokeweight=".75pt" strokecolor="#000000">
                <v:path arrowok="t"/>
              </v:shape>
            </v:group>
            <v:group style="position:absolute;left:7392;top:4446;width:2;height:167" coordorigin="7392,4446" coordsize="2,167">
              <v:shape style="position:absolute;left:7392;top:4446;width:2;height:167" coordorigin="7392,4446" coordsize="1,167" path="m7392,4446l7393,4612e" filled="f" stroked="t" strokeweight=".75pt" strokecolor="#000000">
                <v:path arrowok="t"/>
              </v:shape>
            </v:group>
            <v:group style="position:absolute;left:8771;top:4446;width:2;height:167" coordorigin="8771,4446" coordsize="2,167">
              <v:shape style="position:absolute;left:8771;top:4446;width:2;height:167" coordorigin="8771,4446" coordsize="1,167" path="m8771,4446l8772,4612e" filled="f" stroked="t" strokeweight=".75pt" strokecolor="#000000">
                <v:path arrowok="t"/>
              </v:shape>
            </v:group>
            <v:group style="position:absolute;left:7392;top:4612;width:1386;height:2" coordorigin="7392,4612" coordsize="1386,2">
              <v:shape style="position:absolute;left:7392;top:4612;width:1386;height:2" coordorigin="7392,4612" coordsize="1386,0" path="m7392,4612l8778,4612e" filled="f" stroked="t" strokeweight=".75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Flow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Chart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38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ecruitment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991" w:right="-46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ers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ip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</w:t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991" w:right="-18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llie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onstr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ns</w:t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991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xp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sur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240" w:lineRule="auto"/>
        <w:ind w:left="991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sit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991" w:right="21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rs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uit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2" w:lineRule="auto"/>
        <w:ind w:left="991" w:right="282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ssing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liter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ture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8" w:after="0" w:line="240" w:lineRule="auto"/>
        <w:ind w:left="86" w:right="34" w:firstLine="46"/>
        <w:jc w:val="both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Preliminary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Organization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and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Planning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46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of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rol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</w:t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36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xp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sur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to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ism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ini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nu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ls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54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uss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of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tial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rg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3" w:lineRule="auto"/>
        <w:ind w:right="138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Assi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sks</w:t>
      </w:r>
    </w:p>
    <w:p>
      <w:pPr>
        <w:spacing w:before="38" w:after="0" w:line="240" w:lineRule="auto"/>
        <w:ind w:left="318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Preparatory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1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1"/>
          <w:w w:val="100"/>
          <w:u w:val="single" w:color="000000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uct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185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xplosi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es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to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on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or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we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pons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46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Count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/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tivi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eme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IDs</w:t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nuf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ture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rs</w:t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1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Mod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i-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uto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pons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ire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39" w:lineRule="auto"/>
        <w:ind w:right="22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oth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tim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ri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pon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nts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3" w:lineRule="auto"/>
        <w:ind w:right="77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bli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king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bs</w:t>
      </w:r>
    </w:p>
    <w:p>
      <w:pPr>
        <w:spacing w:before="38" w:after="0" w:line="240" w:lineRule="auto"/>
        <w:ind w:left="153" w:right="1811"/>
        <w:jc w:val="center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Terrorist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240" w:lineRule="auto"/>
        <w:ind w:left="328" w:right="1986"/>
        <w:jc w:val="center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u w:val="single" w:color="000000"/>
        </w:rPr>
        <w:t>Act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80" w:lineRule="auto"/>
        <w:ind w:right="1697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ings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Ass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ssin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e”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ng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es</w:t>
      </w:r>
    </w:p>
    <w:p>
      <w:pPr>
        <w:spacing w:before="6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ea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ac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  <w:cols w:num="4" w:equalWidth="0">
            <w:col w:w="1938" w:space="593"/>
            <w:col w:w="1064" w:space="628"/>
            <w:col w:w="2004" w:space="767"/>
            <w:col w:w="2646"/>
          </w:cols>
        </w:sectPr>
      </w:pPr>
      <w:rPr/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</w:sectPr>
      </w:pPr>
      <w:rPr/>
    </w:p>
    <w:p>
      <w:pPr>
        <w:spacing w:before="77" w:after="0" w:line="201" w:lineRule="exact"/>
        <w:ind w:left="1239" w:right="-67"/>
        <w:jc w:val="left"/>
        <w:tabs>
          <w:tab w:pos="1860" w:val="left"/>
          <w:tab w:pos="2580" w:val="left"/>
          <w:tab w:pos="3560" w:val="left"/>
          <w:tab w:pos="4100" w:val="left"/>
          <w:tab w:pos="486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  <w:i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  <w:t>1</w:t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0"/>
        </w:rPr>
        <w:t>T</w:t>
      </w:r>
      <w:r>
        <w:rPr>
          <w:rFonts w:ascii="Arial" w:hAnsi="Arial" w:cs="Arial" w:eastAsia="Arial"/>
          <w:sz w:val="17"/>
          <w:szCs w:val="17"/>
          <w:spacing w:val="1"/>
          <w:w w:val="100"/>
          <w:i/>
          <w:position w:val="0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0"/>
        </w:rPr>
        <w:t>me</w:t>
        <w:tab/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0"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  <w:t>2</w:t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b/>
          <w:bCs/>
          <w:i/>
          <w:position w:val="0"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  <w:t>3</w:t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0"/>
        </w:rPr>
        <w:t>T</w:t>
      </w:r>
      <w:r>
        <w:rPr>
          <w:rFonts w:ascii="Arial" w:hAnsi="Arial" w:cs="Arial" w:eastAsia="Arial"/>
          <w:sz w:val="17"/>
          <w:szCs w:val="17"/>
          <w:spacing w:val="1"/>
          <w:w w:val="100"/>
          <w:i/>
          <w:position w:val="0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0"/>
        </w:rPr>
        <w:t>me</w:t>
        <w:tab/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0"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  <w:t>4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38" w:after="0" w:line="240" w:lineRule="auto"/>
        <w:ind w:right="-20"/>
        <w:jc w:val="left"/>
        <w:tabs>
          <w:tab w:pos="680" w:val="left"/>
          <w:tab w:pos="1380" w:val="left"/>
        </w:tabs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7"/>
          <w:szCs w:val="17"/>
          <w:spacing w:val="0"/>
          <w:w w:val="100"/>
          <w:i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  <w:t>5</w:t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0"/>
        </w:rPr>
        <w:t>T</w:t>
      </w:r>
      <w:r>
        <w:rPr>
          <w:rFonts w:ascii="Arial" w:hAnsi="Arial" w:cs="Arial" w:eastAsia="Arial"/>
          <w:sz w:val="17"/>
          <w:szCs w:val="17"/>
          <w:spacing w:val="1"/>
          <w:w w:val="100"/>
          <w:i/>
          <w:position w:val="0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0"/>
        </w:rPr>
        <w:t>me</w:t>
        <w:tab/>
      </w:r>
      <w:r>
        <w:rPr>
          <w:rFonts w:ascii="Arial" w:hAnsi="Arial" w:cs="Arial" w:eastAsia="Arial"/>
          <w:sz w:val="17"/>
          <w:szCs w:val="17"/>
          <w:spacing w:val="1"/>
          <w:w w:val="100"/>
          <w:i/>
          <w:position w:val="0"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2"/>
        </w:rPr>
        <w:t>6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  <w:cols w:num="2" w:equalWidth="0">
            <w:col w:w="5039" w:space="982"/>
            <w:col w:w="3619"/>
          </w:cols>
        </w:sectPr>
      </w:pPr>
      <w:rPr/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8" w:after="0" w:line="240" w:lineRule="auto"/>
        <w:ind w:left="1146" w:right="-20"/>
        <w:jc w:val="left"/>
        <w:tabs>
          <w:tab w:pos="2860" w:val="left"/>
          <w:tab w:pos="5380" w:val="left"/>
        </w:tabs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5.5pt;margin-top:14.01291pt;width:346.32pt;height:15.96pt;mso-position-horizontal-relative:page;mso-position-vertical-relative:paragraph;z-index:-3648" type="#_x0000_t202" filled="f" stroked="f">
            <v:textbox inset="0,0,0,0">
              <w:txbxContent>
                <w:p>
                  <w:pPr>
                    <w:spacing w:before="56" w:after="0" w:line="240" w:lineRule="auto"/>
                    <w:ind w:left="1678" w:right="-2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7"/>
                      <w:szCs w:val="17"/>
                      <w:spacing w:val="1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0"/>
                      <w:position w:val="-2"/>
                    </w:rPr>
                    <w:t>2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spacing w:val="1"/>
          <w:w w:val="100"/>
          <w:b/>
          <w:bCs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1</w:t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</w:r>
      <w:r>
        <w:rPr>
          <w:rFonts w:ascii="Arial" w:hAnsi="Arial" w:cs="Arial" w:eastAsia="Arial"/>
          <w:sz w:val="17"/>
          <w:szCs w:val="17"/>
          <w:spacing w:val="1"/>
          <w:w w:val="100"/>
          <w:position w:val="0"/>
        </w:rPr>
        <w:t>D</w:t>
      </w:r>
      <w:r>
        <w:rPr>
          <w:rFonts w:ascii="Arial" w:hAnsi="Arial" w:cs="Arial" w:eastAsia="Arial"/>
          <w:sz w:val="17"/>
          <w:szCs w:val="17"/>
          <w:spacing w:val="1"/>
          <w:w w:val="100"/>
          <w:position w:val="0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  <w:t>stance</w:t>
      </w:r>
      <w:r>
        <w:rPr>
          <w:rFonts w:ascii="Arial" w:hAnsi="Arial" w:cs="Arial" w:eastAsia="Arial"/>
          <w:sz w:val="17"/>
          <w:szCs w:val="17"/>
          <w:spacing w:val="-2"/>
          <w:w w:val="100"/>
          <w:position w:val="0"/>
        </w:rPr>
        <w:t>/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  <w:t>Locat</w:t>
      </w:r>
      <w:r>
        <w:rPr>
          <w:rFonts w:ascii="Arial" w:hAnsi="Arial" w:cs="Arial" w:eastAsia="Arial"/>
          <w:sz w:val="17"/>
          <w:szCs w:val="17"/>
          <w:spacing w:val="1"/>
          <w:w w:val="100"/>
          <w:position w:val="0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  <w:t>on</w:t>
        <w:tab/>
      </w:r>
      <w:r>
        <w:rPr>
          <w:rFonts w:ascii="Arial" w:hAnsi="Arial" w:cs="Arial" w:eastAsia="Arial"/>
          <w:sz w:val="17"/>
          <w:szCs w:val="17"/>
          <w:spacing w:val="3"/>
          <w:w w:val="100"/>
          <w:position w:val="0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4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  <w:t>,</w:t>
      </w:r>
      <w:r>
        <w:rPr>
          <w:rFonts w:ascii="Arial" w:hAnsi="Arial" w:cs="Arial" w:eastAsia="Arial"/>
          <w:sz w:val="17"/>
          <w:szCs w:val="17"/>
          <w:spacing w:val="-1"/>
          <w:w w:val="100"/>
          <w:position w:val="0"/>
        </w:rPr>
        <w:t> </w:t>
      </w:r>
      <w:r>
        <w:rPr>
          <w:rFonts w:ascii="Arial" w:hAnsi="Arial" w:cs="Arial" w:eastAsia="Arial"/>
          <w:sz w:val="17"/>
          <w:szCs w:val="17"/>
          <w:spacing w:val="1"/>
          <w:w w:val="100"/>
          <w:position w:val="0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5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41" w:right="-20"/>
        <w:jc w:val="left"/>
        <w:tabs>
          <w:tab w:pos="2120" w:val="left"/>
          <w:tab w:pos="2820" w:val="left"/>
          <w:tab w:pos="5340" w:val="left"/>
          <w:tab w:pos="738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7"/>
          <w:szCs w:val="17"/>
          <w:spacing w:val="1"/>
          <w:w w:val="100"/>
          <w:b/>
          <w:bCs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1</w:t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2</w:t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</w:r>
      <w:r>
        <w:rPr>
          <w:rFonts w:ascii="Arial" w:hAnsi="Arial" w:cs="Arial" w:eastAsia="Arial"/>
          <w:sz w:val="17"/>
          <w:szCs w:val="17"/>
          <w:spacing w:val="1"/>
          <w:w w:val="100"/>
          <w:position w:val="0"/>
        </w:rPr>
        <w:t>D</w:t>
      </w:r>
      <w:r>
        <w:rPr>
          <w:rFonts w:ascii="Arial" w:hAnsi="Arial" w:cs="Arial" w:eastAsia="Arial"/>
          <w:sz w:val="17"/>
          <w:szCs w:val="17"/>
          <w:spacing w:val="1"/>
          <w:w w:val="100"/>
          <w:position w:val="0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  <w:t>stance</w:t>
      </w:r>
      <w:r>
        <w:rPr>
          <w:rFonts w:ascii="Arial" w:hAnsi="Arial" w:cs="Arial" w:eastAsia="Arial"/>
          <w:sz w:val="17"/>
          <w:szCs w:val="17"/>
          <w:spacing w:val="-2"/>
          <w:w w:val="100"/>
          <w:position w:val="0"/>
        </w:rPr>
        <w:t>/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  <w:t>Locat</w:t>
      </w:r>
      <w:r>
        <w:rPr>
          <w:rFonts w:ascii="Arial" w:hAnsi="Arial" w:cs="Arial" w:eastAsia="Arial"/>
          <w:sz w:val="17"/>
          <w:szCs w:val="17"/>
          <w:spacing w:val="1"/>
          <w:w w:val="100"/>
          <w:position w:val="0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  <w:t>on</w:t>
        <w:tab/>
      </w:r>
      <w:r>
        <w:rPr>
          <w:rFonts w:ascii="Arial" w:hAnsi="Arial" w:cs="Arial" w:eastAsia="Arial"/>
          <w:sz w:val="17"/>
          <w:szCs w:val="17"/>
          <w:spacing w:val="3"/>
          <w:w w:val="100"/>
          <w:position w:val="0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4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  <w:t>,</w:t>
      </w:r>
      <w:r>
        <w:rPr>
          <w:rFonts w:ascii="Arial" w:hAnsi="Arial" w:cs="Arial" w:eastAsia="Arial"/>
          <w:sz w:val="17"/>
          <w:szCs w:val="17"/>
          <w:spacing w:val="-1"/>
          <w:w w:val="100"/>
          <w:position w:val="0"/>
        </w:rPr>
        <w:t> </w:t>
      </w:r>
      <w:r>
        <w:rPr>
          <w:rFonts w:ascii="Arial" w:hAnsi="Arial" w:cs="Arial" w:eastAsia="Arial"/>
          <w:sz w:val="17"/>
          <w:szCs w:val="17"/>
          <w:spacing w:val="1"/>
          <w:w w:val="100"/>
          <w:position w:val="0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5</w:t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2"/>
        </w:rPr>
        <w:t>6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480" w:lineRule="auto"/>
        <w:ind w:left="140" w:right="13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115.125pt;margin-top:-40.111870pt;width:352.35pt;height:35.130pt;mso-position-horizontal-relative:page;mso-position-vertical-relative:paragraph;z-index:-3646" coordorigin="2303,-802" coordsize="7047,703">
            <v:group style="position:absolute;left:2310;top:-426;width:6926;height:319" coordorigin="2310,-426" coordsize="6926,319">
              <v:shape style="position:absolute;left:2310;top:-426;width:6926;height:319" coordorigin="2310,-426" coordsize="6926,319" path="m2310,-107l9236,-107,9236,-426,2310,-426,2310,-107e" filled="t" fillcolor="#FFFFFF" stroked="f">
                <v:path arrowok="t"/>
                <v:fill/>
              </v:shape>
            </v:group>
            <v:group style="position:absolute;left:2310;top:-428;width:6926;height:320" coordorigin="2310,-428" coordsize="6926,320">
              <v:shape style="position:absolute;left:2310;top:-428;width:6926;height:320" coordorigin="2310,-428" coordsize="6926,320" path="m9236,-428l2310,-428,2310,-107,9236,-107,9236,-428xe" filled="f" stroked="t" strokeweight=".75pt" strokecolor="#FFFFFF">
                <v:path arrowok="t"/>
              </v:shape>
            </v:group>
            <v:group style="position:absolute;left:2314;top:-735;width:5597;height:320" coordorigin="2314,-735" coordsize="5597,320">
              <v:shape style="position:absolute;left:2314;top:-735;width:5597;height:320" coordorigin="2314,-735" coordsize="5597,320" path="m2314,-414l7910,-414,7910,-735,2314,-735,2314,-414e" filled="t" fillcolor="#FFFFFF" stroked="f">
                <v:path arrowok="t"/>
                <v:fill/>
              </v:shape>
            </v:group>
            <v:group style="position:absolute;left:2314;top:-735;width:5597;height:319" coordorigin="2314,-735" coordsize="5597,319">
              <v:shape style="position:absolute;left:2314;top:-735;width:5597;height:319" coordorigin="2314,-735" coordsize="5597,319" path="m7910,-735l2314,-735,2314,-416,7910,-416,7910,-735xe" filled="f" stroked="t" strokeweight=".75pt" strokecolor="#FFFFFF">
                <v:path arrowok="t"/>
              </v:shape>
            </v:group>
            <v:group style="position:absolute;left:2460;top:-795;width:4644;height:120" coordorigin="2460,-795" coordsize="4644,120">
              <v:shape style="position:absolute;left:2460;top:-795;width:4644;height:120" coordorigin="2460,-795" coordsize="4644,120" path="m6984,-795l6984,-675,7090,-728,7004,-728,7009,-730,7012,-735,7009,-741,7004,-742,7090,-742,6984,-795e" filled="t" fillcolor="#000000" stroked="f">
                <v:path arrowok="t"/>
                <v:fill/>
              </v:shape>
              <v:shape style="position:absolute;left:2460;top:-795;width:4644;height:120" coordorigin="2460,-795" coordsize="4644,120" path="m6984,-742l2468,-742,2462,-741,2460,-735,2462,-730,2468,-728,6984,-728,6984,-742e" filled="t" fillcolor="#000000" stroked="f">
                <v:path arrowok="t"/>
                <v:fill/>
              </v:shape>
              <v:shape style="position:absolute;left:2460;top:-795;width:4644;height:120" coordorigin="2460,-795" coordsize="4644,120" path="m7090,-742l7004,-742,7009,-741,7012,-735,7009,-730,7004,-728,7090,-728,7104,-735,7090,-742e" filled="t" fillcolor="#000000" stroked="f">
                <v:path arrowok="t"/>
                <v:fill/>
              </v:shape>
            </v:group>
            <v:group style="position:absolute;left:2456;top:-486;width:6886;height:120" coordorigin="2456,-486" coordsize="6886,120">
              <v:shape style="position:absolute;left:2456;top:-486;width:6886;height:120" coordorigin="2456,-486" coordsize="6886,120" path="m9222,-418l9222,-366,9325,-418,9222,-418e" filled="t" fillcolor="#000000" stroked="f">
                <v:path arrowok="t"/>
                <v:fill/>
              </v:shape>
              <v:shape style="position:absolute;left:2456;top:-486;width:6886;height:120" coordorigin="2456,-486" coordsize="6886,120" path="m9222,-434l9222,-418,9242,-418,9247,-420,9250,-426,9247,-431,9242,-434,9222,-434e" filled="t" fillcolor="#000000" stroked="f">
                <v:path arrowok="t"/>
                <v:fill/>
              </v:shape>
              <v:shape style="position:absolute;left:2456;top:-486;width:6886;height:120" coordorigin="2456,-486" coordsize="6886,120" path="m9222,-486l9222,-434,9242,-434,9247,-431,9250,-426,9247,-420,9242,-418,9325,-418,9342,-426,9222,-486e" filled="t" fillcolor="#000000" stroked="f">
                <v:path arrowok="t"/>
                <v:fill/>
              </v:shape>
              <v:shape style="position:absolute;left:2456;top:-486;width:6886;height:120" coordorigin="2456,-486" coordsize="6886,120" path="m2464,-435l2459,-432,2456,-428,2459,-422,2464,-419,9222,-418,9222,-434,2464,-435e" filled="t" fillcolor="#000000" stroked="f">
                <v:path arrowok="t"/>
                <v:fill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Throughout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crimes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committed.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sidence,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friend,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safe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house,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surveilla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easurable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nsions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equently,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tterns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53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intervention.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hypothese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theoretical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models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above,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lfgang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(1958)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Philadelphia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atterns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8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foundation.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already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potentially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useful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earlier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henceforth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referred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Preliminary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68" w:lineRule="auto"/>
        <w:ind w:left="140" w:right="219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Proje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Result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“Pre-inci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(PITA)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“case”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lving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(anti-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abortion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ists)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lthough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oject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elatively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small,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single-issu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tivities.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following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subsections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provide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general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project.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9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Patterns: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process: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terrorist(s)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recruite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group;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“cell”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origi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ated,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ually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function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anning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eeting;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occurred;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prevented,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proved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difficult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obtained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original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difficult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various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joined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non-existent.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located,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frequently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4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72pt;margin-top:53.763115pt;width:144pt;height:.1pt;mso-position-horizontal-relative:page;mso-position-vertical-relative:paragraph;z-index:-3645" coordorigin="1440,1075" coordsize="2880,2">
            <v:shape style="position:absolute;left:1440;top:1075;width:2880;height:2" coordorigin="1440,1075" coordsize="2880,0" path="m1440,1075l4320,1075e" filled="f" stroked="t" strokeweight=".7000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(e.g.,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s)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calculations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unreliable.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pilot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esented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cells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held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2" w:after="0" w:line="230" w:lineRule="exact"/>
        <w:ind w:left="140" w:right="176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7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terestin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ly,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ears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ti-ab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iro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ilar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atial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atter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ardless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logy/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litical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will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ire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further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nfir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lightly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8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rally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Rapoport’s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(1992)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notion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expectancy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lifespan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“cell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weeks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exact"/>
        <w:ind w:left="1452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TA-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Averages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position w:val="-1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39" w:after="0" w:line="240" w:lineRule="auto"/>
        <w:ind w:left="455" w:right="98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</w:rPr>
        <w:t>en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63" w:after="0" w:line="180" w:lineRule="exact"/>
        <w:ind w:left="304" w:right="-52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  <w:position w:val="-1"/>
        </w:rPr>
        <w:t>Recrui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  <w:position w:val="-1"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  <w:position w:val="-1"/>
        </w:rPr>
        <w:t>ed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39" w:after="0" w:line="240" w:lineRule="auto"/>
        <w:ind w:left="248" w:right="228"/>
        <w:jc w:val="center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</w:rPr>
        <w:t>Cell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63" w:after="0" w:line="180" w:lineRule="exact"/>
        <w:ind w:left="-32" w:right="-52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-1"/>
          <w:w w:val="99"/>
          <w:b/>
          <w:bCs/>
          <w:position w:val="-1"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  <w:position w:val="-1"/>
        </w:rPr>
        <w:t>rig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  <w:position w:val="-1"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  <w:position w:val="-1"/>
        </w:rPr>
        <w:t>nat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  <w:position w:val="-1"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  <w:position w:val="-1"/>
        </w:rPr>
        <w:t>on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39" w:after="0" w:line="240" w:lineRule="auto"/>
        <w:ind w:left="-32" w:right="-52"/>
        <w:jc w:val="center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1st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</w:rPr>
        <w:t>K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99"/>
          <w:b/>
          <w:bCs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99"/>
          <w:b/>
          <w:bCs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</w:rPr>
        <w:t>n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63" w:after="0" w:line="180" w:lineRule="exact"/>
        <w:ind w:left="83" w:right="65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-2"/>
          <w:w w:val="99"/>
          <w:b/>
          <w:bCs/>
          <w:position w:val="-1"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  <w:position w:val="-1"/>
        </w:rPr>
        <w:t>c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  <w:position w:val="-1"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99"/>
          <w:b/>
          <w:bCs/>
          <w:position w:val="-1"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99"/>
          <w:b/>
          <w:bCs/>
          <w:position w:val="-1"/>
        </w:rPr>
        <w:t>v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  <w:position w:val="-1"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99"/>
          <w:b/>
          <w:bCs/>
          <w:position w:val="-1"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  <w:position w:val="-1"/>
        </w:rPr>
        <w:t>y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43" w:after="0" w:line="240" w:lineRule="auto"/>
        <w:ind w:left="-34" w:right="3135"/>
        <w:jc w:val="center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Planni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nd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</w:rPr>
        <w:t>P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</w:rPr>
        <w:t>epara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99"/>
          <w:b/>
          <w:bCs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</w:rPr>
        <w:t>y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5" w:after="0" w:line="240" w:lineRule="auto"/>
        <w:ind w:left="554" w:right="3728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</w:rPr>
        <w:t>Beh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99"/>
          <w:b/>
          <w:bCs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99"/>
          <w:b/>
          <w:bCs/>
        </w:rPr>
        <w:t>v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99"/>
          <w:b/>
          <w:bCs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99"/>
          <w:b/>
          <w:bCs/>
        </w:rPr>
        <w:t>ors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920" w:bottom="280" w:left="1300" w:right="1300"/>
          <w:cols w:num="4" w:equalWidth="0">
            <w:col w:w="1073" w:space="555"/>
            <w:col w:w="853" w:space="501"/>
            <w:col w:w="811" w:space="710"/>
            <w:col w:w="5137"/>
          </w:cols>
        </w:sectPr>
      </w:pPr>
      <w:rPr/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36" w:after="0" w:line="240" w:lineRule="auto"/>
        <w:ind w:right="1379"/>
        <w:jc w:val="righ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FFFFFF"/>
          <w:spacing w:val="0"/>
          <w:w w:val="100"/>
          <w:b/>
          <w:bCs/>
        </w:rPr>
        <w:t>Terrorist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32" w:lineRule="exact"/>
        <w:ind w:right="1398"/>
        <w:jc w:val="right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0"/>
          <w:szCs w:val="20"/>
          <w:color w:val="FFFFFF"/>
          <w:spacing w:val="0"/>
          <w:w w:val="100"/>
          <w:b/>
          <w:bCs/>
          <w:position w:val="-1"/>
        </w:rPr>
        <w:t>Incide</w:t>
      </w:r>
      <w:r>
        <w:rPr>
          <w:rFonts w:ascii="Arial Narrow" w:hAnsi="Arial Narrow" w:cs="Arial Narrow" w:eastAsia="Arial Narrow"/>
          <w:sz w:val="21"/>
          <w:szCs w:val="21"/>
          <w:color w:val="FFFFFF"/>
          <w:spacing w:val="-1"/>
          <w:w w:val="100"/>
          <w:b/>
          <w:bCs/>
          <w:position w:val="-1"/>
        </w:rPr>
        <w:t>nt</w:t>
      </w:r>
      <w:r>
        <w:rPr>
          <w:rFonts w:ascii="Arial Narrow" w:hAnsi="Arial Narrow" w:cs="Arial Narrow" w:eastAsia="Arial Narrow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4" w:after="0" w:line="226" w:lineRule="exact"/>
        <w:ind w:left="4640" w:right="-20"/>
        <w:jc w:val="left"/>
        <w:tabs>
          <w:tab w:pos="714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avg.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58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/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*12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days</w:t>
        <w:tab/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avg.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41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/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*25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days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26" w:lineRule="exact"/>
        <w:ind w:left="4425" w:right="3525"/>
        <w:jc w:val="center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avg.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99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/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*54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days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26" w:lineRule="exact"/>
        <w:ind w:left="3710" w:right="3474"/>
        <w:jc w:val="center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avg.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1205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ys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(3.3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years)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26" w:lineRule="exact"/>
        <w:ind w:left="2434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U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kn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wn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ue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small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sa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m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ple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ze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</w:sectPr>
      </w:pPr>
      <w:rPr/>
    </w:p>
    <w:p>
      <w:pPr>
        <w:spacing w:before="34" w:after="0" w:line="240" w:lineRule="auto"/>
        <w:ind w:left="910"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small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ze</w:t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26" w:lineRule="exact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72.135002pt;margin-top:-236.005112pt;width:441.99pt;height:233.13pt;mso-position-horizontal-relative:page;mso-position-vertical-relative:paragraph;z-index:-3644" coordorigin="1443,-4720" coordsize="8840,4663">
            <v:group style="position:absolute;left:1465;top:-4698;width:1080;height:732" coordorigin="1465,-4698" coordsize="1080,732">
              <v:shape style="position:absolute;left:1465;top:-4698;width:1080;height:732" coordorigin="1465,-4698" coordsize="1080,732" path="m1465,-3966l2545,-3966,2545,-4698,1465,-4698,1465,-3966e" filled="t" fillcolor="#3366FF" stroked="f">
                <v:path arrowok="t"/>
                <v:fill/>
              </v:shape>
            </v:group>
            <v:group style="position:absolute;left:1465;top:-4698;width:1080;height:732" coordorigin="1465,-4698" coordsize="1080,732">
              <v:shape style="position:absolute;left:1465;top:-4698;width:1080;height:732" coordorigin="1465,-4698" coordsize="1080,732" path="m2545,-4698l1465,-4698,1465,-3966,2545,-3966,2545,-4698xe" filled="f" stroked="t" strokeweight="2.25pt" strokecolor="#3366FF">
                <v:path arrowok="t"/>
              </v:shape>
            </v:group>
            <v:group style="position:absolute;left:1981;top:-3966;width:2;height:3754" coordorigin="1981,-3966" coordsize="2,3754">
              <v:shape style="position:absolute;left:1981;top:-3966;width:2;height:3754" coordorigin="1981,-3966" coordsize="0,3754" path="m1981,-3966l1981,-212e" filled="f" stroked="t" strokeweight="2.25pt" strokecolor="#4D4D4D">
                <v:path arrowok="t"/>
              </v:shape>
            </v:group>
            <v:group style="position:absolute;left:2725;top:-4698;width:1260;height:736" coordorigin="2725,-4698" coordsize="1260,736">
              <v:shape style="position:absolute;left:2725;top:-4698;width:1260;height:736" coordorigin="2725,-4698" coordsize="1260,736" path="m2725,-3962l3985,-3962,3985,-4698,2725,-4698,2725,-3962e" filled="t" fillcolor="#3366FF" stroked="f">
                <v:path arrowok="t"/>
                <v:fill/>
              </v:shape>
            </v:group>
            <v:group style="position:absolute;left:2725;top:-4698;width:1260;height:736" coordorigin="2725,-4698" coordsize="1260,736">
              <v:shape style="position:absolute;left:2725;top:-4698;width:1260;height:736" coordorigin="2725,-4698" coordsize="1260,736" path="m3985,-4698l2725,-4698,2725,-3962,3985,-3962,3985,-4698xe" filled="f" stroked="t" strokeweight="2.25pt" strokecolor="#3366FF">
                <v:path arrowok="t"/>
              </v:shape>
            </v:group>
            <v:group style="position:absolute;left:3264;top:-3966;width:2;height:3112" coordorigin="3264,-3966" coordsize="2,3112">
              <v:shape style="position:absolute;left:3264;top:-3966;width:2;height:3112" coordorigin="3264,-3966" coordsize="1,3112" path="m3264,-3966l3265,-854e" filled="f" stroked="t" strokeweight="2.25pt" strokecolor="#4D4D4D">
                <v:path arrowok="t"/>
              </v:shape>
            </v:group>
            <v:group style="position:absolute;left:10230;top:-3966;width:10;height:3886" coordorigin="10230,-3966" coordsize="10,3886">
              <v:shape style="position:absolute;left:10230;top:-3966;width:10;height:3886" coordorigin="10230,-3966" coordsize="10,3886" path="m10230,-3966l10240,-80e" filled="f" stroked="t" strokeweight="2.25pt" strokecolor="#4D4D4D">
                <v:path arrowok="t"/>
              </v:shape>
            </v:group>
            <v:group style="position:absolute;left:3265;top:-934;width:6965;height:136" coordorigin="3265,-934" coordsize="6965,136">
              <v:shape style="position:absolute;left:3265;top:-934;width:6965;height:136" coordorigin="3265,-934" coordsize="6965,136" path="m3400,-933l3265,-866,3400,-799,3400,-843,3378,-843,3378,-889,3400,-889,3400,-933e" filled="t" fillcolor="#4D4D4D" stroked="f">
                <v:path arrowok="t"/>
                <v:fill/>
              </v:shape>
              <v:shape style="position:absolute;left:3265;top:-934;width:6965;height:136" coordorigin="3265,-934" coordsize="6965,136" path="m10186,-889l10117,-889,10117,-844,10094,-844,10094,-799,10230,-867,10186,-889e" filled="t" fillcolor="#4D4D4D" stroked="f">
                <v:path arrowok="t"/>
                <v:fill/>
              </v:shape>
              <v:shape style="position:absolute;left:3265;top:-934;width:6965;height:136" coordorigin="3265,-934" coordsize="6965,136" path="m3400,-889l3378,-889,3378,-843,3400,-843,3400,-889e" filled="t" fillcolor="#4D4D4D" stroked="f">
                <v:path arrowok="t"/>
                <v:fill/>
              </v:shape>
              <v:shape style="position:absolute;left:3265;top:-934;width:6965;height:136" coordorigin="3265,-934" coordsize="6965,136" path="m3400,-843l3378,-843,3400,-843e" filled="t" fillcolor="#4D4D4D" stroked="f">
                <v:path arrowok="t"/>
                <v:fill/>
              </v:shape>
              <v:shape style="position:absolute;left:3265;top:-934;width:6965;height:136" coordorigin="3265,-934" coordsize="6965,136" path="m10094,-889l3400,-889,3400,-843,10094,-844,10094,-889e" filled="t" fillcolor="#4D4D4D" stroked="f">
                <v:path arrowok="t"/>
                <v:fill/>
              </v:shape>
              <v:shape style="position:absolute;left:3265;top:-934;width:6965;height:136" coordorigin="3265,-934" coordsize="6965,136" path="m10094,-934l10094,-844,10117,-844,10117,-889,10186,-889,10094,-934e" filled="t" fillcolor="#4D4D4D" stroked="f">
                <v:path arrowok="t"/>
                <v:fill/>
              </v:shape>
            </v:group>
            <v:group style="position:absolute;left:1969;top:-277;width:8261;height:136" coordorigin="1969,-277" coordsize="8261,136">
              <v:shape style="position:absolute;left:1969;top:-277;width:8261;height:136" coordorigin="1969,-277" coordsize="8261,136" path="m2104,-277l1969,-208,2104,-141,2104,-187,2082,-187,2082,-231,2104,-231,2104,-277e" filled="t" fillcolor="#4D4D4D" stroked="f">
                <v:path arrowok="t"/>
                <v:fill/>
              </v:shape>
              <v:shape style="position:absolute;left:1969;top:-277;width:8261;height:136" coordorigin="1969,-277" coordsize="8261,136" path="m10094,-277l10094,-141,10186,-187,10117,-187,10117,-231,10185,-231,10094,-277e" filled="t" fillcolor="#4D4D4D" stroked="f">
                <v:path arrowok="t"/>
                <v:fill/>
              </v:shape>
              <v:shape style="position:absolute;left:1969;top:-277;width:8261;height:136" coordorigin="1969,-277" coordsize="8261,136" path="m2104,-231l2082,-231,2082,-187,2104,-187,2104,-231e" filled="t" fillcolor="#4D4D4D" stroked="f">
                <v:path arrowok="t"/>
                <v:fill/>
              </v:shape>
              <v:shape style="position:absolute;left:1969;top:-277;width:8261;height:136" coordorigin="1969,-277" coordsize="8261,136" path="m10094,-231l2104,-231,2104,-187,10094,-187,10094,-231e" filled="t" fillcolor="#4D4D4D" stroked="f">
                <v:path arrowok="t"/>
                <v:fill/>
              </v:shape>
              <v:shape style="position:absolute;left:1969;top:-277;width:8261;height:136" coordorigin="1969,-277" coordsize="8261,136" path="m10185,-231l10117,-231,10117,-187,10186,-187,10230,-208,10185,-231e" filled="t" fillcolor="#4D4D4D" stroked="f">
                <v:path arrowok="t"/>
                <v:fill/>
              </v:shape>
            </v:group>
            <v:group style="position:absolute;left:5425;top:-2908;width:2700;height:136" coordorigin="5425,-2908" coordsize="2700,136">
              <v:shape style="position:absolute;left:5425;top:-2908;width:2700;height:136" coordorigin="5425,-2908" coordsize="2700,136" path="m5560,-2908l5425,-2841,5560,-2773,5560,-2818,5538,-2818,5538,-2863,5560,-2863,5560,-2908e" filled="t" fillcolor="#4D4D4D" stroked="f">
                <v:path arrowok="t"/>
                <v:fill/>
              </v:shape>
              <v:shape style="position:absolute;left:5425;top:-2908;width:2700;height:136" coordorigin="5425,-2908" coordsize="2700,136" path="m7990,-2817l7990,-2773,8079,-2817,7990,-2817e" filled="t" fillcolor="#4D4D4D" stroked="f">
                <v:path arrowok="t"/>
                <v:fill/>
              </v:shape>
              <v:shape style="position:absolute;left:5425;top:-2908;width:2700;height:136" coordorigin="5425,-2908" coordsize="2700,136" path="m7990,-2907l7990,-2817,8012,-2817,8012,-2863,8079,-2863,7990,-2907e" filled="t" fillcolor="#4D4D4D" stroked="f">
                <v:path arrowok="t"/>
                <v:fill/>
              </v:shape>
              <v:shape style="position:absolute;left:5425;top:-2908;width:2700;height:136" coordorigin="5425,-2908" coordsize="2700,136" path="m8079,-2863l8012,-2863,8012,-2817,8079,-2817,8125,-2840,8079,-2863e" filled="t" fillcolor="#4D4D4D" stroked="f">
                <v:path arrowok="t"/>
                <v:fill/>
              </v:shape>
              <v:shape style="position:absolute;left:5425;top:-2908;width:2700;height:136" coordorigin="5425,-2908" coordsize="2700,136" path="m7990,-2863l5560,-2863,5560,-2818,7990,-2817,7990,-2863e" filled="t" fillcolor="#4D4D4D" stroked="f">
                <v:path arrowok="t"/>
                <v:fill/>
              </v:shape>
              <v:shape style="position:absolute;left:5425;top:-2908;width:2700;height:136" coordorigin="5425,-2908" coordsize="2700,136" path="m5560,-2863l5538,-2863,5538,-2818,5560,-2818,5560,-2863e" filled="t" fillcolor="#4D4D4D" stroked="f">
                <v:path arrowok="t"/>
                <v:fill/>
              </v:shape>
            </v:group>
            <v:group style="position:absolute;left:5425;top:-3966;width:2;height:1763" coordorigin="5425,-3966" coordsize="2,1763">
              <v:shape style="position:absolute;left:5425;top:-3966;width:2;height:1763" coordorigin="5425,-3966" coordsize="1,1763" path="m5425,-3966l5426,-2203e" filled="f" stroked="t" strokeweight="2.25pt" strokecolor="#4D4D4D">
                <v:path arrowok="t"/>
              </v:shape>
            </v:group>
            <v:group style="position:absolute;left:5425;top:-2251;width:4805;height:137" coordorigin="5425,-2251" coordsize="4805,137">
              <v:shape style="position:absolute;left:5425;top:-2251;width:4805;height:137" coordorigin="5425,-2251" coordsize="4805,137" path="m10094,-2160l10094,-2114,10185,-2160,10094,-2160e" filled="t" fillcolor="#4D4D4D" stroked="f">
                <v:path arrowok="t"/>
                <v:fill/>
              </v:shape>
              <v:shape style="position:absolute;left:5425;top:-2251;width:4805;height:137" coordorigin="5425,-2251" coordsize="4805,137" path="m5560,-2251l5425,-2182,5560,-2115,5560,-2161,5538,-2161,5538,-2205,5560,-2205,5560,-2251e" filled="t" fillcolor="#4D4D4D" stroked="f">
                <v:path arrowok="t"/>
                <v:fill/>
              </v:shape>
              <v:shape style="position:absolute;left:5425;top:-2251;width:4805;height:137" coordorigin="5425,-2251" coordsize="4805,137" path="m10094,-2204l10094,-2160,10117,-2160,10117,-2204,10094,-2204e" filled="t" fillcolor="#4D4D4D" stroked="f">
                <v:path arrowok="t"/>
                <v:fill/>
              </v:shape>
              <v:shape style="position:absolute;left:5425;top:-2251;width:4805;height:137" coordorigin="5425,-2251" coordsize="4805,137" path="m10094,-2250l10094,-2204,10117,-2204,10117,-2160,10185,-2160,10230,-2182,10094,-2250e" filled="t" fillcolor="#4D4D4D" stroked="f">
                <v:path arrowok="t"/>
                <v:fill/>
              </v:shape>
              <v:shape style="position:absolute;left:5425;top:-2251;width:4805;height:137" coordorigin="5425,-2251" coordsize="4805,137" path="m5560,-2205l5560,-2161,10094,-2160,10094,-2204,5560,-2205e" filled="t" fillcolor="#4D4D4D" stroked="f">
                <v:path arrowok="t"/>
                <v:fill/>
              </v:shape>
              <v:shape style="position:absolute;left:5425;top:-2251;width:4805;height:137" coordorigin="5425,-2251" coordsize="4805,137" path="m5538,-2205l5538,-2161,5560,-2161,5560,-2205,5538,-2205e" filled="t" fillcolor="#4D4D4D" stroked="f">
                <v:path arrowok="t"/>
                <v:fill/>
              </v:shape>
              <v:shape style="position:absolute;left:5425;top:-2251;width:4805;height:137" coordorigin="5425,-2251" coordsize="4805,137" path="m5560,-2205l5538,-2205,5560,-2205e" filled="t" fillcolor="#4D4D4D" stroked="f">
                <v:path arrowok="t"/>
                <v:fill/>
              </v:shape>
            </v:group>
            <v:group style="position:absolute;left:5425;top:-4694;width:2700;height:732" coordorigin="5425,-4694" coordsize="2700,732">
              <v:shape style="position:absolute;left:5425;top:-4694;width:2700;height:732" coordorigin="5425,-4694" coordsize="2700,732" path="m5425,-3962l8125,-3962,8125,-4694,5425,-4694,5425,-3962e" filled="t" fillcolor="#3366FF" stroked="f">
                <v:path arrowok="t"/>
                <v:fill/>
              </v:shape>
            </v:group>
            <v:group style="position:absolute;left:5425;top:-4694;width:2700;height:732" coordorigin="5425,-4694" coordsize="2700,732">
              <v:shape style="position:absolute;left:5425;top:-4694;width:2700;height:732" coordorigin="5425,-4694" coordsize="2700,732" path="m8125,-4694l5425,-4694,5425,-3962,8125,-3962,8125,-4694xe" filled="f" stroked="t" strokeweight="2.25pt" strokecolor="#3366FF">
                <v:path arrowok="t"/>
              </v:shape>
            </v:group>
            <v:group style="position:absolute;left:4126;top:-4698;width:1120;height:736" coordorigin="4126,-4698" coordsize="1120,736">
              <v:shape style="position:absolute;left:4126;top:-4698;width:1120;height:736" coordorigin="4126,-4698" coordsize="1120,736" path="m4126,-3962l5245,-3962,5245,-4698,4126,-4698,4126,-3962e" filled="t" fillcolor="#3366FF" stroked="f">
                <v:path arrowok="t"/>
                <v:fill/>
              </v:shape>
            </v:group>
            <v:group style="position:absolute;left:4124;top:-4698;width:1121;height:736" coordorigin="4124,-4698" coordsize="1121,736">
              <v:shape style="position:absolute;left:4124;top:-4698;width:1121;height:736" coordorigin="4124,-4698" coordsize="1121,736" path="m5245,-4698l4124,-4698,4124,-3962,5245,-3962,5245,-4698xe" filled="f" stroked="t" strokeweight="2.25pt" strokecolor="#3366FF">
                <v:path arrowok="t"/>
              </v:shape>
            </v:group>
            <v:group style="position:absolute;left:4704;top:-3964;width:2;height:2458" coordorigin="4704,-3964" coordsize="2,2458">
              <v:shape style="position:absolute;left:4704;top:-3964;width:2;height:2458" coordorigin="4704,-3964" coordsize="1,2458" path="m4704,-3964l4705,-1507e" filled="f" stroked="t" strokeweight="2.25pt" strokecolor="#4D4D4D">
                <v:path arrowok="t"/>
              </v:shape>
            </v:group>
            <v:group style="position:absolute;left:4705;top:-1592;width:5537;height:136" coordorigin="4705,-1592" coordsize="5537,136">
              <v:shape style="position:absolute;left:4705;top:-1592;width:5537;height:136" coordorigin="4705,-1592" coordsize="5537,136" path="m10106,-1501l10106,-1456,10196,-1501,10106,-1501e" filled="t" fillcolor="#4D4D4D" stroked="f">
                <v:path arrowok="t"/>
                <v:fill/>
              </v:shape>
              <v:shape style="position:absolute;left:4705;top:-1592;width:5537;height:136" coordorigin="4705,-1592" coordsize="5537,136" path="m4840,-1592l4705,-1525,4840,-1458,4840,-1502,4818,-1502,4818,-1548,4840,-1548,4840,-1592e" filled="t" fillcolor="#4D4D4D" stroked="f">
                <v:path arrowok="t"/>
                <v:fill/>
              </v:shape>
              <v:shape style="position:absolute;left:4705;top:-1592;width:5537;height:136" coordorigin="4705,-1592" coordsize="5537,136" path="m10106,-1546l10106,-1501,10129,-1501,10129,-1546,10106,-1546e" filled="t" fillcolor="#4D4D4D" stroked="f">
                <v:path arrowok="t"/>
                <v:fill/>
              </v:shape>
              <v:shape style="position:absolute;left:4705;top:-1592;width:5537;height:136" coordorigin="4705,-1592" coordsize="5537,136" path="m10106,-1591l10106,-1546,10129,-1546,10129,-1501,10196,-1501,10242,-1524,10106,-1591e" filled="t" fillcolor="#4D4D4D" stroked="f">
                <v:path arrowok="t"/>
                <v:fill/>
              </v:shape>
              <v:shape style="position:absolute;left:4705;top:-1592;width:5537;height:136" coordorigin="4705,-1592" coordsize="5537,136" path="m4840,-1548l4840,-1502,10106,-1501,10106,-1546,4840,-1548e" filled="t" fillcolor="#4D4D4D" stroked="f">
                <v:path arrowok="t"/>
                <v:fill/>
              </v:shape>
              <v:shape style="position:absolute;left:4705;top:-1592;width:5537;height:136" coordorigin="4705,-1592" coordsize="5537,136" path="m4818,-1548l4818,-1502,4840,-1502,4840,-1548,4818,-1548e" filled="t" fillcolor="#4D4D4D" stroked="f">
                <v:path arrowok="t"/>
                <v:fill/>
              </v:shape>
              <v:shape style="position:absolute;left:4705;top:-1592;width:5537;height:136" coordorigin="4705,-1592" coordsize="5537,136" path="m4840,-1548l4818,-1548,4840,-1548e" filled="t" fillcolor="#4D4D4D" stroked="f">
                <v:path arrowok="t"/>
                <v:fill/>
              </v:shape>
            </v:group>
            <v:group style="position:absolute;left:8125;top:-4041;width:2;height:1315" coordorigin="8125,-4041" coordsize="2,1315">
              <v:shape style="position:absolute;left:8125;top:-4041;width:2;height:1315" coordorigin="8125,-4041" coordsize="1,1315" path="m8125,-4041l8126,-2726e" filled="f" stroked="t" strokeweight="2.25pt" strokecolor="#4D4D4D">
                <v:path arrowok="t"/>
              </v:shape>
            </v:group>
            <v:group style="position:absolute;left:8125;top:-2908;width:2075;height:136" coordorigin="8125,-2908" coordsize="2075,136">
              <v:shape style="position:absolute;left:8125;top:-2908;width:2075;height:136" coordorigin="8125,-2908" coordsize="2075,136" path="m8260,-2908l8125,-2841,8260,-2773,8260,-2818,8238,-2818,8238,-2863,8260,-2863,8260,-2908e" filled="t" fillcolor="#4D4D4D" stroked="f">
                <v:path arrowok="t"/>
                <v:fill/>
              </v:shape>
              <v:shape style="position:absolute;left:8125;top:-2908;width:2075;height:136" coordorigin="8125,-2908" coordsize="2075,136" path="m10064,-2817l10064,-2773,10154,-2817,10064,-2817e" filled="t" fillcolor="#4D4D4D" stroked="f">
                <v:path arrowok="t"/>
                <v:fill/>
              </v:shape>
              <v:shape style="position:absolute;left:8125;top:-2908;width:2075;height:136" coordorigin="8125,-2908" coordsize="2075,136" path="m10064,-2907l10064,-2817,10087,-2817,10087,-2863,10154,-2863,10064,-2907e" filled="t" fillcolor="#4D4D4D" stroked="f">
                <v:path arrowok="t"/>
                <v:fill/>
              </v:shape>
              <v:shape style="position:absolute;left:8125;top:-2908;width:2075;height:136" coordorigin="8125,-2908" coordsize="2075,136" path="m10154,-2863l10087,-2863,10087,-2817,10154,-2817,10200,-2840,10154,-2863e" filled="t" fillcolor="#4D4D4D" stroked="f">
                <v:path arrowok="t"/>
                <v:fill/>
              </v:shape>
              <v:shape style="position:absolute;left:8125;top:-2908;width:2075;height:136" coordorigin="8125,-2908" coordsize="2075,136" path="m10064,-2863l8260,-2863,8260,-2818,10064,-2817,10064,-2863e" filled="t" fillcolor="#4D4D4D" stroked="f">
                <v:path arrowok="t"/>
                <v:fill/>
              </v:shape>
              <v:shape style="position:absolute;left:8125;top:-2908;width:2075;height:136" coordorigin="8125,-2908" coordsize="2075,136" path="m8260,-2863l8238,-2863,8238,-2818,8260,-2818,8260,-2863e" filled="t" fillcolor="#4D4D4D" stroked="f">
                <v:path arrowok="t"/>
                <v:fill/>
              </v:shape>
            </v:group>
            <v:group style="position:absolute;left:8280;top:-4357;width:1980;height:1352" coordorigin="8280,-4357" coordsize="1980,1352">
              <v:shape style="position:absolute;left:8280;top:-4357;width:1980;height:1352" coordorigin="8280,-4357" coordsize="1980,1352" path="m8693,-4130l8772,-3867,8388,-3840,8641,-3631,8280,-3552,8585,-3394,8398,-3241,8720,-3214,8730,-3004,8970,-3222,9150,-3222,9185,-3268,9371,-3268,9396,-3358,9636,-3358,9622,-3458,9921,-3458,9781,-3585,9955,-3649,9838,-3768,10260,-3939,9781,-3948,9788,-3957,9064,-3957,8693,-4130e" filled="t" fillcolor="#FF0000" stroked="f">
                <v:path arrowok="t"/>
                <v:fill/>
              </v:shape>
              <v:shape style="position:absolute;left:8280;top:-4357;width:1980;height:1352" coordorigin="8280,-4357" coordsize="1980,1352" path="m9150,-3222l8970,-3222,9077,-3122,9150,-3222e" filled="t" fillcolor="#FF0000" stroked="f">
                <v:path arrowok="t"/>
                <v:fill/>
              </v:shape>
              <v:shape style="position:absolute;left:8280;top:-4357;width:1980;height:1352" coordorigin="8280,-4357" coordsize="1980,1352" path="m9371,-3268l9185,-3268,9344,-3176,9371,-3268e" filled="t" fillcolor="#FF0000" stroked="f">
                <v:path arrowok="t"/>
                <v:fill/>
              </v:shape>
              <v:shape style="position:absolute;left:8280;top:-4357;width:1980;height:1352" coordorigin="8280,-4357" coordsize="1980,1352" path="m9636,-3358l9396,-3358,9649,-3268,9636,-3358e" filled="t" fillcolor="#FF0000" stroked="f">
                <v:path arrowok="t"/>
                <v:fill/>
              </v:shape>
              <v:shape style="position:absolute;left:8280;top:-4357;width:1980;height:1352" coordorigin="8280,-4357" coordsize="1980,1352" path="m9921,-3458l9622,-3458,10010,-3376,9921,-3458e" filled="t" fillcolor="#FF0000" stroked="f">
                <v:path arrowok="t"/>
                <v:fill/>
              </v:shape>
              <v:shape style="position:absolute;left:8280;top:-4357;width:1980;height:1352" coordorigin="8280,-4357" coordsize="1980,1352" path="m9172,-4239l9064,-3957,9788,-3957,9815,-3994,9612,-3994,9618,-4084,9331,-4084,9172,-4239e" filled="t" fillcolor="#FF0000" stroked="f">
                <v:path arrowok="t"/>
                <v:fill/>
              </v:shape>
              <v:shape style="position:absolute;left:8280;top:-4357;width:1980;height:1352" coordorigin="8280,-4357" coordsize="1980,1352" path="m9931,-4158l9612,-3994,9815,-3994,9931,-4158e" filled="t" fillcolor="#FF0000" stroked="f">
                <v:path arrowok="t"/>
                <v:fill/>
              </v:shape>
              <v:shape style="position:absolute;left:8280;top:-4357;width:1980;height:1352" coordorigin="8280,-4357" coordsize="1980,1352" path="m9636,-4357l9331,-4084,9618,-4084,9636,-4357e" filled="t" fillcolor="#FF000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n=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3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4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/*n=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3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0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exclu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es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-1"/>
          <w:w w:val="100"/>
          <w:position w:val="-1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utliers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  <w:cols w:num="2" w:equalWidth="0">
            <w:col w:w="3991" w:space="1670"/>
            <w:col w:w="3979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480" w:lineRule="auto"/>
        <w:ind w:left="140" w:right="40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lusion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phase”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last,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erage,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twelve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3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probability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successful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alyses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begin,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toward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terroristic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swift.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Subsequent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suggested,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ngled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separated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(i.e.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acts).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9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.g.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single-issue,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etc.)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precluded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onduct.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“averages”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erns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1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Spati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ns: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426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46%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37%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59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(see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apparent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single-issue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9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10" w:after="0" w:line="480" w:lineRule="auto"/>
        <w:ind w:left="140" w:right="122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offenders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venture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immigration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status,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lack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transportation,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lack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knowledge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urban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landscape,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attention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</w:p>
    <w:p>
      <w:pPr>
        <w:spacing w:before="10" w:after="0" w:line="480" w:lineRule="auto"/>
        <w:ind w:left="140" w:right="22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variety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reasons.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regardless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reason.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contrast,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39%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lived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single-issue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pronounced.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1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proporti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ssue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home.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Fifty-nine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orists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(see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20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offenders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targeting.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cally,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offenders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localized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opportunity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35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Table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1.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PITA-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Sp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tial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Anal</w:t>
      </w:r>
      <w:r>
        <w:rPr>
          <w:rFonts w:ascii="Arial" w:hAnsi="Arial" w:cs="Arial" w:eastAsia="Arial"/>
          <w:sz w:val="20"/>
          <w:szCs w:val="20"/>
          <w:spacing w:val="-3"/>
          <w:w w:val="100"/>
          <w:b/>
          <w:bCs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sis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Dista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ces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fr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Terrorist</w:t>
      </w:r>
      <w:r>
        <w:rPr>
          <w:rFonts w:ascii="Arial" w:hAnsi="Arial" w:cs="Arial" w:eastAsia="Arial"/>
          <w:sz w:val="20"/>
          <w:szCs w:val="2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Resid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nc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Incide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Locatio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95.92473pt;height:230.88pt;mso-position-horizontal-relative:char;mso-position-vertical-relative:line" type="#_x0000_t75">
            <v:imagedata r:id="rId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17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Finally,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held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eparatory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igure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alf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radius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eventual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4" w:after="0" w:line="226" w:lineRule="exact"/>
        <w:ind w:left="196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151.199982pt;margin-top:26.929895pt;width:309.779724pt;height:370.009943pt;mso-position-horizontal-relative:page;mso-position-vertical-relative:paragraph;z-index:-3643" coordorigin="3024,539" coordsize="6196,7400">
            <v:shape style="position:absolute;left:3324;top:601;width:5595;height:4903" type="#_x0000_t75">
              <v:imagedata r:id="rId10" o:title=""/>
            </v:shape>
            <v:group style="position:absolute;left:3264;top:570;width:5711;height:2" coordorigin="3264,570" coordsize="5711,2">
              <v:shape style="position:absolute;left:3264;top:570;width:5711;height:2" coordorigin="3264,570" coordsize="5711,0" path="m3264,570l8975,570e" filled="f" stroked="t" strokeweight="3.1pt" strokecolor="#C0C0C0">
                <v:path arrowok="t"/>
              </v:shape>
            </v:group>
            <v:group style="position:absolute;left:3294;top:600;width:2;height:4904" coordorigin="3294,600" coordsize="2,4904">
              <v:shape style="position:absolute;left:3294;top:600;width:2;height:4904" coordorigin="3294,600" coordsize="0,4904" path="m3294,600l3294,5504e" filled="f" stroked="t" strokeweight="3.1pt" strokecolor="#C0C0C0">
                <v:path arrowok="t"/>
              </v:shape>
            </v:group>
            <v:group style="position:absolute;left:8945;top:600;width:2;height:4904" coordorigin="8945,600" coordsize="2,4904">
              <v:shape style="position:absolute;left:8945;top:600;width:2;height:4904" coordorigin="8945,600" coordsize="0,4904" path="m8945,600l8945,5504e" filled="f" stroked="t" strokeweight="3.1pt" strokecolor="#C0C0C0">
                <v:path arrowok="t"/>
              </v:shape>
            </v:group>
            <v:group style="position:absolute;left:3264;top:5534;width:5711;height:2" coordorigin="3264,5534" coordsize="5711,2">
              <v:shape style="position:absolute;left:3264;top:5534;width:5711;height:2" coordorigin="3264,5534" coordsize="5711,0" path="m3264,5534l8975,5534e" filled="f" stroked="t" strokeweight="3.1pt" strokecolor="#C0C0C0">
                <v:path arrowok="t"/>
              </v:shape>
              <v:shape style="position:absolute;left:3024;top:5563;width:6196;height:2376" type="#_x0000_t75">
                <v:imagedata r:id="rId11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Figure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3.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PITA-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Lin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ar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20"/>
          <w:szCs w:val="20"/>
          <w:spacing w:val="-2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sta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ce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al</w:t>
      </w:r>
      <w:r>
        <w:rPr>
          <w:rFonts w:ascii="Arial" w:hAnsi="Arial" w:cs="Arial" w:eastAsia="Arial"/>
          <w:sz w:val="20"/>
          <w:szCs w:val="20"/>
          <w:spacing w:val="-2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20"/>
          <w:szCs w:val="20"/>
          <w:spacing w:val="1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Preparat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0"/>
          <w:szCs w:val="20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20"/>
          <w:szCs w:val="20"/>
          <w:spacing w:val="-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Antecede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ti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  <w:position w:val="-1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0"/>
          <w:szCs w:val="20"/>
          <w:spacing w:val="2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20"/>
          <w:szCs w:val="20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Incident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Loc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tions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480" w:lineRule="auto"/>
        <w:ind w:left="140" w:right="17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Results: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“Geospatial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(GATA)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1980-2004.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aug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twenty-nine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experts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ght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render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eighty-three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fifty-eight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259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extracted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origi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cases/case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eventually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1,430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studies”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rendered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“incidents”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international;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ental).</w:t>
      </w:r>
      <w:r>
        <w:rPr>
          <w:rFonts w:ascii="Times New Roman" w:hAnsi="Times New Roman" w:cs="Times New Roman" w:eastAsia="Times New Roman"/>
          <w:sz w:val="24"/>
          <w:szCs w:val="24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fication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required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ysis.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Consequently,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ciently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ertile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31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Terrorists: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erages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Despite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lack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recruit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sufficient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and/or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ediately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among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groups;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begun,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quickly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urry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ediately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“averages”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outliers.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staken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“patterns”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71" w:lineRule="exact"/>
        <w:ind w:left="124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4.460007pt;margin-top:48.773155pt;width:190.86pt;height:36.660pt;mso-position-horizontal-relative:page;mso-position-vertical-relative:paragraph;z-index:-3642" type="#_x0000_t202" filled="f" stroked="f">
            <v:textbox inset="0,0,0,0">
              <w:txbxContent>
                <w:p>
                  <w:pPr>
                    <w:spacing w:before="67" w:after="0" w:line="240" w:lineRule="auto"/>
                    <w:ind w:left="119" w:right="-20"/>
                    <w:jc w:val="left"/>
                    <w:rPr>
                      <w:rFonts w:ascii="Arial Narrow" w:hAnsi="Arial Narrow" w:cs="Arial Narrow" w:eastAsia="Arial Narrow"/>
                      <w:sz w:val="21"/>
                      <w:szCs w:val="21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  <w:b/>
                      <w:bCs/>
                    </w:rPr>
                    <w:t>Plann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-1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  <w:b/>
                      <w:bCs/>
                    </w:rPr>
                    <w:t>ng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-1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  <w:b/>
                      <w:bCs/>
                    </w:rPr>
                    <w:t>nd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-1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  <w:b/>
                      <w:bCs/>
                    </w:rPr>
                    <w:t>Prepa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-1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  <w:b/>
                      <w:bCs/>
                    </w:rPr>
                    <w:t>ato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-1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  <w:b/>
                      <w:bCs/>
                    </w:rPr>
                    <w:t>y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-1"/>
                      <w:w w:val="100"/>
                      <w:b/>
                      <w:bCs/>
                    </w:rPr>
                    <w:t>B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  <w:b/>
                      <w:bCs/>
                    </w:rPr>
                    <w:t>ehavi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-1"/>
                      <w:w w:val="100"/>
                      <w:b/>
                      <w:bCs/>
                    </w:rPr>
                    <w:t>o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  <w:b/>
                      <w:bCs/>
                    </w:rPr>
                    <w:t>rs</w:t>
                  </w:r>
                  <w:r>
                    <w:rPr>
                      <w:rFonts w:ascii="Arial Narrow" w:hAnsi="Arial Narrow" w:cs="Arial Narrow" w:eastAsia="Arial Narrow"/>
                      <w:sz w:val="21"/>
                      <w:szCs w:val="2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51.375pt;margin-top:35.288155pt;width:472.59pt;height:245.43pt;mso-position-horizontal-relative:page;mso-position-vertical-relative:paragraph;z-index:-3640" coordorigin="1028,706" coordsize="9452,4909">
            <v:group style="position:absolute;left:1050;top:972;width:1032;height:733" coordorigin="1050,972" coordsize="1032,733">
              <v:shape style="position:absolute;left:1050;top:972;width:1032;height:733" coordorigin="1050,972" coordsize="1032,733" path="m1050,1705l2082,1705,2082,972,1050,972,1050,1705e" filled="t" fillcolor="#C0C0C0" stroked="f">
                <v:path arrowok="t"/>
                <v:fill/>
              </v:shape>
            </v:group>
            <v:group style="position:absolute;left:1050;top:972;width:1032;height:733" coordorigin="1050,972" coordsize="1032,733">
              <v:shape style="position:absolute;left:1050;top:972;width:1032;height:733" coordorigin="1050,972" coordsize="1032,733" path="m2082,972l1050,972,1050,1705,2082,1705,2082,972xe" filled="f" stroked="t" strokeweight="2.25pt" strokecolor="#4D4D4D">
                <v:path arrowok="t"/>
              </v:shape>
            </v:group>
            <v:group style="position:absolute;left:2104;top:972;width:1156;height:737" coordorigin="2104,972" coordsize="1156,737">
              <v:shape style="position:absolute;left:2104;top:972;width:1156;height:737" coordorigin="2104,972" coordsize="1156,737" path="m2104,1709l3259,1709,3259,972,2104,972,2104,1709e" filled="t" fillcolor="#C0C0C0" stroked="f">
                <v:path arrowok="t"/>
                <v:fill/>
              </v:shape>
            </v:group>
            <v:group style="position:absolute;left:2102;top:972;width:1157;height:737" coordorigin="2102,972" coordsize="1157,737">
              <v:shape style="position:absolute;left:2102;top:972;width:1157;height:737" coordorigin="2102,972" coordsize="1157,737" path="m3259,972l2102,972,2102,1709,3259,1709,3259,972xe" filled="f" stroked="t" strokeweight="2.25pt" strokecolor="#4D4D4D">
                <v:path arrowok="t"/>
              </v:shape>
            </v:group>
            <v:group style="position:absolute;left:2624;top:1705;width:2;height:3112" coordorigin="2624,1705" coordsize="2,3112">
              <v:shape style="position:absolute;left:2624;top:1705;width:2;height:3112" coordorigin="2624,1705" coordsize="0,3112" path="m2624,1705l2624,4817e" filled="f" stroked="t" strokeweight="2.25pt" strokecolor="#4D4D4D">
                <v:path arrowok="t"/>
              </v:shape>
            </v:group>
            <v:group style="position:absolute;left:9815;top:1705;width:10;height:3887" coordorigin="9815,1705" coordsize="10,3887">
              <v:shape style="position:absolute;left:9815;top:1705;width:10;height:3887" coordorigin="9815,1705" coordsize="10,3887" path="m9815,1705l9824,5592e" filled="f" stroked="t" strokeweight="2.25pt" strokecolor="#4D4D4D">
                <v:path arrowok="t"/>
              </v:shape>
            </v:group>
            <v:group style="position:absolute;left:2636;top:4736;width:7178;height:134" coordorigin="2636,4736" coordsize="7178,134">
              <v:shape style="position:absolute;left:2636;top:4736;width:7178;height:134" coordorigin="2636,4736" coordsize="7178,134" path="m2772,4736l2636,4803,2772,4871,2772,4826,2749,4826,2749,4781,2772,4781,2772,4736e" filled="t" fillcolor="#4D4D4D" stroked="f">
                <v:path arrowok="t"/>
                <v:fill/>
              </v:shape>
              <v:shape style="position:absolute;left:2636;top:4736;width:7178;height:134" coordorigin="2636,4736" coordsize="7178,134" path="m9680,4736l9680,4871,9769,4826,9702,4826,9702,4781,9769,4781,9680,4736e" filled="t" fillcolor="#4D4D4D" stroked="f">
                <v:path arrowok="t"/>
                <v:fill/>
              </v:shape>
              <v:shape style="position:absolute;left:2636;top:4736;width:7178;height:134" coordorigin="2636,4736" coordsize="7178,134" path="m2772,4781l2749,4781,2749,4826,2772,4826,2772,4781e" filled="t" fillcolor="#4D4D4D" stroked="f">
                <v:path arrowok="t"/>
                <v:fill/>
              </v:shape>
              <v:shape style="position:absolute;left:2636;top:4736;width:7178;height:134" coordorigin="2636,4736" coordsize="7178,134" path="m9680,4781l2772,4781,2772,4826,9680,4826,9680,4781e" filled="t" fillcolor="#4D4D4D" stroked="f">
                <v:path arrowok="t"/>
                <v:fill/>
              </v:shape>
              <v:shape style="position:absolute;left:2636;top:4736;width:7178;height:134" coordorigin="2636,4736" coordsize="7178,134" path="m9769,4781l9702,4781,9702,4826,9769,4826,9815,4803,9769,4781e" filled="t" fillcolor="#4D4D4D" stroked="f">
                <v:path arrowok="t"/>
                <v:fill/>
              </v:shape>
            </v:group>
            <v:group style="position:absolute;left:1566;top:1705;width:2;height:3752" coordorigin="1566,1705" coordsize="2,3752">
              <v:shape style="position:absolute;left:1566;top:1705;width:2;height:3752" coordorigin="1566,1705" coordsize="0,3752" path="m1566,1705l1566,5457e" filled="f" stroked="t" strokeweight="2.25pt" strokecolor="#4D4D4D">
                <v:path arrowok="t"/>
              </v:shape>
            </v:group>
            <v:group style="position:absolute;left:1554;top:5394;width:8261;height:136" coordorigin="1554,5394" coordsize="8261,136">
              <v:shape style="position:absolute;left:1554;top:5394;width:8261;height:136" coordorigin="1554,5394" coordsize="8261,136" path="m1688,5394l1554,5461,1688,5529,1688,5484,1667,5484,1667,5439,1688,5439,1688,5394e" filled="t" fillcolor="#4D4D4D" stroked="f">
                <v:path arrowok="t"/>
                <v:fill/>
              </v:shape>
              <v:shape style="position:absolute;left:1554;top:5394;width:8261;height:136" coordorigin="1554,5394" coordsize="8261,136" path="m9680,5394l9680,5529,9770,5484,9702,5484,9702,5439,9772,5439,9680,5394e" filled="t" fillcolor="#4D4D4D" stroked="f">
                <v:path arrowok="t"/>
                <v:fill/>
              </v:shape>
              <v:shape style="position:absolute;left:1554;top:5394;width:8261;height:136" coordorigin="1554,5394" coordsize="8261,136" path="m1688,5439l1667,5439,1667,5484,1688,5484,1688,5439e" filled="t" fillcolor="#4D4D4D" stroked="f">
                <v:path arrowok="t"/>
                <v:fill/>
              </v:shape>
              <v:shape style="position:absolute;left:1554;top:5394;width:8261;height:136" coordorigin="1554,5394" coordsize="8261,136" path="m9680,5439l1688,5439,1688,5484,9680,5484,9680,5439e" filled="t" fillcolor="#4D4D4D" stroked="f">
                <v:path arrowok="t"/>
                <v:fill/>
              </v:shape>
              <v:shape style="position:absolute;left:1554;top:5394;width:8261;height:136" coordorigin="1554,5394" coordsize="8261,136" path="m9772,5439l9702,5439,9702,5484,9770,5484,9815,5461,9772,5439e" filled="t" fillcolor="#4D4D4D" stroked="f">
                <v:path arrowok="t"/>
                <v:fill/>
              </v:shape>
            </v:group>
            <v:group style="position:absolute;left:8598;top:728;width:1859;height:1354" coordorigin="8598,728" coordsize="1859,1354">
              <v:shape style="position:absolute;left:8598;top:728;width:1859;height:1354" coordorigin="8598,728" coordsize="1859,1354" path="m8986,954l9060,1218,8699,1245,8936,1454,8598,1535,8885,1691,8708,1845,9011,1872,9020,2082,9245,1865,9414,1865,9448,1817,9622,1817,9646,1728,9871,1728,9858,1628,10140,1628,10008,1500,10170,1436,10060,1317,10457,1146,10008,1137,10014,1128,9334,1128,8986,954e" filled="t" fillcolor="#A50021" stroked="f">
                <v:path arrowok="t"/>
                <v:fill/>
              </v:shape>
              <v:shape style="position:absolute;left:8598;top:728;width:1859;height:1354" coordorigin="8598,728" coordsize="1859,1354" path="m9414,1865l9245,1865,9346,1964,9414,1865e" filled="t" fillcolor="#A50021" stroked="f">
                <v:path arrowok="t"/>
                <v:fill/>
              </v:shape>
              <v:shape style="position:absolute;left:8598;top:728;width:1859;height:1354" coordorigin="8598,728" coordsize="1859,1354" path="m9622,1817l9448,1817,9596,1910,9622,1817e" filled="t" fillcolor="#A50021" stroked="f">
                <v:path arrowok="t"/>
                <v:fill/>
              </v:shape>
              <v:shape style="position:absolute;left:8598;top:728;width:1859;height:1354" coordorigin="8598,728" coordsize="1859,1354" path="m9871,1728l9646,1728,9883,1818,9871,1728e" filled="t" fillcolor="#A50021" stroked="f">
                <v:path arrowok="t"/>
                <v:fill/>
              </v:shape>
              <v:shape style="position:absolute;left:8598;top:728;width:1859;height:1354" coordorigin="8598,728" coordsize="1859,1354" path="m10140,1628l9858,1628,10223,1709,10140,1628e" filled="t" fillcolor="#A50021" stroked="f">
                <v:path arrowok="t"/>
                <v:fill/>
              </v:shape>
              <v:shape style="position:absolute;left:8598;top:728;width:1859;height:1354" coordorigin="8598,728" coordsize="1859,1354" path="m9436,846l9334,1128,10014,1128,10039,1091,9848,1091,9854,1001,9584,1001,9436,846e" filled="t" fillcolor="#A50021" stroked="f">
                <v:path arrowok="t"/>
                <v:fill/>
              </v:shape>
              <v:shape style="position:absolute;left:8598;top:728;width:1859;height:1354" coordorigin="8598,728" coordsize="1859,1354" path="m10148,927l9848,1091,10039,1091,10148,927e" filled="t" fillcolor="#A50021" stroked="f">
                <v:path arrowok="t"/>
                <v:fill/>
              </v:shape>
              <v:shape style="position:absolute;left:8598;top:728;width:1859;height:1354" coordorigin="8598,728" coordsize="1859,1354" path="m9871,728l9584,1001,9854,1001,9871,728e" filled="t" fillcolor="#A50021" stroked="f">
                <v:path arrowok="t"/>
                <v:fill/>
              </v:shape>
            </v:group>
            <v:group style="position:absolute;left:8598;top:728;width:1859;height:1354" coordorigin="8598,728" coordsize="1859,1354">
              <v:shape style="position:absolute;left:8598;top:728;width:1859;height:1354" coordorigin="8598,728" coordsize="1859,1354" path="m9584,1001l9436,846,9334,1128,8986,954,9060,1218,8699,1245,8936,1454,8598,1535,8885,1691,8708,1845,9011,1872,9020,2082,9245,1865,9346,1964,9448,1817,9596,1910,9646,1728,9883,1818,9858,1628,10223,1709,10008,1500,10170,1436,10060,1317,10457,1146,10008,1137,10148,927,9848,1091,9871,728,9584,1001xe" filled="f" stroked="t" strokeweight=".75pt" strokecolor="#4D4D4D">
                <v:path arrowok="t"/>
              </v:shape>
            </v:group>
            <v:group style="position:absolute;left:4526;top:2762;width:3642;height:134" coordorigin="4526,2762" coordsize="3642,134">
              <v:shape style="position:absolute;left:4526;top:2762;width:3642;height:134" coordorigin="4526,2762" coordsize="3642,134" path="m4662,2762l4526,2829,4662,2897,4662,2852,4639,2852,4639,2807,4662,2807,4662,2762e" filled="t" fillcolor="#4D4D4D" stroked="f">
                <v:path arrowok="t"/>
                <v:fill/>
              </v:shape>
              <v:shape style="position:absolute;left:4526;top:2762;width:3642;height:134" coordorigin="4526,2762" coordsize="3642,134" path="m8034,2762l8034,2897,8123,2852,8057,2852,8057,2807,8123,2807,8034,2762e" filled="t" fillcolor="#4D4D4D" stroked="f">
                <v:path arrowok="t"/>
                <v:fill/>
              </v:shape>
              <v:shape style="position:absolute;left:4526;top:2762;width:3642;height:134" coordorigin="4526,2762" coordsize="3642,134" path="m4662,2807l4639,2807,4639,2852,4662,2852,4662,2807e" filled="t" fillcolor="#4D4D4D" stroked="f">
                <v:path arrowok="t"/>
                <v:fill/>
              </v:shape>
              <v:shape style="position:absolute;left:4526;top:2762;width:3642;height:134" coordorigin="4526,2762" coordsize="3642,134" path="m8034,2807l4662,2807,4662,2852,8034,2852,8034,2807e" filled="t" fillcolor="#4D4D4D" stroked="f">
                <v:path arrowok="t"/>
                <v:fill/>
              </v:shape>
              <v:shape style="position:absolute;left:4526;top:2762;width:3642;height:134" coordorigin="4526,2762" coordsize="3642,134" path="m8123,2807l8057,2807,8057,2852,8123,2852,8168,2829,8123,2807e" filled="t" fillcolor="#4D4D4D" stroked="f">
                <v:path arrowok="t"/>
                <v:fill/>
              </v:shape>
            </v:group>
            <v:group style="position:absolute;left:4490;top:1705;width:2;height:1763" coordorigin="4490,1705" coordsize="2,1763">
              <v:shape style="position:absolute;left:4490;top:1705;width:2;height:1763" coordorigin="4490,1705" coordsize="0,1763" path="m4490,1705l4490,3468e" filled="f" stroked="t" strokeweight="2.25pt" strokecolor="#4D4D4D">
                <v:path arrowok="t"/>
              </v:shape>
            </v:group>
            <v:group style="position:absolute;left:4484;top:3420;width:5330;height:136" coordorigin="4484,3420" coordsize="5330,136">
              <v:shape style="position:absolute;left:4484;top:3420;width:5330;height:136" coordorigin="4484,3420" coordsize="5330,136" path="m4619,3420l4484,3487,4619,3555,4619,3510,4596,3510,4596,3465,4619,3465,4619,3420e" filled="t" fillcolor="#4D4D4D" stroked="f">
                <v:path arrowok="t"/>
                <v:fill/>
              </v:shape>
              <v:shape style="position:absolute;left:4484;top:3420;width:5330;height:136" coordorigin="4484,3420" coordsize="5330,136" path="m9680,3420l9680,3555,9770,3510,9702,3510,9702,3465,9772,3465,9680,3420e" filled="t" fillcolor="#4D4D4D" stroked="f">
                <v:path arrowok="t"/>
                <v:fill/>
              </v:shape>
              <v:shape style="position:absolute;left:4484;top:3420;width:5330;height:136" coordorigin="4484,3420" coordsize="5330,136" path="m4619,3465l4596,3465,4596,3510,4619,3510,4619,3465e" filled="t" fillcolor="#4D4D4D" stroked="f">
                <v:path arrowok="t"/>
                <v:fill/>
              </v:shape>
              <v:shape style="position:absolute;left:4484;top:3420;width:5330;height:136" coordorigin="4484,3420" coordsize="5330,136" path="m9680,3465l4619,3465,4619,3510,9680,3510,9680,3465e" filled="t" fillcolor="#4D4D4D" stroked="f">
                <v:path arrowok="t"/>
                <v:fill/>
              </v:shape>
              <v:shape style="position:absolute;left:4484;top:3420;width:5330;height:136" coordorigin="4484,3420" coordsize="5330,136" path="m9772,3465l9702,3465,9702,3510,9770,3510,9815,3487,9772,3465e" filled="t" fillcolor="#4D4D4D" stroked="f">
                <v:path arrowok="t"/>
                <v:fill/>
              </v:shape>
            </v:group>
            <v:group style="position:absolute;left:4489;top:975;width:3214;height:733" coordorigin="4489,975" coordsize="3214,733">
              <v:shape style="position:absolute;left:4489;top:975;width:3214;height:733" coordorigin="4489,975" coordsize="3214,733" path="m7703,975l4489,975,4489,1709,7703,1709,7703,975xe" filled="f" stroked="t" strokeweight="2.25pt" strokecolor="#4D4D4D">
                <v:path arrowok="t"/>
              </v:shape>
            </v:group>
            <v:group style="position:absolute;left:3258;top:972;width:1057;height:737" coordorigin="3258,972" coordsize="1057,737">
              <v:shape style="position:absolute;left:3258;top:972;width:1057;height:737" coordorigin="3258,972" coordsize="1057,737" path="m3258,1709l4315,1709,4315,972,3258,972,3258,1709e" filled="t" fillcolor="#C0C0C0" stroked="f">
                <v:path arrowok="t"/>
                <v:fill/>
              </v:shape>
            </v:group>
            <v:group style="position:absolute;left:3258;top:972;width:1057;height:737" coordorigin="3258,972" coordsize="1057,737">
              <v:shape style="position:absolute;left:3258;top:972;width:1057;height:737" coordorigin="3258,972" coordsize="1057,737" path="m4315,972l3258,972,3258,1709,4315,1709,4315,972xe" filled="f" stroked="t" strokeweight="2.25pt" strokecolor="#4D4D4D">
                <v:path arrowok="t"/>
              </v:shape>
            </v:group>
            <v:group style="position:absolute;left:3596;top:1706;width:2;height:2459" coordorigin="3596,1706" coordsize="2,2459">
              <v:shape style="position:absolute;left:3596;top:1706;width:2;height:2459" coordorigin="3596,1706" coordsize="0,2459" path="m3596,1706l3596,4165e" filled="f" stroked="t" strokeweight="2.25pt" strokecolor="#4D4D4D">
                <v:path arrowok="t"/>
              </v:shape>
            </v:group>
            <v:group style="position:absolute;left:3596;top:4079;width:6229;height:134" coordorigin="3596,4079" coordsize="6229,134">
              <v:shape style="position:absolute;left:3596;top:4079;width:6229;height:134" coordorigin="3596,4079" coordsize="6229,134" path="m3732,4079l3596,4146,3732,4213,3732,4169,3709,4169,3709,4123,3732,4123,3732,4079e" filled="t" fillcolor="#4D4D4D" stroked="f">
                <v:path arrowok="t"/>
                <v:fill/>
              </v:shape>
              <v:shape style="position:absolute;left:3596;top:4079;width:6229;height:134" coordorigin="3596,4079" coordsize="6229,134" path="m9691,4079l9691,4213,9780,4169,9714,4169,9714,4123,9780,4123,9691,4079e" filled="t" fillcolor="#4D4D4D" stroked="f">
                <v:path arrowok="t"/>
                <v:fill/>
              </v:shape>
              <v:shape style="position:absolute;left:3596;top:4079;width:6229;height:134" coordorigin="3596,4079" coordsize="6229,134" path="m3732,4123l3709,4123,3709,4169,3732,4169,3732,4123e" filled="t" fillcolor="#4D4D4D" stroked="f">
                <v:path arrowok="t"/>
                <v:fill/>
              </v:shape>
              <v:shape style="position:absolute;left:3596;top:4079;width:6229;height:134" coordorigin="3596,4079" coordsize="6229,134" path="m9691,4123l3732,4123,3732,4169,9691,4169,9691,4123e" filled="t" fillcolor="#4D4D4D" stroked="f">
                <v:path arrowok="t"/>
                <v:fill/>
              </v:shape>
              <v:shape style="position:absolute;left:3596;top:4079;width:6229;height:134" coordorigin="3596,4079" coordsize="6229,134" path="m9780,4123l9714,4123,9714,4169,9780,4169,9826,4146,9780,4123e" filled="t" fillcolor="#4D4D4D" stroked="f">
                <v:path arrowok="t"/>
                <v:fill/>
              </v:shape>
            </v:group>
            <v:group style="position:absolute;left:8210;top:1709;width:2;height:1284" coordorigin="8210,1709" coordsize="2,1284">
              <v:shape style="position:absolute;left:8210;top:1709;width:2;height:1284" coordorigin="8210,1709" coordsize="0,1284" path="m8210,1709l8210,2993e" filled="f" stroked="t" strokeweight="2.25pt" strokecolor="#4D4D4D">
                <v:path arrowok="t"/>
              </v:shape>
            </v:group>
            <v:group style="position:absolute;left:8262;top:2762;width:1522;height:134" coordorigin="8262,2762" coordsize="1522,134">
              <v:shape style="position:absolute;left:8262;top:2762;width:1522;height:134" coordorigin="8262,2762" coordsize="1522,134" path="m8396,2762l8262,2829,8396,2897,8396,2852,8375,2852,8375,2807,8396,2807,8396,2762e" filled="t" fillcolor="#4D4D4D" stroked="f">
                <v:path arrowok="t"/>
                <v:fill/>
              </v:shape>
              <v:shape style="position:absolute;left:8262;top:2762;width:1522;height:134" coordorigin="8262,2762" coordsize="1522,134" path="m9649,2762l9649,2897,9738,2852,9672,2852,9672,2807,9738,2807,9649,2762e" filled="t" fillcolor="#4D4D4D" stroked="f">
                <v:path arrowok="t"/>
                <v:fill/>
              </v:shape>
              <v:shape style="position:absolute;left:8262;top:2762;width:1522;height:134" coordorigin="8262,2762" coordsize="1522,134" path="m8396,2807l8375,2807,8375,2852,8396,2852,8396,2807e" filled="t" fillcolor="#4D4D4D" stroked="f">
                <v:path arrowok="t"/>
                <v:fill/>
              </v:shape>
              <v:shape style="position:absolute;left:8262;top:2762;width:1522;height:134" coordorigin="8262,2762" coordsize="1522,134" path="m9649,2807l8396,2807,8396,2852,9649,2852,9649,2807e" filled="t" fillcolor="#4D4D4D" stroked="f">
                <v:path arrowok="t"/>
                <v:fill/>
              </v:shape>
              <v:shape style="position:absolute;left:8262;top:2762;width:1522;height:134" coordorigin="8262,2762" coordsize="1522,134" path="m9738,2807l9672,2807,9672,2852,9738,2852,9784,2829,9738,2807e" filled="t" fillcolor="#4D4D4D" stroked="f">
                <v:path arrowok="t"/>
                <v:fill/>
              </v:shape>
            </v:group>
            <v:group style="position:absolute;left:4489;top:975;width:3817;height:733" coordorigin="4489,975" coordsize="3817,733">
              <v:shape style="position:absolute;left:4489;top:975;width:3817;height:733" coordorigin="4489,975" coordsize="3817,733" path="m4489,1709l8306,1709,8306,975,4489,975,4489,1709e" filled="t" fillcolor="#C0C0C0" stroked="f">
                <v:path arrowok="t"/>
                <v:fill/>
              </v:shape>
            </v:group>
            <v:group style="position:absolute;left:4489;top:975;width:3817;height:733" coordorigin="4489,975" coordsize="3817,733">
              <v:shape style="position:absolute;left:4489;top:975;width:3817;height:733" coordorigin="4489,975" coordsize="3817,733" path="m8306,975l4489,975,4489,1709,8306,1709,8306,975xe" filled="f" stroked="t" strokeweight="2.25pt" strokecolor="#4D4D4D">
                <v:path arrowok="t"/>
              </v:shape>
            </v:group>
            <v:group style="position:absolute;left:4560;top:1431;width:569;height:134" coordorigin="4560,1431" coordsize="569,134">
              <v:shape style="position:absolute;left:4560;top:1431;width:569;height:134" coordorigin="4560,1431" coordsize="569,134" path="m4694,1431l4560,1499,4694,1566,4694,1521,4673,1521,4673,1476,4694,1476,4694,1431e" filled="t" fillcolor="#4D4D4D" stroked="f">
                <v:path arrowok="t"/>
                <v:fill/>
              </v:shape>
              <v:shape style="position:absolute;left:4560;top:1431;width:569;height:134" coordorigin="4560,1431" coordsize="569,134" path="m4694,1476l4673,1476,4673,1521,4694,1521,4694,1476e" filled="t" fillcolor="#4D4D4D" stroked="f">
                <v:path arrowok="t"/>
                <v:fill/>
              </v:shape>
              <v:shape style="position:absolute;left:4560;top:1431;width:569;height:134" coordorigin="4560,1431" coordsize="569,134" path="m5129,1476l4694,1476,4694,1521,5129,1521,5129,1476e" filled="t" fillcolor="#4D4D4D" stroked="f">
                <v:path arrowok="t"/>
                <v:fill/>
              </v:shape>
            </v:group>
            <v:group style="position:absolute;left:7998;top:1455;width:89;height:134" coordorigin="7998,1455" coordsize="89,134">
              <v:shape style="position:absolute;left:7998;top:1455;width:89;height:134" coordorigin="7998,1455" coordsize="89,134" path="m7998,1455l7998,1590,8087,1545,8021,1545,8021,1500,8087,1500,7998,1455e" filled="t" fillcolor="#4D4D4D" stroked="f">
                <v:path arrowok="t"/>
                <v:fill/>
              </v:shape>
            </v:group>
            <v:group style="position:absolute;left:7598;top:1523;width:400;height:2" coordorigin="7598,1523" coordsize="400,2">
              <v:shape style="position:absolute;left:7598;top:1523;width:400;height:2" coordorigin="7598,1523" coordsize="400,0" path="m7598,1523l7998,1523e" filled="f" stroked="t" strokeweight="2.38pt" strokecolor="#4D4D4D">
                <v:path arrowok="t"/>
              </v:shape>
            </v:group>
            <v:group style="position:absolute;left:8021;top:1500;width:112;height:46" coordorigin="8021,1500" coordsize="112,46">
              <v:shape style="position:absolute;left:8021;top:1500;width:112;height:46" coordorigin="8021,1500" coordsize="112,46" path="m8087,1500l8021,1500,8021,1545,8087,1545,8132,1523,8087,1500e" filled="t" fillcolor="#4D4D4D" stroked="f">
                <v:path arrowok="t"/>
                <v:fill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position w:val="-1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erages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060" w:right="1300"/>
          <w:pgSz w:w="12240" w:h="15840"/>
        </w:sectPr>
      </w:pPr>
      <w:rPr/>
    </w:p>
    <w:p>
      <w:pPr>
        <w:spacing w:before="38" w:after="0" w:line="240" w:lineRule="auto"/>
        <w:ind w:left="234" w:right="104"/>
        <w:jc w:val="center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spacing w:val="0"/>
          <w:w w:val="100"/>
          <w:b/>
          <w:bCs/>
        </w:rPr>
        <w:t>When</w:t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</w:rPr>
      </w:r>
    </w:p>
    <w:p>
      <w:pPr>
        <w:spacing w:before="0" w:after="0" w:line="240" w:lineRule="exact"/>
        <w:ind w:left="73" w:right="-56"/>
        <w:jc w:val="center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spacing w:val="0"/>
          <w:w w:val="100"/>
          <w:b/>
          <w:bCs/>
        </w:rPr>
        <w:t>Recru</w:t>
      </w:r>
      <w:r>
        <w:rPr>
          <w:rFonts w:ascii="Arial Narrow" w:hAnsi="Arial Narrow" w:cs="Arial Narrow" w:eastAsia="Arial Narrow"/>
          <w:sz w:val="21"/>
          <w:szCs w:val="21"/>
          <w:spacing w:val="-1"/>
          <w:w w:val="100"/>
          <w:b/>
          <w:bCs/>
        </w:rPr>
        <w:t>i</w:t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  <w:b/>
          <w:bCs/>
        </w:rPr>
        <w:t>ted</w:t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</w:rPr>
      </w:r>
    </w:p>
    <w:p>
      <w:pPr>
        <w:spacing w:before="38" w:after="0" w:line="240" w:lineRule="auto"/>
        <w:ind w:left="263" w:right="241"/>
        <w:jc w:val="center"/>
        <w:rPr>
          <w:rFonts w:ascii="Arial Narrow" w:hAnsi="Arial Narrow" w:cs="Arial Narrow" w:eastAsia="Arial Narrow"/>
          <w:sz w:val="21"/>
          <w:szCs w:val="21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  <w:b/>
          <w:bCs/>
        </w:rPr>
        <w:t>Cell</w:t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</w:rPr>
      </w:r>
    </w:p>
    <w:p>
      <w:pPr>
        <w:spacing w:before="0" w:after="0" w:line="240" w:lineRule="auto"/>
        <w:ind w:left="-36" w:right="-56"/>
        <w:jc w:val="center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spacing w:val="0"/>
          <w:w w:val="100"/>
          <w:b/>
          <w:bCs/>
        </w:rPr>
        <w:t>Origination</w:t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</w:rPr>
      </w:r>
    </w:p>
    <w:p>
      <w:pPr>
        <w:spacing w:before="38" w:after="0" w:line="240" w:lineRule="auto"/>
        <w:ind w:left="-38" w:right="-58"/>
        <w:jc w:val="center"/>
        <w:rPr>
          <w:rFonts w:ascii="Arial Narrow" w:hAnsi="Arial Narrow" w:cs="Arial Narrow" w:eastAsia="Arial Narrow"/>
          <w:sz w:val="21"/>
          <w:szCs w:val="21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  <w:b/>
          <w:bCs/>
        </w:rPr>
        <w:t>1</w:t>
      </w:r>
      <w:r>
        <w:rPr>
          <w:rFonts w:ascii="Arial Narrow" w:hAnsi="Arial Narrow" w:cs="Arial Narrow" w:eastAsia="Arial Narrow"/>
          <w:sz w:val="14"/>
          <w:szCs w:val="14"/>
          <w:spacing w:val="0"/>
          <w:w w:val="100"/>
          <w:b/>
          <w:bCs/>
          <w:position w:val="5"/>
        </w:rPr>
        <w:t>st</w:t>
      </w:r>
      <w:r>
        <w:rPr>
          <w:rFonts w:ascii="Arial Narrow" w:hAnsi="Arial Narrow" w:cs="Arial Narrow" w:eastAsia="Arial Narrow"/>
          <w:sz w:val="14"/>
          <w:szCs w:val="14"/>
          <w:spacing w:val="16"/>
          <w:w w:val="100"/>
          <w:b/>
          <w:bCs/>
          <w:position w:val="5"/>
        </w:rPr>
        <w:t> </w:t>
      </w:r>
      <w:r>
        <w:rPr>
          <w:rFonts w:ascii="Arial Narrow" w:hAnsi="Arial Narrow" w:cs="Arial Narrow" w:eastAsia="Arial Narrow"/>
          <w:sz w:val="21"/>
          <w:szCs w:val="21"/>
          <w:spacing w:val="1"/>
          <w:w w:val="100"/>
          <w:b/>
          <w:bCs/>
          <w:position w:val="0"/>
        </w:rPr>
        <w:t>K</w:t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  <w:b/>
          <w:bCs/>
          <w:position w:val="0"/>
        </w:rPr>
        <w:t>n</w:t>
      </w:r>
      <w:r>
        <w:rPr>
          <w:rFonts w:ascii="Arial Narrow" w:hAnsi="Arial Narrow" w:cs="Arial Narrow" w:eastAsia="Arial Narrow"/>
          <w:sz w:val="21"/>
          <w:szCs w:val="21"/>
          <w:spacing w:val="-1"/>
          <w:w w:val="100"/>
          <w:b/>
          <w:bCs/>
          <w:position w:val="0"/>
        </w:rPr>
        <w:t>o</w:t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  <w:b/>
          <w:bCs/>
          <w:position w:val="0"/>
        </w:rPr>
        <w:t>wn</w:t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  <w:position w:val="0"/>
        </w:rPr>
      </w:r>
    </w:p>
    <w:p>
      <w:pPr>
        <w:spacing w:before="0" w:after="0" w:line="240" w:lineRule="auto"/>
        <w:ind w:left="87" w:right="20"/>
        <w:jc w:val="center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spacing w:val="0"/>
          <w:w w:val="100"/>
          <w:b/>
          <w:bCs/>
        </w:rPr>
        <w:t>Activ</w:t>
      </w:r>
      <w:r>
        <w:rPr>
          <w:rFonts w:ascii="Arial Narrow" w:hAnsi="Arial Narrow" w:cs="Arial Narrow" w:eastAsia="Arial Narrow"/>
          <w:sz w:val="21"/>
          <w:szCs w:val="21"/>
          <w:spacing w:val="-1"/>
          <w:w w:val="100"/>
          <w:b/>
          <w:bCs/>
        </w:rPr>
        <w:t>i</w:t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  <w:b/>
          <w:bCs/>
        </w:rPr>
        <w:t>ty</w:t>
      </w:r>
      <w:r>
        <w:rPr>
          <w:rFonts w:ascii="Arial Narrow" w:hAnsi="Arial Narrow" w:cs="Arial Narrow" w:eastAsia="Arial Narrow"/>
          <w:sz w:val="21"/>
          <w:szCs w:val="21"/>
          <w:spacing w:val="0"/>
          <w:w w:val="100"/>
        </w:rPr>
      </w:r>
    </w:p>
    <w:p>
      <w:pPr>
        <w:spacing w:before="40" w:after="0" w:line="240" w:lineRule="auto"/>
        <w:ind w:right="-64"/>
        <w:jc w:val="left"/>
        <w:rPr>
          <w:rFonts w:ascii="Arial Narrow" w:hAnsi="Arial Narrow" w:cs="Arial Narrow" w:eastAsia="Arial Narrow"/>
          <w:sz w:val="10"/>
          <w:szCs w:val="10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16"/>
          <w:szCs w:val="16"/>
          <w:spacing w:val="0"/>
          <w:w w:val="100"/>
          <w:b/>
          <w:bCs/>
          <w:position w:val="-4"/>
        </w:rPr>
        <w:t>1</w:t>
      </w:r>
      <w:r>
        <w:rPr>
          <w:rFonts w:ascii="Arial Narrow" w:hAnsi="Arial Narrow" w:cs="Arial Narrow" w:eastAsia="Arial Narrow"/>
          <w:sz w:val="10"/>
          <w:szCs w:val="10"/>
          <w:spacing w:val="0"/>
          <w:w w:val="100"/>
          <w:b/>
          <w:bCs/>
          <w:position w:val="0"/>
        </w:rPr>
        <w:t>st</w:t>
      </w:r>
      <w:r>
        <w:rPr>
          <w:rFonts w:ascii="Arial Narrow" w:hAnsi="Arial Narrow" w:cs="Arial Narrow" w:eastAsia="Arial Narrow"/>
          <w:sz w:val="10"/>
          <w:szCs w:val="10"/>
          <w:spacing w:val="0"/>
          <w:w w:val="100"/>
          <w:position w:val="0"/>
        </w:rPr>
      </w:r>
    </w:p>
    <w:p>
      <w:pPr>
        <w:spacing w:before="40" w:after="0" w:line="240" w:lineRule="auto"/>
        <w:ind w:left="-34" w:right="-54"/>
        <w:jc w:val="center"/>
        <w:tabs>
          <w:tab w:pos="1720" w:val="left"/>
        </w:tabs>
        <w:rPr>
          <w:rFonts w:ascii="Arial Narrow" w:hAnsi="Arial Narrow" w:cs="Arial Narrow" w:eastAsia="Arial Narrow"/>
          <w:sz w:val="16"/>
          <w:szCs w:val="16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16"/>
          <w:szCs w:val="16"/>
          <w:spacing w:val="0"/>
          <w:w w:val="100"/>
          <w:b/>
          <w:bCs/>
        </w:rPr>
        <w:t>Preparatory/Pl</w:t>
      </w:r>
      <w:r>
        <w:rPr>
          <w:rFonts w:ascii="Arial Narrow" w:hAnsi="Arial Narrow" w:cs="Arial Narrow" w:eastAsia="Arial Narrow"/>
          <w:sz w:val="16"/>
          <w:szCs w:val="16"/>
          <w:spacing w:val="2"/>
          <w:w w:val="100"/>
          <w:b/>
          <w:bCs/>
        </w:rPr>
        <w:t>a</w:t>
      </w:r>
      <w:r>
        <w:rPr>
          <w:rFonts w:ascii="Arial Narrow" w:hAnsi="Arial Narrow" w:cs="Arial Narrow" w:eastAsia="Arial Narrow"/>
          <w:sz w:val="16"/>
          <w:szCs w:val="16"/>
          <w:spacing w:val="0"/>
          <w:w w:val="100"/>
          <w:b/>
          <w:bCs/>
        </w:rPr>
        <w:t>nning</w:t>
      </w:r>
      <w:r>
        <w:rPr>
          <w:rFonts w:ascii="Arial Narrow" w:hAnsi="Arial Narrow" w:cs="Arial Narrow" w:eastAsia="Arial Narrow"/>
          <w:sz w:val="16"/>
          <w:szCs w:val="16"/>
          <w:spacing w:val="0"/>
          <w:w w:val="100"/>
          <w:b/>
          <w:bCs/>
        </w:rPr>
        <w:tab/>
      </w:r>
      <w:r>
        <w:rPr>
          <w:rFonts w:ascii="Arial Narrow" w:hAnsi="Arial Narrow" w:cs="Arial Narrow" w:eastAsia="Arial Narrow"/>
          <w:sz w:val="16"/>
          <w:szCs w:val="16"/>
          <w:spacing w:val="0"/>
          <w:w w:val="99"/>
          <w:b/>
          <w:bCs/>
        </w:rPr>
        <w:t>Last</w:t>
      </w:r>
      <w:r>
        <w:rPr>
          <w:rFonts w:ascii="Arial Narrow" w:hAnsi="Arial Narrow" w:cs="Arial Narrow" w:eastAsia="Arial Narrow"/>
          <w:sz w:val="16"/>
          <w:szCs w:val="16"/>
          <w:spacing w:val="0"/>
          <w:w w:val="100"/>
        </w:rPr>
      </w:r>
    </w:p>
    <w:p>
      <w:pPr>
        <w:spacing w:before="1" w:after="0" w:line="240" w:lineRule="auto"/>
        <w:ind w:left="230" w:right="394"/>
        <w:jc w:val="center"/>
        <w:rPr>
          <w:rFonts w:ascii="Arial Narrow" w:hAnsi="Arial Narrow" w:cs="Arial Narrow" w:eastAsia="Arial Narrow"/>
          <w:sz w:val="16"/>
          <w:szCs w:val="16"/>
        </w:rPr>
      </w:pPr>
      <w:rPr/>
      <w:r>
        <w:rPr>
          <w:rFonts w:ascii="Arial Narrow" w:hAnsi="Arial Narrow" w:cs="Arial Narrow" w:eastAsia="Arial Narrow"/>
          <w:sz w:val="16"/>
          <w:szCs w:val="16"/>
          <w:spacing w:val="0"/>
          <w:w w:val="99"/>
          <w:b/>
          <w:bCs/>
        </w:rPr>
        <w:t>Preparatory/Planning</w:t>
      </w:r>
      <w:r>
        <w:rPr>
          <w:rFonts w:ascii="Arial Narrow" w:hAnsi="Arial Narrow" w:cs="Arial Narrow" w:eastAsia="Arial Narrow"/>
          <w:sz w:val="16"/>
          <w:szCs w:val="16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color w:val="FFFFFF"/>
          <w:spacing w:val="0"/>
          <w:w w:val="100"/>
          <w:b/>
          <w:bCs/>
        </w:rPr>
        <w:t>Terro</w:t>
      </w:r>
      <w:r>
        <w:rPr>
          <w:rFonts w:ascii="Arial Narrow" w:hAnsi="Arial Narrow" w:cs="Arial Narrow" w:eastAsia="Arial Narrow"/>
          <w:sz w:val="21"/>
          <w:szCs w:val="21"/>
          <w:color w:val="FFFFFF"/>
          <w:spacing w:val="-1"/>
          <w:w w:val="100"/>
          <w:b/>
          <w:bCs/>
        </w:rPr>
        <w:t>r</w:t>
      </w:r>
      <w:r>
        <w:rPr>
          <w:rFonts w:ascii="Arial Narrow" w:hAnsi="Arial Narrow" w:cs="Arial Narrow" w:eastAsia="Arial Narrow"/>
          <w:sz w:val="21"/>
          <w:szCs w:val="21"/>
          <w:color w:val="FFFFFF"/>
          <w:spacing w:val="0"/>
          <w:w w:val="100"/>
          <w:b/>
          <w:bCs/>
        </w:rPr>
        <w:t>ist</w:t>
      </w:r>
      <w:r>
        <w:rPr>
          <w:rFonts w:ascii="Arial Narrow" w:hAnsi="Arial Narrow" w:cs="Arial Narrow" w:eastAsia="Arial Narrow"/>
          <w:sz w:val="21"/>
          <w:szCs w:val="21"/>
          <w:color w:val="000000"/>
          <w:spacing w:val="0"/>
          <w:w w:val="100"/>
        </w:rPr>
      </w:r>
    </w:p>
    <w:p>
      <w:pPr>
        <w:spacing w:before="0" w:after="0" w:line="235" w:lineRule="exact"/>
        <w:ind w:left="24" w:right="-20"/>
        <w:jc w:val="left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color w:val="FFFFFF"/>
          <w:spacing w:val="0"/>
          <w:w w:val="100"/>
          <w:b/>
          <w:bCs/>
          <w:position w:val="-1"/>
        </w:rPr>
        <w:t>Incid</w:t>
      </w:r>
      <w:r>
        <w:rPr>
          <w:rFonts w:ascii="Arial Narrow" w:hAnsi="Arial Narrow" w:cs="Arial Narrow" w:eastAsia="Arial Narrow"/>
          <w:sz w:val="21"/>
          <w:szCs w:val="21"/>
          <w:color w:val="FFFFFF"/>
          <w:spacing w:val="-1"/>
          <w:w w:val="100"/>
          <w:b/>
          <w:bCs/>
          <w:position w:val="-1"/>
        </w:rPr>
        <w:t>e</w:t>
      </w:r>
      <w:r>
        <w:rPr>
          <w:rFonts w:ascii="Arial Narrow" w:hAnsi="Arial Narrow" w:cs="Arial Narrow" w:eastAsia="Arial Narrow"/>
          <w:sz w:val="21"/>
          <w:szCs w:val="21"/>
          <w:color w:val="FFFFFF"/>
          <w:spacing w:val="0"/>
          <w:w w:val="100"/>
          <w:b/>
          <w:bCs/>
          <w:position w:val="-1"/>
        </w:rPr>
        <w:t>nt</w:t>
      </w:r>
      <w:r>
        <w:rPr>
          <w:rFonts w:ascii="Arial Narrow" w:hAnsi="Arial Narrow" w:cs="Arial Narrow" w:eastAsia="Arial Narrow"/>
          <w:sz w:val="21"/>
          <w:szCs w:val="2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060" w:right="1300"/>
          <w:cols w:num="6" w:equalWidth="0">
            <w:col w:w="903" w:space="259"/>
            <w:col w:w="918" w:space="237"/>
            <w:col w:w="821" w:space="1092"/>
            <w:col w:w="147" w:space="36"/>
            <w:col w:w="2035" w:space="1605"/>
            <w:col w:w="182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35" w:lineRule="exact"/>
        <w:ind w:left="4465" w:right="-20"/>
        <w:jc w:val="left"/>
        <w:tabs>
          <w:tab w:pos="7520" w:val="left"/>
        </w:tabs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avg.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14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days</w:t>
        <w:tab/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avg.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1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day</w:t>
      </w:r>
      <w:r>
        <w:rPr>
          <w:rFonts w:ascii="Arial Narrow" w:hAnsi="Arial Narrow" w:cs="Arial Narrow" w:eastAsia="Arial Narrow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35" w:lineRule="exact"/>
        <w:ind w:left="3611" w:right="5152"/>
        <w:jc w:val="center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avg.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15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days</w:t>
      </w:r>
      <w:r>
        <w:rPr>
          <w:rFonts w:ascii="Arial Narrow" w:hAnsi="Arial Narrow" w:cs="Arial Narrow" w:eastAsia="Arial Narrow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35" w:lineRule="exact"/>
        <w:ind w:left="2757" w:right="-20"/>
        <w:jc w:val="left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avg.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124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da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y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s</w:t>
      </w:r>
      <w:r>
        <w:rPr>
          <w:rFonts w:ascii="Arial Narrow" w:hAnsi="Arial Narrow" w:cs="Arial Narrow" w:eastAsia="Arial Narrow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35" w:lineRule="exact"/>
        <w:ind w:left="1798" w:right="-20"/>
        <w:jc w:val="left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Unknown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due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to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sm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a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ll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s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a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mp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l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e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size</w:t>
      </w:r>
      <w:r>
        <w:rPr>
          <w:rFonts w:ascii="Arial Narrow" w:hAnsi="Arial Narrow" w:cs="Arial Narrow" w:eastAsia="Arial Narrow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060" w:right="1300"/>
        </w:sectPr>
      </w:pPr>
      <w:rPr/>
    </w:p>
    <w:p>
      <w:pPr>
        <w:spacing w:before="69" w:after="0" w:line="235" w:lineRule="exact"/>
        <w:ind w:left="736" w:right="-71"/>
        <w:jc w:val="left"/>
        <w:rPr>
          <w:rFonts w:ascii="Arial Narrow" w:hAnsi="Arial Narrow" w:cs="Arial Narrow" w:eastAsia="Arial Narrow"/>
          <w:sz w:val="21"/>
          <w:szCs w:val="21"/>
        </w:rPr>
      </w:pPr>
      <w:rPr/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Unk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n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own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due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to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sm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a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ll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s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a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1"/>
          <w:w w:val="100"/>
          <w:b/>
          <w:bCs/>
          <w:position w:val="-1"/>
        </w:rPr>
        <w:t>m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p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-1"/>
          <w:w w:val="100"/>
          <w:b/>
          <w:bCs/>
          <w:position w:val="-1"/>
        </w:rPr>
        <w:t>l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e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1"/>
          <w:szCs w:val="21"/>
          <w:color w:val="323232"/>
          <w:spacing w:val="0"/>
          <w:w w:val="100"/>
          <w:b/>
          <w:bCs/>
          <w:position w:val="-1"/>
        </w:rPr>
        <w:t>size</w:t>
      </w:r>
      <w:r>
        <w:rPr>
          <w:rFonts w:ascii="Arial Narrow" w:hAnsi="Arial Narrow" w:cs="Arial Narrow" w:eastAsia="Arial Narrow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27" w:after="0" w:line="240" w:lineRule="auto"/>
        <w:ind w:right="-20"/>
        <w:jc w:val="left"/>
        <w:rPr>
          <w:rFonts w:ascii="Tahoma" w:hAnsi="Tahoma" w:cs="Tahoma" w:eastAsia="Tahoma"/>
          <w:sz w:val="19"/>
          <w:szCs w:val="19"/>
        </w:rPr>
      </w:pPr>
      <w:rPr/>
      <w:r>
        <w:rPr/>
        <w:br w:type="column"/>
      </w:r>
      <w:r>
        <w:rPr>
          <w:rFonts w:ascii="Tahoma" w:hAnsi="Tahoma" w:cs="Tahoma" w:eastAsia="Tahoma"/>
          <w:sz w:val="19"/>
          <w:szCs w:val="19"/>
          <w:color w:val="323232"/>
          <w:spacing w:val="0"/>
          <w:w w:val="100"/>
          <w:b/>
          <w:bCs/>
        </w:rPr>
        <w:t>Number</w:t>
      </w:r>
      <w:r>
        <w:rPr>
          <w:rFonts w:ascii="Tahoma" w:hAnsi="Tahoma" w:cs="Tahoma" w:eastAsia="Tahoma"/>
          <w:sz w:val="19"/>
          <w:szCs w:val="19"/>
          <w:color w:val="323232"/>
          <w:spacing w:val="-8"/>
          <w:w w:val="100"/>
          <w:b/>
          <w:bCs/>
        </w:rPr>
        <w:t> </w:t>
      </w:r>
      <w:r>
        <w:rPr>
          <w:rFonts w:ascii="Tahoma" w:hAnsi="Tahoma" w:cs="Tahoma" w:eastAsia="Tahoma"/>
          <w:sz w:val="19"/>
          <w:szCs w:val="19"/>
          <w:color w:val="323232"/>
          <w:spacing w:val="1"/>
          <w:w w:val="100"/>
          <w:b/>
          <w:bCs/>
        </w:rPr>
        <w:t>o</w:t>
      </w:r>
      <w:r>
        <w:rPr>
          <w:rFonts w:ascii="Tahoma" w:hAnsi="Tahoma" w:cs="Tahoma" w:eastAsia="Tahoma"/>
          <w:sz w:val="19"/>
          <w:szCs w:val="19"/>
          <w:color w:val="323232"/>
          <w:spacing w:val="0"/>
          <w:w w:val="100"/>
          <w:b/>
          <w:bCs/>
        </w:rPr>
        <w:t>f</w:t>
      </w:r>
      <w:r>
        <w:rPr>
          <w:rFonts w:ascii="Tahoma" w:hAnsi="Tahoma" w:cs="Tahoma" w:eastAsia="Tahoma"/>
          <w:sz w:val="19"/>
          <w:szCs w:val="19"/>
          <w:color w:val="323232"/>
          <w:spacing w:val="-2"/>
          <w:w w:val="100"/>
          <w:b/>
          <w:bCs/>
        </w:rPr>
        <w:t> </w:t>
      </w:r>
      <w:r>
        <w:rPr>
          <w:rFonts w:ascii="Tahoma" w:hAnsi="Tahoma" w:cs="Tahoma" w:eastAsia="Tahoma"/>
          <w:sz w:val="19"/>
          <w:szCs w:val="19"/>
          <w:color w:val="323232"/>
          <w:spacing w:val="1"/>
          <w:w w:val="100"/>
          <w:b/>
          <w:bCs/>
        </w:rPr>
        <w:t>I</w:t>
      </w:r>
      <w:r>
        <w:rPr>
          <w:rFonts w:ascii="Tahoma" w:hAnsi="Tahoma" w:cs="Tahoma" w:eastAsia="Tahoma"/>
          <w:sz w:val="19"/>
          <w:szCs w:val="19"/>
          <w:color w:val="323232"/>
          <w:spacing w:val="0"/>
          <w:w w:val="100"/>
          <w:b/>
          <w:bCs/>
        </w:rPr>
        <w:t>ncid</w:t>
      </w:r>
      <w:r>
        <w:rPr>
          <w:rFonts w:ascii="Tahoma" w:hAnsi="Tahoma" w:cs="Tahoma" w:eastAsia="Tahoma"/>
          <w:sz w:val="19"/>
          <w:szCs w:val="19"/>
          <w:color w:val="323232"/>
          <w:spacing w:val="1"/>
          <w:w w:val="100"/>
          <w:b/>
          <w:bCs/>
        </w:rPr>
        <w:t>e</w:t>
      </w:r>
      <w:r>
        <w:rPr>
          <w:rFonts w:ascii="Tahoma" w:hAnsi="Tahoma" w:cs="Tahoma" w:eastAsia="Tahoma"/>
          <w:sz w:val="19"/>
          <w:szCs w:val="19"/>
          <w:color w:val="323232"/>
          <w:spacing w:val="0"/>
          <w:w w:val="100"/>
          <w:b/>
          <w:bCs/>
        </w:rPr>
        <w:t>nts</w:t>
      </w:r>
      <w:r>
        <w:rPr>
          <w:rFonts w:ascii="Tahoma" w:hAnsi="Tahoma" w:cs="Tahoma" w:eastAsia="Tahoma"/>
          <w:sz w:val="19"/>
          <w:szCs w:val="19"/>
          <w:color w:val="323232"/>
          <w:spacing w:val="-8"/>
          <w:w w:val="100"/>
          <w:b/>
          <w:bCs/>
        </w:rPr>
        <w:t> </w:t>
      </w:r>
      <w:r>
        <w:rPr>
          <w:rFonts w:ascii="Tahoma" w:hAnsi="Tahoma" w:cs="Tahoma" w:eastAsia="Tahoma"/>
          <w:sz w:val="19"/>
          <w:szCs w:val="19"/>
          <w:color w:val="323232"/>
          <w:spacing w:val="0"/>
          <w:w w:val="100"/>
          <w:b/>
          <w:bCs/>
        </w:rPr>
        <w:t>=</w:t>
      </w:r>
      <w:r>
        <w:rPr>
          <w:rFonts w:ascii="Tahoma" w:hAnsi="Tahoma" w:cs="Tahoma" w:eastAsia="Tahoma"/>
          <w:sz w:val="19"/>
          <w:szCs w:val="19"/>
          <w:color w:val="323232"/>
          <w:spacing w:val="2"/>
          <w:w w:val="100"/>
          <w:b/>
          <w:bCs/>
        </w:rPr>
        <w:t>2</w:t>
      </w:r>
      <w:r>
        <w:rPr>
          <w:rFonts w:ascii="Tahoma" w:hAnsi="Tahoma" w:cs="Tahoma" w:eastAsia="Tahoma"/>
          <w:sz w:val="19"/>
          <w:szCs w:val="19"/>
          <w:color w:val="323232"/>
          <w:spacing w:val="0"/>
          <w:w w:val="100"/>
          <w:b/>
          <w:bCs/>
        </w:rPr>
        <w:t>9</w:t>
      </w:r>
      <w:r>
        <w:rPr>
          <w:rFonts w:ascii="Tahoma" w:hAnsi="Tahoma" w:cs="Tahoma" w:eastAsia="Tahoma"/>
          <w:sz w:val="19"/>
          <w:szCs w:val="1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060" w:right="1300"/>
          <w:cols w:num="2" w:equalWidth="0">
            <w:col w:w="3581" w:space="2475"/>
            <w:col w:w="382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473" w:lineRule="auto"/>
        <w:ind w:left="380" w:right="12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recently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prosecuted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Liberation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ont/Ani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Liberat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American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history.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8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adhered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“unco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rdinated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ence”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odel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“lone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wolf”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“elf”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activity,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unique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tituted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vast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conspiracy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least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persons.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Consequently,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analyzed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separately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arison.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condu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collective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visual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placing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graph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(see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5).</w:t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4.191631pt;width:144pt;height:.1pt;mso-position-horizontal-relative:page;mso-position-vertical-relative:paragraph;z-index:-3641" coordorigin="1440,-84" coordsize="2880,2">
            <v:shape style="position:absolute;left:1440;top:-84;width:2880;height:2" coordorigin="1440,-84" coordsize="2880,0" path="m1440,-84l4320,-84e" filled="f" stroked="t" strokeweight=".69998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8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Dib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al.,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inclu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CR-0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006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07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07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07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07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-</w:t>
      </w:r>
    </w:p>
    <w:p>
      <w:pPr>
        <w:spacing w:before="0" w:after="0" w:line="240" w:lineRule="auto"/>
        <w:ind w:left="3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CR-0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CR-0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2,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CR-0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3,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CR-0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-601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4,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CR-0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5,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CR-0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01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6,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U.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District</w:t>
      </w:r>
    </w:p>
    <w:p>
      <w:pPr>
        <w:spacing w:before="0" w:after="0" w:line="229" w:lineRule="exact"/>
        <w:ind w:left="3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urt,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District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Orego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.</w:t>
      </w:r>
    </w:p>
    <w:p>
      <w:pPr>
        <w:jc w:val="left"/>
        <w:spacing w:after="0"/>
        <w:sectPr>
          <w:type w:val="continuous"/>
          <w:pgSz w:w="12240" w:h="15840"/>
          <w:pgMar w:top="920" w:bottom="280" w:left="1060" w:right="13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586" w:right="567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(excluding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ELF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“Famil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3.825393pt;height:192.51pt;mso-position-horizontal-relative:char;mso-position-vertical-relative:line" type="#_x0000_t75">
            <v:imagedata r:id="rId1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9" w:lineRule="auto"/>
        <w:ind w:left="140" w:right="20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features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noteworthy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“typical”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usually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etings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communicati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participants.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equently,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perhaps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exception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Unabo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restricted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incendiary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devices.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nning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short.</w:t>
      </w:r>
    </w:p>
    <w:p>
      <w:pPr>
        <w:spacing w:before="10" w:after="0" w:line="481" w:lineRule="auto"/>
        <w:ind w:left="140" w:right="10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three-fourths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(91%)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ok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4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contrast,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departure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nization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1990s,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advocating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adhered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uncoord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nated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model,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“leaderless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resistance”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adopted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extreme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Consequently,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“typical”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ically,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observe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41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ciated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9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spontaneous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85%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six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95%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ree-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ediately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including,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typicall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incendiary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device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arson.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usually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al-Mart,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vicinity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staging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fireb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usually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constructed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site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Because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sequence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illegal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1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tactics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cement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little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ortunity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rvene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arding,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ingredients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incendiary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devices,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that: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nent,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5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arison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elling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despite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organizational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cellular,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phasizing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wolf”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direct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actions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);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length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1" w:lineRule="auto"/>
        <w:ind w:left="140" w:right="9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anything,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spontaneous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15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ELF/ALF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Family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2.000011pt;height:318pt;mso-position-horizontal-relative:char;mso-position-vertical-relative:line" type="#_x0000_t75">
            <v:imagedata r:id="rId1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9" w:lineRule="auto"/>
        <w:ind w:left="140" w:right="31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rrorists: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violence.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arkably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successful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erating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Consequently,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precludes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conclusive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rns.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erences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etween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enlightening.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31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Likewise,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compared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extensive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cycle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sleading.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Therefore,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1" w:lineRule="auto"/>
        <w:ind w:left="140" w:right="13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mpiled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exact"/>
        <w:ind w:left="123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79.875pt;margin-top:22.13813pt;width:418.23pt;height:218.49pt;mso-position-horizontal-relative:page;mso-position-vertical-relative:paragraph;z-index:-3639" coordorigin="1598,443" coordsize="8365,4370">
            <v:group style="position:absolute;left:1620;top:682;width:936;height:650" coordorigin="1620,682" coordsize="936,650">
              <v:shape style="position:absolute;left:1620;top:682;width:936;height:650" coordorigin="1620,682" coordsize="936,650" path="m1620,1333l2556,1333,2556,682,1620,682,1620,1333xe" filled="t" fillcolor="#C0C0C0" stroked="f">
                <v:path arrowok="t"/>
                <v:fill/>
              </v:shape>
            </v:group>
            <v:group style="position:absolute;left:1620;top:682;width:978;height:650" coordorigin="1620,682" coordsize="978,650">
              <v:shape style="position:absolute;left:1620;top:682;width:978;height:650" coordorigin="1620,682" coordsize="978,650" path="m2598,682l1620,682,1620,1333,2598,1333,2598,682xe" filled="f" stroked="t" strokeweight="2.25pt" strokecolor="#4D4D4D">
                <v:path arrowok="t"/>
              </v:shape>
            </v:group>
            <v:group style="position:absolute;left:2556;top:682;width:1026;height:655" coordorigin="2556,682" coordsize="1026,655">
              <v:shape style="position:absolute;left:2556;top:682;width:1026;height:655" coordorigin="2556,682" coordsize="1026,655" path="m2556,1338l3582,1338,3582,682,2556,682,2556,1338xe" filled="t" fillcolor="#C0C0C0" stroked="f">
                <v:path arrowok="t"/>
                <v:fill/>
              </v:shape>
            </v:group>
            <v:group style="position:absolute;left:2556;top:682;width:1096;height:654" coordorigin="2556,682" coordsize="1096,654">
              <v:shape style="position:absolute;left:2556;top:682;width:1096;height:654" coordorigin="2556,682" coordsize="1096,654" path="m3652,682l2556,682,2556,1336,3652,1336,3652,682xe" filled="f" stroked="t" strokeweight="2.25pt" strokecolor="#4D4D4D">
                <v:path arrowok="t"/>
              </v:shape>
            </v:group>
            <v:group style="position:absolute;left:3019;top:1333;width:2;height:2767" coordorigin="3019,1333" coordsize="2,2767">
              <v:shape style="position:absolute;left:3019;top:1333;width:2;height:2767" coordorigin="3019,1333" coordsize="0,2767" path="m3019,1333l3019,4100e" filled="f" stroked="t" strokeweight="2.25pt" strokecolor="#4D4D4D">
                <v:path arrowok="t"/>
              </v:shape>
            </v:group>
            <v:group style="position:absolute;left:9412;top:1333;width:8;height:3457" coordorigin="9412,1333" coordsize="8,3457">
              <v:shape style="position:absolute;left:9412;top:1333;width:8;height:3457" coordorigin="9412,1333" coordsize="8,3457" path="m9412,1333l9420,4790e" filled="f" stroked="t" strokeweight="2.25pt" strokecolor="#4D4D4D">
                <v:path arrowok="t"/>
              </v:shape>
            </v:group>
            <v:group style="position:absolute;left:3030;top:4022;width:6382;height:134" coordorigin="3030,4022" coordsize="6382,134">
              <v:shape style="position:absolute;left:3030;top:4022;width:6382;height:134" coordorigin="3030,4022" coordsize="6382,134" path="m3164,4022l3030,4089,3164,4156,3164,4112,3143,4112,3143,4066,3164,4066,3164,4022e" filled="t" fillcolor="#4D4D4D" stroked="f">
                <v:path arrowok="t"/>
                <v:fill/>
              </v:shape>
              <v:shape style="position:absolute;left:3030;top:4022;width:6382;height:134" coordorigin="3030,4022" coordsize="6382,134" path="m9277,4022l9277,4156,9366,4112,9300,4112,9300,4066,9366,4066,9277,4022e" filled="t" fillcolor="#4D4D4D" stroked="f">
                <v:path arrowok="t"/>
                <v:fill/>
              </v:shape>
              <v:shape style="position:absolute;left:3030;top:4022;width:6382;height:134" coordorigin="3030,4022" coordsize="6382,134" path="m3164,4066l3143,4066,3143,4112,3164,4112,3164,4066e" filled="t" fillcolor="#4D4D4D" stroked="f">
                <v:path arrowok="t"/>
                <v:fill/>
              </v:shape>
              <v:shape style="position:absolute;left:3030;top:4022;width:6382;height:134" coordorigin="3030,4022" coordsize="6382,134" path="m9277,4066l3164,4066,3164,4112,9277,4112,9277,4066e" filled="t" fillcolor="#4D4D4D" stroked="f">
                <v:path arrowok="t"/>
                <v:fill/>
              </v:shape>
              <v:shape style="position:absolute;left:3030;top:4022;width:6382;height:134" coordorigin="3030,4022" coordsize="6382,134" path="m9366,4066l9300,4066,9300,4112,9366,4112,9412,4089,9366,4066e" filled="t" fillcolor="#4D4D4D" stroked="f">
                <v:path arrowok="t"/>
                <v:fill/>
              </v:shape>
            </v:group>
            <v:group style="position:absolute;left:2078;top:1333;width:2;height:3338" coordorigin="2078,1333" coordsize="2,3338">
              <v:shape style="position:absolute;left:2078;top:1333;width:2;height:3338" coordorigin="2078,1333" coordsize="0,3338" path="m2078,1333l2078,4671e" filled="f" stroked="t" strokeweight="2.25pt" strokecolor="#4D4D4D">
                <v:path arrowok="t"/>
              </v:shape>
            </v:group>
            <v:group style="position:absolute;left:2068;top:4606;width:7344;height:136" coordorigin="2068,4606" coordsize="7344,136">
              <v:shape style="position:absolute;left:2068;top:4606;width:7344;height:136" coordorigin="2068,4606" coordsize="7344,136" path="m2203,4606l2068,4674,2203,4742,2203,4696,2180,4696,2180,4652,2203,4652,2203,4606e" filled="t" fillcolor="#4D4D4D" stroked="f">
                <v:path arrowok="t"/>
                <v:fill/>
              </v:shape>
              <v:shape style="position:absolute;left:2068;top:4606;width:7344;height:136" coordorigin="2068,4606" coordsize="7344,136" path="m9277,4606l9277,4742,9367,4696,9300,4696,9300,4652,9368,4652,9277,4606e" filled="t" fillcolor="#4D4D4D" stroked="f">
                <v:path arrowok="t"/>
                <v:fill/>
              </v:shape>
              <v:shape style="position:absolute;left:2068;top:4606;width:7344;height:136" coordorigin="2068,4606" coordsize="7344,136" path="m2203,4652l2180,4652,2180,4696,2203,4696,2203,4652e" filled="t" fillcolor="#4D4D4D" stroked="f">
                <v:path arrowok="t"/>
                <v:fill/>
              </v:shape>
              <v:shape style="position:absolute;left:2068;top:4606;width:7344;height:136" coordorigin="2068,4606" coordsize="7344,136" path="m9277,4652l2203,4652,2203,4696,9277,4696,9277,4652e" filled="t" fillcolor="#4D4D4D" stroked="f">
                <v:path arrowok="t"/>
                <v:fill/>
              </v:shape>
              <v:shape style="position:absolute;left:2068;top:4606;width:7344;height:136" coordorigin="2068,4606" coordsize="7344,136" path="m9368,4652l9300,4652,9300,4696,9367,4696,9412,4674,9368,4652e" filled="t" fillcolor="#4D4D4D" stroked="f">
                <v:path arrowok="t"/>
                <v:fill/>
              </v:shape>
            </v:group>
            <v:group style="position:absolute;left:8142;top:465;width:1798;height:1282" coordorigin="8142,465" coordsize="1798,1282">
              <v:shape style="position:absolute;left:8142;top:465;width:1798;height:1282" coordorigin="8142,465" coordsize="1798,1282" path="m8516,680l8590,928,8239,955,8470,1153,8142,1228,8419,1376,8249,1522,8542,1548,8550,1747,8767,1540,8932,1540,8963,1496,9132,1496,9155,1411,9373,1411,9360,1317,9631,1317,9504,1196,9662,1136,9556,1023,9940,860,9505,853,9512,843,8854,843,8516,680e" filled="t" fillcolor="#A50021" stroked="f">
                <v:path arrowok="t"/>
                <v:fill/>
              </v:shape>
              <v:shape style="position:absolute;left:8142;top:465;width:1798;height:1282" coordorigin="8142,465" coordsize="1798,1282" path="m8932,1540l8767,1540,8866,1635,8932,1540e" filled="t" fillcolor="#A50021" stroked="f">
                <v:path arrowok="t"/>
                <v:fill/>
              </v:shape>
              <v:shape style="position:absolute;left:8142;top:465;width:1798;height:1282" coordorigin="8142,465" coordsize="1798,1282" path="m9132,1496l8963,1496,9108,1584,9132,1496e" filled="t" fillcolor="#A50021" stroked="f">
                <v:path arrowok="t"/>
                <v:fill/>
              </v:shape>
              <v:shape style="position:absolute;left:8142;top:465;width:1798;height:1282" coordorigin="8142,465" coordsize="1798,1282" path="m9373,1411l9155,1411,9385,1496,9373,1411e" filled="t" fillcolor="#A50021" stroked="f">
                <v:path arrowok="t"/>
                <v:fill/>
              </v:shape>
              <v:shape style="position:absolute;left:8142;top:465;width:1798;height:1282" coordorigin="8142,465" coordsize="1798,1282" path="m9631,1317l9360,1317,9712,1394,9631,1317e" filled="t" fillcolor="#A50021" stroked="f">
                <v:path arrowok="t"/>
                <v:fill/>
              </v:shape>
              <v:shape style="position:absolute;left:8142;top:465;width:1798;height:1282" coordorigin="8142,465" coordsize="1798,1282" path="m8951,577l8854,843,9512,843,9535,808,9350,808,9356,723,9096,723,8951,577e" filled="t" fillcolor="#A50021" stroked="f">
                <v:path arrowok="t"/>
                <v:fill/>
              </v:shape>
              <v:shape style="position:absolute;left:8142;top:465;width:1798;height:1282" coordorigin="8142,465" coordsize="1798,1282" path="m9641,654l9350,808,9535,808,9641,654e" filled="t" fillcolor="#A50021" stroked="f">
                <v:path arrowok="t"/>
                <v:fill/>
              </v:shape>
              <v:shape style="position:absolute;left:8142;top:465;width:1798;height:1282" coordorigin="8142,465" coordsize="1798,1282" path="m9373,465l9096,723,9356,723,9373,465e" filled="t" fillcolor="#A50021" stroked="f">
                <v:path arrowok="t"/>
                <v:fill/>
              </v:shape>
            </v:group>
            <v:group style="position:absolute;left:8142;top:465;width:1798;height:1282" coordorigin="8142,465" coordsize="1798,1282">
              <v:shape style="position:absolute;left:8142;top:465;width:1798;height:1282" coordorigin="8142,465" coordsize="1798,1282" path="m9096,723l8951,577,8854,843,8516,680,8590,928,8239,955,8470,1153,8142,1228,8419,1376,8249,1522,8542,1548,8550,1747,8767,1540,8866,1635,8963,1496,9108,1584,9155,1411,9385,1496,9360,1317,9712,1394,9504,1196,9662,1136,9556,1023,9940,860,9505,853,9641,654,9350,808,9373,465,9096,723xe" filled="f" stroked="t" strokeweight=".75pt" strokecolor="#4D4D4D">
                <v:path arrowok="t"/>
              </v:shape>
            </v:group>
            <v:group style="position:absolute;left:4711;top:2266;width:3238;height:136" coordorigin="4711,2266" coordsize="3238,136">
              <v:shape style="position:absolute;left:4711;top:2266;width:3238;height:136" coordorigin="4711,2266" coordsize="3238,136" path="m4846,2266l4711,2334,4846,2402,4846,2356,4824,2356,4824,2312,4846,2312,4846,2266e" filled="t" fillcolor="#4D4D4D" stroked="f">
                <v:path arrowok="t"/>
                <v:fill/>
              </v:shape>
              <v:shape style="position:absolute;left:4711;top:2266;width:3238;height:136" coordorigin="4711,2266" coordsize="3238,136" path="m7814,2266l7814,2402,7904,2356,7836,2356,7836,2312,7906,2312,7814,2266e" filled="t" fillcolor="#4D4D4D" stroked="f">
                <v:path arrowok="t"/>
                <v:fill/>
              </v:shape>
              <v:shape style="position:absolute;left:4711;top:2266;width:3238;height:136" coordorigin="4711,2266" coordsize="3238,136" path="m4846,2312l4824,2312,4824,2356,4846,2356,4846,2312e" filled="t" fillcolor="#4D4D4D" stroked="f">
                <v:path arrowok="t"/>
                <v:fill/>
              </v:shape>
              <v:shape style="position:absolute;left:4711;top:2266;width:3238;height:136" coordorigin="4711,2266" coordsize="3238,136" path="m7814,2312l4846,2312,4846,2356,7814,2356,7814,2312e" filled="t" fillcolor="#4D4D4D" stroked="f">
                <v:path arrowok="t"/>
                <v:fill/>
              </v:shape>
              <v:shape style="position:absolute;left:4711;top:2266;width:3238;height:136" coordorigin="4711,2266" coordsize="3238,136" path="m7906,2312l7836,2312,7836,2356,7904,2356,7949,2334,7906,2312e" filled="t" fillcolor="#4D4D4D" stroked="f">
                <v:path arrowok="t"/>
                <v:fill/>
              </v:shape>
            </v:group>
            <v:group style="position:absolute;left:4680;top:1333;width:2;height:1568" coordorigin="4680,1333" coordsize="2,1568">
              <v:shape style="position:absolute;left:4680;top:1333;width:2;height:1568" coordorigin="4680,1333" coordsize="0,1568" path="m4680,1333l4680,2901e" filled="f" stroked="t" strokeweight="2.25pt" strokecolor="#4D4D4D">
                <v:path arrowok="t"/>
              </v:shape>
            </v:group>
            <v:group style="position:absolute;left:4673;top:2851;width:4739;height:134" coordorigin="4673,2851" coordsize="4739,134">
              <v:shape style="position:absolute;left:4673;top:2851;width:4739;height:134" coordorigin="4673,2851" coordsize="4739,134" path="m4808,2851l4673,2918,4808,2985,4808,2941,4786,2941,4786,2895,4808,2895,4808,2851e" filled="t" fillcolor="#4D4D4D" stroked="f">
                <v:path arrowok="t"/>
                <v:fill/>
              </v:shape>
              <v:shape style="position:absolute;left:4673;top:2851;width:4739;height:134" coordorigin="4673,2851" coordsize="4739,134" path="m9277,2851l9277,2985,9366,2941,9300,2941,9300,2895,9366,2895,9277,2851e" filled="t" fillcolor="#4D4D4D" stroked="f">
                <v:path arrowok="t"/>
                <v:fill/>
              </v:shape>
              <v:shape style="position:absolute;left:4673;top:2851;width:4739;height:134" coordorigin="4673,2851" coordsize="4739,134" path="m4808,2895l4786,2895,4786,2941,4808,2941,4808,2895e" filled="t" fillcolor="#4D4D4D" stroked="f">
                <v:path arrowok="t"/>
                <v:fill/>
              </v:shape>
              <v:shape style="position:absolute;left:4673;top:2851;width:4739;height:134" coordorigin="4673,2851" coordsize="4739,134" path="m9277,2895l4808,2895,4808,2941,9277,2941,9277,2895e" filled="t" fillcolor="#4D4D4D" stroked="f">
                <v:path arrowok="t"/>
                <v:fill/>
              </v:shape>
              <v:shape style="position:absolute;left:4673;top:2851;width:4739;height:134" coordorigin="4673,2851" coordsize="4739,134" path="m9366,2895l9300,2895,9300,2941,9366,2941,9412,2918,9366,2895e" filled="t" fillcolor="#4D4D4D" stroked="f">
                <v:path arrowok="t"/>
                <v:fill/>
              </v:shape>
            </v:group>
            <v:group style="position:absolute;left:4678;top:686;width:3583;height:652" coordorigin="4678,686" coordsize="3583,652">
              <v:shape style="position:absolute;left:4678;top:686;width:3583;height:652" coordorigin="4678,686" coordsize="3583,652" path="m4678,1338l8261,1338,8261,686,4678,686,4678,1338e" filled="t" fillcolor="#C0C0C0" stroked="f">
                <v:path arrowok="t"/>
                <v:fill/>
              </v:shape>
            </v:group>
            <v:group style="position:absolute;left:4678;top:686;width:3583;height:650" coordorigin="4678,686" coordsize="3583,650">
              <v:shape style="position:absolute;left:4678;top:686;width:3583;height:650" coordorigin="4678,686" coordsize="3583,650" path="m8261,686l4678,686,4678,1336,8261,1336,8261,686xe" filled="f" stroked="t" strokeweight="2.25pt" strokecolor="#4D4D4D">
                <v:path arrowok="t"/>
              </v:shape>
            </v:group>
            <v:group style="position:absolute;left:3582;top:682;width:1000;height:655" coordorigin="3582,682" coordsize="1000,655">
              <v:shape style="position:absolute;left:3582;top:682;width:1000;height:655" coordorigin="3582,682" coordsize="1000,655" path="m3582,1338l4582,1338,4582,682,3582,682,3582,1338e" filled="t" fillcolor="#C0C0C0" stroked="f">
                <v:path arrowok="t"/>
                <v:fill/>
              </v:shape>
            </v:group>
            <v:group style="position:absolute;left:3582;top:682;width:1000;height:654" coordorigin="3582,682" coordsize="1000,654">
              <v:shape style="position:absolute;left:3582;top:682;width:1000;height:654" coordorigin="3582,682" coordsize="1000,654" path="m4582,682l3582,682,3582,1336,4582,1336,4582,682xe" filled="f" stroked="t" strokeweight="2.25pt" strokecolor="#4D4D4D">
                <v:path arrowok="t"/>
              </v:shape>
            </v:group>
            <v:group style="position:absolute;left:3884;top:1335;width:2;height:2185" coordorigin="3884,1335" coordsize="2,2185">
              <v:shape style="position:absolute;left:3884;top:1335;width:2;height:2185" coordorigin="3884,1335" coordsize="0,2185" path="m3884,1335l3884,3520e" filled="f" stroked="t" strokeweight="2.25pt" strokecolor="#4D4D4D">
                <v:path arrowok="t"/>
              </v:shape>
            </v:group>
            <v:group style="position:absolute;left:3884;top:3435;width:5538;height:136" coordorigin="3884,3435" coordsize="5538,136">
              <v:shape style="position:absolute;left:3884;top:3435;width:5538;height:136" coordorigin="3884,3435" coordsize="5538,136" path="m4020,3435l3884,3502,4020,3571,4020,3525,3997,3525,3997,3481,4020,3481,4020,3435e" filled="t" fillcolor="#4D4D4D" stroked="f">
                <v:path arrowok="t"/>
                <v:fill/>
              </v:shape>
              <v:shape style="position:absolute;left:3884;top:3435;width:5538;height:136" coordorigin="3884,3435" coordsize="5538,136" path="m9287,3435l9287,3571,9377,3525,9310,3525,9310,3481,9379,3481,9287,3435e" filled="t" fillcolor="#4D4D4D" stroked="f">
                <v:path arrowok="t"/>
                <v:fill/>
              </v:shape>
              <v:shape style="position:absolute;left:3884;top:3435;width:5538;height:136" coordorigin="3884,3435" coordsize="5538,136" path="m4020,3481l3997,3481,3997,3525,4020,3525,4020,3481e" filled="t" fillcolor="#4D4D4D" stroked="f">
                <v:path arrowok="t"/>
                <v:fill/>
              </v:shape>
              <v:shape style="position:absolute;left:3884;top:3435;width:5538;height:136" coordorigin="3884,3435" coordsize="5538,136" path="m9287,3481l4020,3481,4020,3525,9287,3525,9287,3481e" filled="t" fillcolor="#4D4D4D" stroked="f">
                <v:path arrowok="t"/>
                <v:fill/>
              </v:shape>
              <v:shape style="position:absolute;left:3884;top:3435;width:5538;height:136" coordorigin="3884,3435" coordsize="5538,136" path="m9379,3481l9310,3481,9310,3525,9377,3525,9422,3502,9379,3481e" filled="t" fillcolor="#4D4D4D" stroked="f">
                <v:path arrowok="t"/>
                <v:fill/>
              </v:shape>
            </v:group>
            <v:group style="position:absolute;left:7986;top:1310;width:2;height:1169" coordorigin="7986,1310" coordsize="2,1169">
              <v:shape style="position:absolute;left:7986;top:1310;width:2;height:1169" coordorigin="7986,1310" coordsize="0,1169" path="m7986,1310l7986,2479e" filled="f" stroked="t" strokeweight="2.25pt" strokecolor="#4D4D4D">
                <v:path arrowok="t"/>
              </v:shape>
            </v:group>
            <v:group style="position:absolute;left:8032;top:2266;width:1354;height:136" coordorigin="8032,2266" coordsize="1354,136">
              <v:shape style="position:absolute;left:8032;top:2266;width:1354;height:136" coordorigin="8032,2266" coordsize="1354,136" path="m8167,2266l8032,2334,8167,2402,8167,2356,8144,2356,8144,2312,8167,2312,8167,2266e" filled="t" fillcolor="#4D4D4D" stroked="f">
                <v:path arrowok="t"/>
                <v:fill/>
              </v:shape>
              <v:shape style="position:absolute;left:8032;top:2266;width:1354;height:136" coordorigin="8032,2266" coordsize="1354,136" path="m9250,2266l9250,2402,9340,2356,9272,2356,9272,2312,9342,2312,9250,2266e" filled="t" fillcolor="#4D4D4D" stroked="f">
                <v:path arrowok="t"/>
                <v:fill/>
              </v:shape>
              <v:shape style="position:absolute;left:8032;top:2266;width:1354;height:136" coordorigin="8032,2266" coordsize="1354,136" path="m8167,2312l8144,2312,8144,2356,8167,2356,8167,2312e" filled="t" fillcolor="#4D4D4D" stroked="f">
                <v:path arrowok="t"/>
                <v:fill/>
              </v:shape>
              <v:shape style="position:absolute;left:8032;top:2266;width:1354;height:136" coordorigin="8032,2266" coordsize="1354,136" path="m9250,2312l8167,2312,8167,2356,9250,2356,9250,2312e" filled="t" fillcolor="#4D4D4D" stroked="f">
                <v:path arrowok="t"/>
                <v:fill/>
              </v:shape>
              <v:shape style="position:absolute;left:8032;top:2266;width:1354;height:136" coordorigin="8032,2266" coordsize="1354,136" path="m9342,2312l9272,2312,9272,2356,9340,2356,9385,2334,9342,2312e" filled="t" fillcolor="#4D4D4D" stroked="f">
                <v:path arrowok="t"/>
                <v:fill/>
              </v:shape>
            </v:group>
            <v:group style="position:absolute;left:4740;top:1083;width:506;height:136" coordorigin="4740,1083" coordsize="506,136">
              <v:shape style="position:absolute;left:4740;top:1083;width:506;height:136" coordorigin="4740,1083" coordsize="506,136" path="m4874,1083l4740,1150,4874,1219,4874,1173,4853,1173,4853,1129,4874,1129,4874,1083e" filled="t" fillcolor="#4D4D4D" stroked="f">
                <v:path arrowok="t"/>
                <v:fill/>
              </v:shape>
              <v:shape style="position:absolute;left:4740;top:1083;width:506;height:136" coordorigin="4740,1083" coordsize="506,136" path="m4874,1129l4853,1129,4853,1173,4874,1173,4874,1129e" filled="t" fillcolor="#4D4D4D" stroked="f">
                <v:path arrowok="t"/>
                <v:fill/>
              </v:shape>
              <v:shape style="position:absolute;left:4740;top:1083;width:506;height:136" coordorigin="4740,1083" coordsize="506,136" path="m5246,1129l4874,1129,4874,1173,5246,1173,5246,1129e" filled="t" fillcolor="#4D4D4D" stroked="f">
                <v:path arrowok="t"/>
                <v:fill/>
              </v:shape>
            </v:group>
            <v:group style="position:absolute;left:7781;top:1105;width:90;height:134" coordorigin="7781,1105" coordsize="90,134">
              <v:shape style="position:absolute;left:7781;top:1105;width:90;height:134" coordorigin="7781,1105" coordsize="90,134" path="m7781,1105l7781,1239,7870,1195,7804,1195,7804,1149,7870,1149,7781,1105e" filled="t" fillcolor="#4D4D4D" stroked="f">
                <v:path arrowok="t"/>
                <v:fill/>
              </v:shape>
            </v:group>
            <v:group style="position:absolute;left:7442;top:1172;width:338;height:2" coordorigin="7442,1172" coordsize="338,2">
              <v:shape style="position:absolute;left:7442;top:1172;width:338;height:2" coordorigin="7442,1172" coordsize="338,0" path="m7442,1172l7781,1172e" filled="f" stroked="t" strokeweight="2.38pt" strokecolor="#4D4D4D">
                <v:path arrowok="t"/>
              </v:shape>
            </v:group>
            <v:group style="position:absolute;left:7804;top:1149;width:113;height:46" coordorigin="7804,1149" coordsize="113,46">
              <v:shape style="position:absolute;left:7804;top:1149;width:113;height:46" coordorigin="7804,1149" coordsize="113,46" path="m7870,1149l7804,1149,7804,1195,7870,1195,7916,1172,7870,1149e" filled="t" fillcolor="#4D4D4D" stroked="f">
                <v:path arrowok="t"/>
                <v:fill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position w:val="-1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erages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inter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position w:val="-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37" w:after="0" w:line="240" w:lineRule="auto"/>
        <w:ind w:left="548" w:right="99"/>
        <w:jc w:val="center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</w:rPr>
        <w:t>When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</w:rPr>
      </w:r>
    </w:p>
    <w:p>
      <w:pPr>
        <w:spacing w:before="0" w:after="0" w:line="228" w:lineRule="exact"/>
        <w:ind w:left="397" w:right="-55"/>
        <w:jc w:val="center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</w:rPr>
        <w:t>Recruit</w:t>
      </w:r>
      <w:r>
        <w:rPr>
          <w:rFonts w:ascii="Arial Narrow" w:hAnsi="Arial Narrow" w:cs="Arial Narrow" w:eastAsia="Arial Narrow"/>
          <w:sz w:val="20"/>
          <w:szCs w:val="20"/>
          <w:spacing w:val="-1"/>
          <w:w w:val="100"/>
          <w:b/>
          <w:bCs/>
        </w:rPr>
        <w:t>e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</w:rPr>
        <w:t>d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</w:rPr>
      </w:r>
    </w:p>
    <w:p>
      <w:pPr>
        <w:spacing w:before="37" w:after="0" w:line="240" w:lineRule="auto"/>
        <w:ind w:left="250" w:right="231"/>
        <w:jc w:val="center"/>
        <w:rPr>
          <w:rFonts w:ascii="Arial Narrow" w:hAnsi="Arial Narrow" w:cs="Arial Narrow" w:eastAsia="Arial Narrow"/>
          <w:sz w:val="20"/>
          <w:szCs w:val="20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</w:rPr>
        <w:t>Cell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</w:rPr>
      </w:r>
    </w:p>
    <w:p>
      <w:pPr>
        <w:spacing w:before="0" w:after="0" w:line="227" w:lineRule="exact"/>
        <w:ind w:left="-35" w:right="-55"/>
        <w:jc w:val="center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spacing w:val="1"/>
          <w:w w:val="100"/>
          <w:b/>
          <w:bCs/>
        </w:rPr>
        <w:t>O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</w:rPr>
        <w:t>rig</w:t>
      </w:r>
      <w:r>
        <w:rPr>
          <w:rFonts w:ascii="Arial Narrow" w:hAnsi="Arial Narrow" w:cs="Arial Narrow" w:eastAsia="Arial Narrow"/>
          <w:sz w:val="20"/>
          <w:szCs w:val="20"/>
          <w:spacing w:val="-1"/>
          <w:w w:val="100"/>
          <w:b/>
          <w:bCs/>
        </w:rPr>
        <w:t>i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</w:rPr>
        <w:t>na</w:t>
      </w:r>
      <w:r>
        <w:rPr>
          <w:rFonts w:ascii="Arial Narrow" w:hAnsi="Arial Narrow" w:cs="Arial Narrow" w:eastAsia="Arial Narrow"/>
          <w:sz w:val="20"/>
          <w:szCs w:val="20"/>
          <w:spacing w:val="1"/>
          <w:w w:val="100"/>
          <w:b/>
          <w:bCs/>
        </w:rPr>
        <w:t>t</w:t>
      </w:r>
      <w:r>
        <w:rPr>
          <w:rFonts w:ascii="Arial Narrow" w:hAnsi="Arial Narrow" w:cs="Arial Narrow" w:eastAsia="Arial Narrow"/>
          <w:sz w:val="20"/>
          <w:szCs w:val="20"/>
          <w:spacing w:val="-1"/>
          <w:w w:val="100"/>
          <w:b/>
          <w:bCs/>
        </w:rPr>
        <w:t>i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</w:rPr>
        <w:t>on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</w:rPr>
      </w:r>
    </w:p>
    <w:p>
      <w:pPr>
        <w:spacing w:before="37" w:after="0" w:line="240" w:lineRule="auto"/>
        <w:ind w:left="-37" w:right="-57"/>
        <w:jc w:val="center"/>
        <w:rPr>
          <w:rFonts w:ascii="Arial Narrow" w:hAnsi="Arial Narrow" w:cs="Arial Narrow" w:eastAsia="Arial Narrow"/>
          <w:sz w:val="20"/>
          <w:szCs w:val="20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</w:rPr>
        <w:t>1</w:t>
      </w:r>
      <w:r>
        <w:rPr>
          <w:rFonts w:ascii="Arial Narrow" w:hAnsi="Arial Narrow" w:cs="Arial Narrow" w:eastAsia="Arial Narrow"/>
          <w:sz w:val="13"/>
          <w:szCs w:val="13"/>
          <w:spacing w:val="0"/>
          <w:w w:val="100"/>
          <w:b/>
          <w:bCs/>
          <w:position w:val="5"/>
        </w:rPr>
        <w:t>st</w:t>
      </w:r>
      <w:r>
        <w:rPr>
          <w:rFonts w:ascii="Arial Narrow" w:hAnsi="Arial Narrow" w:cs="Arial Narrow" w:eastAsia="Arial Narrow"/>
          <w:sz w:val="13"/>
          <w:szCs w:val="13"/>
          <w:spacing w:val="15"/>
          <w:w w:val="100"/>
          <w:b/>
          <w:bCs/>
          <w:position w:val="5"/>
        </w:rPr>
        <w:t> 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  <w:position w:val="0"/>
        </w:rPr>
        <w:t>Kno</w:t>
      </w:r>
      <w:r>
        <w:rPr>
          <w:rFonts w:ascii="Arial Narrow" w:hAnsi="Arial Narrow" w:cs="Arial Narrow" w:eastAsia="Arial Narrow"/>
          <w:sz w:val="20"/>
          <w:szCs w:val="20"/>
          <w:spacing w:val="-1"/>
          <w:w w:val="100"/>
          <w:b/>
          <w:bCs/>
          <w:position w:val="0"/>
        </w:rPr>
        <w:t>w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  <w:position w:val="0"/>
        </w:rPr>
        <w:t>n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  <w:position w:val="0"/>
        </w:rPr>
      </w:r>
    </w:p>
    <w:p>
      <w:pPr>
        <w:spacing w:before="0" w:after="0" w:line="227" w:lineRule="exact"/>
        <w:ind w:left="80" w:right="13"/>
        <w:jc w:val="center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spacing w:val="0"/>
          <w:w w:val="100"/>
          <w:b/>
          <w:bCs/>
        </w:rPr>
        <w:t>Activity</w:t>
      </w:r>
      <w:r>
        <w:rPr>
          <w:rFonts w:ascii="Arial Narrow" w:hAnsi="Arial Narrow" w:cs="Arial Narrow" w:eastAsia="Arial Narrow"/>
          <w:sz w:val="20"/>
          <w:szCs w:val="20"/>
          <w:spacing w:val="0"/>
          <w:w w:val="100"/>
        </w:rPr>
      </w:r>
    </w:p>
    <w:p>
      <w:pPr>
        <w:spacing w:before="42" w:after="0" w:line="240" w:lineRule="auto"/>
        <w:ind w:right="-63"/>
        <w:jc w:val="left"/>
        <w:tabs>
          <w:tab w:pos="1820" w:val="left"/>
        </w:tabs>
        <w:rPr>
          <w:rFonts w:ascii="Arial Narrow" w:hAnsi="Arial Narrow" w:cs="Arial Narrow" w:eastAsia="Arial Narrow"/>
          <w:sz w:val="15"/>
          <w:szCs w:val="15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15"/>
          <w:szCs w:val="15"/>
          <w:spacing w:val="0"/>
          <w:w w:val="100"/>
          <w:b/>
          <w:bCs/>
        </w:rPr>
        <w:t>1</w:t>
      </w:r>
      <w:r>
        <w:rPr>
          <w:rFonts w:ascii="Arial Narrow" w:hAnsi="Arial Narrow" w:cs="Arial Narrow" w:eastAsia="Arial Narrow"/>
          <w:sz w:val="10"/>
          <w:szCs w:val="10"/>
          <w:spacing w:val="0"/>
          <w:w w:val="100"/>
          <w:b/>
          <w:bCs/>
          <w:position w:val="4"/>
        </w:rPr>
        <w:t>st</w:t>
      </w:r>
      <w:r>
        <w:rPr>
          <w:rFonts w:ascii="Arial Narrow" w:hAnsi="Arial Narrow" w:cs="Arial Narrow" w:eastAsia="Arial Narrow"/>
          <w:sz w:val="10"/>
          <w:szCs w:val="10"/>
          <w:spacing w:val="12"/>
          <w:w w:val="100"/>
          <w:b/>
          <w:bCs/>
          <w:position w:val="4"/>
        </w:rPr>
        <w:t> </w:t>
      </w:r>
      <w:r>
        <w:rPr>
          <w:rFonts w:ascii="Arial Narrow" w:hAnsi="Arial Narrow" w:cs="Arial Narrow" w:eastAsia="Arial Narrow"/>
          <w:sz w:val="15"/>
          <w:szCs w:val="15"/>
          <w:spacing w:val="0"/>
          <w:w w:val="100"/>
          <w:b/>
          <w:bCs/>
          <w:position w:val="0"/>
        </w:rPr>
        <w:t>Preparator</w:t>
      </w:r>
      <w:r>
        <w:rPr>
          <w:rFonts w:ascii="Arial Narrow" w:hAnsi="Arial Narrow" w:cs="Arial Narrow" w:eastAsia="Arial Narrow"/>
          <w:sz w:val="15"/>
          <w:szCs w:val="15"/>
          <w:spacing w:val="-1"/>
          <w:w w:val="100"/>
          <w:b/>
          <w:bCs/>
          <w:position w:val="0"/>
        </w:rPr>
        <w:t>y</w:t>
      </w:r>
      <w:r>
        <w:rPr>
          <w:rFonts w:ascii="Arial Narrow" w:hAnsi="Arial Narrow" w:cs="Arial Narrow" w:eastAsia="Arial Narrow"/>
          <w:sz w:val="15"/>
          <w:szCs w:val="15"/>
          <w:spacing w:val="1"/>
          <w:w w:val="100"/>
          <w:b/>
          <w:bCs/>
          <w:position w:val="0"/>
        </w:rPr>
        <w:t>/</w:t>
      </w:r>
      <w:r>
        <w:rPr>
          <w:rFonts w:ascii="Arial Narrow" w:hAnsi="Arial Narrow" w:cs="Arial Narrow" w:eastAsia="Arial Narrow"/>
          <w:sz w:val="15"/>
          <w:szCs w:val="15"/>
          <w:spacing w:val="0"/>
          <w:w w:val="100"/>
          <w:b/>
          <w:bCs/>
          <w:position w:val="0"/>
        </w:rPr>
        <w:t>Planning</w:t>
        <w:tab/>
      </w:r>
      <w:r>
        <w:rPr>
          <w:rFonts w:ascii="Arial Narrow" w:hAnsi="Arial Narrow" w:cs="Arial Narrow" w:eastAsia="Arial Narrow"/>
          <w:sz w:val="15"/>
          <w:szCs w:val="15"/>
          <w:spacing w:val="0"/>
          <w:w w:val="100"/>
          <w:b/>
          <w:bCs/>
          <w:position w:val="0"/>
        </w:rPr>
        <w:t>Last</w:t>
      </w:r>
      <w:r>
        <w:rPr>
          <w:rFonts w:ascii="Arial Narrow" w:hAnsi="Arial Narrow" w:cs="Arial Narrow" w:eastAsia="Arial Narrow"/>
          <w:sz w:val="15"/>
          <w:szCs w:val="15"/>
          <w:spacing w:val="1"/>
          <w:w w:val="100"/>
          <w:b/>
          <w:bCs/>
          <w:position w:val="0"/>
        </w:rPr>
        <w:t> </w:t>
      </w:r>
      <w:r>
        <w:rPr>
          <w:rFonts w:ascii="Arial Narrow" w:hAnsi="Arial Narrow" w:cs="Arial Narrow" w:eastAsia="Arial Narrow"/>
          <w:sz w:val="15"/>
          <w:szCs w:val="15"/>
          <w:spacing w:val="0"/>
          <w:w w:val="100"/>
          <w:b/>
          <w:bCs/>
          <w:position w:val="0"/>
        </w:rPr>
        <w:t>Pr</w:t>
      </w:r>
      <w:r>
        <w:rPr>
          <w:rFonts w:ascii="Arial Narrow" w:hAnsi="Arial Narrow" w:cs="Arial Narrow" w:eastAsia="Arial Narrow"/>
          <w:sz w:val="15"/>
          <w:szCs w:val="15"/>
          <w:spacing w:val="-1"/>
          <w:w w:val="100"/>
          <w:b/>
          <w:bCs/>
          <w:position w:val="0"/>
        </w:rPr>
        <w:t>e</w:t>
      </w:r>
      <w:r>
        <w:rPr>
          <w:rFonts w:ascii="Arial Narrow" w:hAnsi="Arial Narrow" w:cs="Arial Narrow" w:eastAsia="Arial Narrow"/>
          <w:sz w:val="15"/>
          <w:szCs w:val="15"/>
          <w:spacing w:val="0"/>
          <w:w w:val="100"/>
          <w:b/>
          <w:bCs/>
          <w:position w:val="0"/>
        </w:rPr>
        <w:t>paratory/</w:t>
      </w:r>
      <w:r>
        <w:rPr>
          <w:rFonts w:ascii="Arial Narrow" w:hAnsi="Arial Narrow" w:cs="Arial Narrow" w:eastAsia="Arial Narrow"/>
          <w:sz w:val="15"/>
          <w:szCs w:val="15"/>
          <w:spacing w:val="-2"/>
          <w:w w:val="100"/>
          <w:b/>
          <w:bCs/>
          <w:position w:val="0"/>
        </w:rPr>
        <w:t>P</w:t>
      </w:r>
      <w:r>
        <w:rPr>
          <w:rFonts w:ascii="Arial Narrow" w:hAnsi="Arial Narrow" w:cs="Arial Narrow" w:eastAsia="Arial Narrow"/>
          <w:sz w:val="15"/>
          <w:szCs w:val="15"/>
          <w:spacing w:val="1"/>
          <w:w w:val="100"/>
          <w:b/>
          <w:bCs/>
          <w:position w:val="0"/>
        </w:rPr>
        <w:t>l</w:t>
      </w:r>
      <w:r>
        <w:rPr>
          <w:rFonts w:ascii="Arial Narrow" w:hAnsi="Arial Narrow" w:cs="Arial Narrow" w:eastAsia="Arial Narrow"/>
          <w:sz w:val="15"/>
          <w:szCs w:val="15"/>
          <w:spacing w:val="0"/>
          <w:w w:val="100"/>
          <w:b/>
          <w:bCs/>
          <w:position w:val="0"/>
        </w:rPr>
        <w:t>anning</w:t>
      </w:r>
      <w:r>
        <w:rPr>
          <w:rFonts w:ascii="Arial Narrow" w:hAnsi="Arial Narrow" w:cs="Arial Narrow" w:eastAsia="Arial Narrow"/>
          <w:sz w:val="15"/>
          <w:szCs w:val="15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FFFFFF"/>
          <w:spacing w:val="0"/>
          <w:w w:val="100"/>
          <w:b/>
          <w:bCs/>
        </w:rPr>
        <w:t>Terrorist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22" w:lineRule="exact"/>
        <w:ind w:left="23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FFFFFF"/>
          <w:spacing w:val="0"/>
          <w:w w:val="100"/>
          <w:b/>
          <w:bCs/>
          <w:position w:val="-1"/>
        </w:rPr>
        <w:t>Incid</w:t>
      </w:r>
      <w:r>
        <w:rPr>
          <w:rFonts w:ascii="Arial Narrow" w:hAnsi="Arial Narrow" w:cs="Arial Narrow" w:eastAsia="Arial Narrow"/>
          <w:sz w:val="20"/>
          <w:szCs w:val="20"/>
          <w:color w:val="FFFFFF"/>
          <w:spacing w:val="-1"/>
          <w:w w:val="100"/>
          <w:b/>
          <w:bCs/>
          <w:position w:val="-1"/>
        </w:rPr>
        <w:t>e</w:t>
      </w:r>
      <w:r>
        <w:rPr>
          <w:rFonts w:ascii="Arial Narrow" w:hAnsi="Arial Narrow" w:cs="Arial Narrow" w:eastAsia="Arial Narrow"/>
          <w:sz w:val="20"/>
          <w:szCs w:val="20"/>
          <w:color w:val="FFFFFF"/>
          <w:spacing w:val="0"/>
          <w:w w:val="100"/>
          <w:b/>
          <w:bCs/>
          <w:position w:val="-1"/>
        </w:rPr>
        <w:t>nt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  <w:cols w:num="5" w:equalWidth="0">
            <w:col w:w="1188" w:space="180"/>
            <w:col w:w="876" w:space="150"/>
            <w:col w:w="779" w:space="317"/>
            <w:col w:w="3362" w:space="494"/>
            <w:col w:w="229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24" w:lineRule="exact"/>
        <w:ind w:left="4335" w:right="-20"/>
        <w:jc w:val="left"/>
        <w:tabs>
          <w:tab w:pos="7020" w:val="left"/>
        </w:tabs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avg.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85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days</w:t>
        <w:tab/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avg.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7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days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24" w:lineRule="exact"/>
        <w:ind w:left="3537" w:right="5036"/>
        <w:jc w:val="center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avg.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92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days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24" w:lineRule="exact"/>
        <w:ind w:left="2782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avg.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1155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days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24" w:lineRule="exact"/>
        <w:ind w:left="1929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Unknown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due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to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small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sample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  <w:position w:val="-1"/>
        </w:rPr>
        <w:t>size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</w:sectPr>
      </w:pPr>
      <w:rPr/>
    </w:p>
    <w:p>
      <w:pPr>
        <w:spacing w:before="36" w:after="0" w:line="240" w:lineRule="auto"/>
        <w:ind w:left="985" w:right="-7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</w:rPr>
        <w:t>Unknown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-1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</w:rPr>
        <w:t>due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-1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</w:rPr>
        <w:t>to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</w:rPr>
        <w:t>small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</w:rPr>
        <w:t>sample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-1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323232"/>
          <w:spacing w:val="0"/>
          <w:w w:val="100"/>
          <w:b/>
          <w:bCs/>
        </w:rPr>
        <w:t>size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199" w:lineRule="exact"/>
        <w:ind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b/>
          <w:bCs/>
          <w:position w:val="-1"/>
        </w:rPr>
        <w:t>Number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b/>
          <w:bCs/>
          <w:position w:val="-1"/>
        </w:rPr>
        <w:t>of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b/>
          <w:bCs/>
          <w:position w:val="-1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  <w:b/>
          <w:bCs/>
          <w:position w:val="-1"/>
        </w:rPr>
        <w:t>n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b/>
          <w:bCs/>
          <w:position w:val="-1"/>
        </w:rPr>
        <w:t>cidents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b/>
          <w:bCs/>
          <w:position w:val="-1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b/>
          <w:bCs/>
          <w:position w:val="-1"/>
        </w:rPr>
        <w:t>=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  <w:b/>
          <w:bCs/>
          <w:position w:val="-1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b/>
          <w:bCs/>
          <w:position w:val="-1"/>
        </w:rPr>
        <w:t>10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  <w:cols w:num="2" w:equalWidth="0">
            <w:col w:w="3691" w:space="2157"/>
            <w:col w:w="379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480" w:lineRule="auto"/>
        <w:ind w:left="140" w:right="18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“patterns”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ediately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trend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continues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back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cycle.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six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85%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orists.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71" w:lineRule="auto"/>
        <w:ind w:left="140" w:right="25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th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percentile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retreat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six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months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fact,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studied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atched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date;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first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began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six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602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2.000003pt;height:189pt;mso-position-horizontal-relative:char;mso-position-vertical-relative:line" type="#_x0000_t75">
            <v:imagedata r:id="rId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6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Spati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Envi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79" w:lineRule="auto"/>
        <w:ind w:left="140" w:right="10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summary.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one-half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t)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mmitted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lived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flew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rticipate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86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exception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conspiracy,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mmitted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63" w:right="243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71" w:lineRule="exact"/>
        <w:ind w:left="4308" w:right="429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72pt;margin-top:27.993113pt;width:435pt;height:232.74pt;mso-position-horizontal-relative:page;mso-position-vertical-relative:paragraph;z-index:-3637" coordorigin="1440,560" coordsize="8700,4655">
            <v:group style="position:absolute;left:1470;top:590;width:3732;height:1878" coordorigin="1470,590" coordsize="3732,1878">
              <v:shape style="position:absolute;left:1470;top:590;width:3732;height:1878" coordorigin="1470,590" coordsize="3732,1878" path="m1470,2468l5202,2468,5202,590,1470,590,1470,2468xe" filled="t" fillcolor="#EAEAEA" stroked="f">
                <v:path arrowok="t"/>
                <v:fill/>
              </v:shape>
            </v:group>
            <v:group style="position:absolute;left:1470;top:590;width:3732;height:1962" coordorigin="1470,590" coordsize="3732,1962">
              <v:shape style="position:absolute;left:1470;top:590;width:3732;height:1962" coordorigin="1470,590" coordsize="3732,1962" path="m5202,590l1470,590,1470,2552,5202,2552,5202,590xe" filled="f" stroked="t" strokeweight="3.0pt" strokecolor="#C0C0C0">
                <v:path arrowok="t"/>
              </v:shape>
            </v:group>
            <v:group style="position:absolute;left:1475;top:2468;width:3731;height:2714" coordorigin="1475,2468" coordsize="3731,2714">
              <v:shape style="position:absolute;left:1475;top:2468;width:3731;height:2714" coordorigin="1475,2468" coordsize="3731,2714" path="m1475,5182l5206,5182,5206,2468,1475,2468,1475,5182e" filled="t" fillcolor="#FFFFFF" stroked="f">
                <v:path arrowok="t"/>
                <v:fill/>
              </v:shape>
            </v:group>
            <v:group style="position:absolute;left:1475;top:2468;width:3730;height:2714" coordorigin="1475,2468" coordsize="3730,2714">
              <v:shape style="position:absolute;left:1475;top:2468;width:3730;height:2714" coordorigin="1475,2468" coordsize="3730,2714" path="m5204,2468l1475,2468,1475,5182,5204,5182,5204,2468xe" filled="f" stroked="t" strokeweight="3.0pt" strokecolor="#C0C0C0">
                <v:path arrowok="t"/>
              </v:shape>
            </v:group>
            <v:group style="position:absolute;left:5204;top:590;width:4906;height:4592" coordorigin="5204,590" coordsize="4906,4592">
              <v:shape style="position:absolute;left:5204;top:590;width:4906;height:4592" coordorigin="5204,590" coordsize="4906,4592" path="m10110,590l5204,590,5204,5182,10110,5182,10110,590xe" filled="f" stroked="t" strokeweight="3pt" strokecolor="#C0C0C0">
                <v:path arrowok="t"/>
              </v:shape>
            </v:group>
            <v:group style="position:absolute;left:5195;top:593;width:4909;height:4591" coordorigin="5195,593" coordsize="4909,4591">
              <v:shape style="position:absolute;left:5195;top:593;width:4909;height:4591" coordorigin="5195,593" coordsize="4909,4591" path="m5195,5185l10104,5185,10104,593,5195,593,5195,5185e" filled="t" fillcolor="#FFFFFF" stroked="f">
                <v:path arrowok="t"/>
                <v:fill/>
              </v:shape>
            </v:group>
            <v:group style="position:absolute;left:5195;top:593;width:4909;height:4591" coordorigin="5195,593" coordsize="4909,4591">
              <v:shape style="position:absolute;left:5195;top:593;width:4909;height:4591" coordorigin="5195,593" coordsize="4909,4591" path="m10104,593l5195,593,5195,5185,10104,5185,10104,593xe" filled="f" stroked="t" strokeweight="3pt" strokecolor="#C0C0C0">
                <v:path arrowok="t"/>
              </v:shape>
              <v:shape style="position:absolute;left:5368;top:671;width:4487;height:4402" type="#_x0000_t75">
                <v:imagedata r:id="rId15" o:title=""/>
              </v:shape>
              <v:shape style="position:absolute;left:1538;top:2531;width:3295;height:2611" type="#_x0000_t75">
                <v:imagedata r:id="rId16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34" w:after="0" w:line="240" w:lineRule="auto"/>
        <w:ind w:left="285"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Graphed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Ran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ges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left="285"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5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%</w:t>
      </w:r>
      <w:r>
        <w:rPr>
          <w:rFonts w:ascii="Tahoma" w:hAnsi="Tahoma" w:cs="Tahoma" w:eastAsia="Tahoma"/>
          <w:sz w:val="17"/>
          <w:szCs w:val="17"/>
          <w:color w:val="323232"/>
          <w:spacing w:val="53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are</w:t>
      </w:r>
      <w:r>
        <w:rPr>
          <w:rFonts w:ascii="Tahoma" w:hAnsi="Tahoma" w:cs="Tahoma" w:eastAsia="Tahoma"/>
          <w:sz w:val="17"/>
          <w:szCs w:val="17"/>
          <w:color w:val="323232"/>
          <w:spacing w:val="52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0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-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30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l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left="285"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9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%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52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r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</w:t>
      </w:r>
      <w:r>
        <w:rPr>
          <w:rFonts w:ascii="Tahoma" w:hAnsi="Tahoma" w:cs="Tahoma" w:eastAsia="Tahoma"/>
          <w:sz w:val="17"/>
          <w:szCs w:val="17"/>
          <w:color w:val="323232"/>
          <w:spacing w:val="52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3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-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9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0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miles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left="285"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8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%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53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r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</w:t>
      </w:r>
      <w:r>
        <w:rPr>
          <w:rFonts w:ascii="Tahoma" w:hAnsi="Tahoma" w:cs="Tahoma" w:eastAsia="Tahoma"/>
          <w:sz w:val="17"/>
          <w:szCs w:val="17"/>
          <w:color w:val="323232"/>
          <w:spacing w:val="52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9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-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2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70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miles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left="285"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8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%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53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r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</w:t>
      </w:r>
      <w:r>
        <w:rPr>
          <w:rFonts w:ascii="Tahoma" w:hAnsi="Tahoma" w:cs="Tahoma" w:eastAsia="Tahoma"/>
          <w:sz w:val="17"/>
          <w:szCs w:val="17"/>
          <w:color w:val="323232"/>
          <w:spacing w:val="53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2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7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-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8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0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l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left="285" w:right="-66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2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4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%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r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</w:t>
      </w:r>
      <w:r>
        <w:rPr>
          <w:rFonts w:ascii="Tahoma" w:hAnsi="Tahoma" w:cs="Tahoma" w:eastAsia="Tahoma"/>
          <w:sz w:val="17"/>
          <w:szCs w:val="17"/>
          <w:color w:val="323232"/>
          <w:spacing w:val="53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8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-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2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6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3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7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mil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31" w:after="0" w:line="240" w:lineRule="auto"/>
        <w:ind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/>
        <w:br w:type="column"/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n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=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208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right="5901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n: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0.3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l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es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x: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2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637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miles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Me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n: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480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Medi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n: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2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4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Mode: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0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.3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199" w:lineRule="exact"/>
        <w:ind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position w:val="-1"/>
        </w:rPr>
        <w:t>Std.dev: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  <w:position w:val="-1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  <w:position w:val="-1"/>
        </w:rPr>
        <w:t>7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position w:val="-1"/>
        </w:rPr>
        <w:t>72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  <w:cols w:num="2" w:equalWidth="0">
            <w:col w:w="2189" w:space="272"/>
            <w:col w:w="717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479" w:lineRule="auto"/>
        <w:ind w:left="140" w:right="8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pre-i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agencies,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two-thirds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(65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cent)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tendency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8" w:lineRule="exact"/>
        <w:ind w:left="140" w:right="747"/>
        <w:jc w:val="both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before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engaging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(figures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shown,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Final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Report)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0"/>
        </w:rPr>
        <w:t>9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9" w:lineRule="auto"/>
        <w:ind w:left="140" w:right="164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4.202199pt;width:144pt;height:.1pt;mso-position-horizontal-relative:page;mso-position-vertical-relative:paragraph;z-index:-3638" coordorigin="1440,-84" coordsize="2880,2">
            <v:shape style="position:absolute;left:1440;top:-84;width:2880;height:2" coordorigin="1440,-84" coordsize="2880,0" path="m1440,-84l4320,-84e" filled="f" stroked="t" strokeweight=".69998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9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attern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may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ewed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ility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ti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resi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tial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ers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due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eir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ndency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ngregate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prot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site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were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Use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address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uld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ve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duc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ese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tances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ons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abl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.</w:t>
      </w:r>
    </w:p>
    <w:p>
      <w:pPr>
        <w:jc w:val="both"/>
        <w:spacing w:after="0"/>
        <w:sectPr>
          <w:type w:val="continuous"/>
          <w:pgSz w:w="12240" w:h="15840"/>
          <w:pgMar w:top="920" w:bottom="280" w:left="1300" w:right="13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337" w:right="31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3824" w:right="380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72.239998pt;margin-top:126.093109pt;width:189.54pt;height:134.520pt;mso-position-horizontal-relative:page;mso-position-vertical-relative:paragraph;z-index:-3636" coordorigin="1445,2522" coordsize="3791,2690">
            <v:group style="position:absolute;left:1475;top:2552;width:3731;height:2630" coordorigin="1475,2552" coordsize="3731,2630">
              <v:shape style="position:absolute;left:1475;top:2552;width:3731;height:2630" coordorigin="1475,2552" coordsize="3731,2630" path="m1475,5182l5206,5182,5206,2552,1475,2552,1475,5182xe" filled="t" fillcolor="#FFFFFF" stroked="f">
                <v:path arrowok="t"/>
                <v:fill/>
              </v:shape>
              <v:shape style="position:absolute;left:1654;top:2611;width:3187;height:2513" type="#_x0000_t75">
                <v:imagedata r:id="rId17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40" w:type="dxa"/>
      </w:tblPr>
      <w:tblGrid/>
      <w:tr>
        <w:trPr>
          <w:trHeight w:val="1877" w:hRule="exact"/>
        </w:trPr>
        <w:tc>
          <w:tcPr>
            <w:tcW w:w="3727" w:type="dxa"/>
            <w:tcBorders>
              <w:top w:val="single" w:sz="24" w:space="0" w:color="C0C0C0"/>
              <w:bottom w:val="single" w:sz="24" w:space="0" w:color="C0C0C0"/>
              <w:left w:val="single" w:sz="24" w:space="0" w:color="C0C0C0"/>
              <w:right w:val="single" w:sz="24" w:space="0" w:color="C0C0C0"/>
            </w:tcBorders>
            <w:shd w:val="clear" w:color="auto" w:fill="EAEAEA"/>
          </w:tcPr>
          <w:p>
            <w:pPr>
              <w:spacing w:before="8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32" w:lineRule="exact"/>
              <w:ind w:left="83" w:right="-20"/>
              <w:jc w:val="left"/>
              <w:tabs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Graphed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Ran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ge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s</w:t>
              <w:tab/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2"/>
              </w:rPr>
              <w:t>n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2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2"/>
              </w:rPr>
              <w:t>=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2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2"/>
              </w:rPr>
              <w:t>75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05" w:lineRule="exact"/>
              <w:ind w:left="83" w:right="-20"/>
              <w:jc w:val="left"/>
              <w:tabs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6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5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%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53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are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52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-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30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m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i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l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es</w:t>
              <w:tab/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Min: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miles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05" w:lineRule="exact"/>
              <w:ind w:left="83" w:right="-20"/>
              <w:jc w:val="left"/>
              <w:tabs>
                <w:tab w:pos="540" w:val="left"/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8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%</w:t>
              <w:tab/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re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52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31-90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miles</w:t>
              <w:tab/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M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3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x: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3"/>
              </w:rPr>
              <w:t>1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251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miles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05" w:lineRule="exact"/>
              <w:ind w:left="83" w:right="-20"/>
              <w:jc w:val="left"/>
              <w:tabs>
                <w:tab w:pos="540" w:val="left"/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7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%</w:t>
              <w:tab/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re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52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91-2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7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miles</w:t>
              <w:tab/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Me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3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n: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205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05" w:lineRule="exact"/>
              <w:ind w:left="83" w:right="-20"/>
              <w:jc w:val="left"/>
              <w:tabs>
                <w:tab w:pos="540" w:val="left"/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7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%</w:t>
              <w:tab/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re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52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27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1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-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8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10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miles</w:t>
              <w:tab/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Medi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3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n: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3"/>
              </w:rPr>
              <w:t>5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.3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05" w:lineRule="exact"/>
              <w:ind w:left="83" w:right="-20"/>
              <w:jc w:val="left"/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1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3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%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52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re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53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81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1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-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2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57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mil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es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 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7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Mode: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3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174" w:lineRule="exact"/>
              <w:ind w:left="2258" w:right="-20"/>
              <w:jc w:val="left"/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</w:rPr>
              <w:t>Std.dev: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</w:rPr>
              <w:t>4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</w:rPr>
              <w:t>10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</w:rPr>
            </w:r>
          </w:p>
        </w:tc>
        <w:tc>
          <w:tcPr>
            <w:tcW w:w="4909" w:type="dxa"/>
            <w:vMerge w:val="restart"/>
            <w:tcBorders>
              <w:top w:val="single" w:sz="24" w:space="0" w:color="C0C0C0"/>
              <w:left w:val="single" w:sz="24" w:space="0" w:color="C0C0C0"/>
              <w:right w:val="single" w:sz="24" w:space="0" w:color="C0C0C0"/>
            </w:tcBorders>
          </w:tcPr>
          <w:p>
            <w:pPr>
              <w:spacing w:before="74" w:after="0" w:line="240" w:lineRule="auto"/>
              <w:ind w:left="27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221.740094pt;height:221.76pt;mso-position-horizontal-relative:char;mso-position-vertical-relative:line" type="#_x0000_t75">
                  <v:imagedata r:id="rId1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84" w:hRule="exact"/>
        </w:trPr>
        <w:tc>
          <w:tcPr>
            <w:tcW w:w="3727" w:type="dxa"/>
            <w:tcBorders>
              <w:top w:val="single" w:sz="24" w:space="0" w:color="C0C0C0"/>
              <w:bottom w:val="single" w:sz="24" w:space="0" w:color="C0C0C0"/>
              <w:left w:val="single" w:sz="24" w:space="0" w:color="C0C0C0"/>
              <w:right w:val="single" w:sz="24" w:space="0" w:color="C0C0C0"/>
            </w:tcBorders>
            <w:shd w:val="clear" w:color="auto" w:fill="EAEAEA"/>
          </w:tcPr>
          <w:p>
            <w:pPr/>
            <w:rPr/>
          </w:p>
        </w:tc>
        <w:tc>
          <w:tcPr>
            <w:tcW w:w="4909" w:type="dxa"/>
            <w:vMerge/>
            <w:tcBorders>
              <w:left w:val="single" w:sz="24" w:space="0" w:color="C0C0C0"/>
              <w:right w:val="single" w:sz="24" w:space="0" w:color="C0C0C0"/>
            </w:tcBorders>
          </w:tcPr>
          <w:p>
            <w:pPr/>
            <w:rPr/>
          </w:p>
        </w:tc>
      </w:tr>
      <w:tr>
        <w:trPr>
          <w:trHeight w:val="2629" w:hRule="exact"/>
        </w:trPr>
        <w:tc>
          <w:tcPr>
            <w:tcW w:w="3727" w:type="dxa"/>
            <w:tcBorders>
              <w:top w:val="single" w:sz="24" w:space="0" w:color="C0C0C0"/>
              <w:bottom w:val="single" w:sz="24" w:space="0" w:color="C0C0C0"/>
              <w:left w:val="single" w:sz="24" w:space="0" w:color="C0C0C0"/>
              <w:right w:val="single" w:sz="24" w:space="0" w:color="C0C0C0"/>
            </w:tcBorders>
          </w:tcPr>
          <w:p>
            <w:pPr/>
            <w:rPr/>
          </w:p>
        </w:tc>
        <w:tc>
          <w:tcPr>
            <w:tcW w:w="4909" w:type="dxa"/>
            <w:vMerge/>
            <w:tcBorders>
              <w:bottom w:val="single" w:sz="24" w:space="0" w:color="C0C0C0"/>
              <w:left w:val="single" w:sz="24" w:space="0" w:color="C0C0C0"/>
              <w:right w:val="single" w:sz="24" w:space="0" w:color="C0C0C0"/>
            </w:tcBorders>
          </w:tcPr>
          <w:p>
            <w:pPr/>
            <w:rPr/>
          </w:p>
        </w:tc>
      </w:tr>
    </w:tbl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5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Spati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Inter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rists: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substantially,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fairly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three-fifths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cent)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(Figure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ike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counterparts,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Instead,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hip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emerged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stance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tage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s’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esiden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885" w:right="867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71" w:lineRule="exact"/>
        <w:ind w:left="3824" w:right="380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72pt;margin-top:27.873106pt;width:435pt;height:232.74pt;mso-position-horizontal-relative:page;mso-position-vertical-relative:paragraph;z-index:-3635" coordorigin="1440,557" coordsize="8700,4655">
            <v:group style="position:absolute;left:1470;top:587;width:3732;height:1878" coordorigin="1470,587" coordsize="3732,1878">
              <v:shape style="position:absolute;left:1470;top:587;width:3732;height:1878" coordorigin="1470,587" coordsize="3732,1878" path="m1470,2465l5202,2465,5202,587,1470,587,1470,2465xe" filled="t" fillcolor="#EAEAEA" stroked="f">
                <v:path arrowok="t"/>
                <v:fill/>
              </v:shape>
            </v:group>
            <v:group style="position:absolute;left:1470;top:587;width:3732;height:1962" coordorigin="1470,587" coordsize="3732,1962">
              <v:shape style="position:absolute;left:1470;top:587;width:3732;height:1962" coordorigin="1470,587" coordsize="3732,1962" path="m5202,587l1470,587,1470,2549,5202,2549,5202,587xe" filled="f" stroked="t" strokeweight="3.0pt" strokecolor="#C0C0C0">
                <v:path arrowok="t"/>
              </v:shape>
            </v:group>
            <v:group style="position:absolute;left:5197;top:591;width:4908;height:4591" coordorigin="5197,591" coordsize="4908,4591">
              <v:shape style="position:absolute;left:5197;top:591;width:4908;height:4591" coordorigin="5197,591" coordsize="4908,4591" path="m5197,5182l10105,5182,10105,591,5197,591,5197,5182e" filled="t" fillcolor="#FFFFFF" stroked="f">
                <v:path arrowok="t"/>
                <v:fill/>
              </v:shape>
            </v:group>
            <v:group style="position:absolute;left:5197;top:591;width:4908;height:4591" coordorigin="5197,591" coordsize="4908,4591">
              <v:shape style="position:absolute;left:5197;top:591;width:4908;height:4591" coordorigin="5197,591" coordsize="4908,4591" path="m10105,591l5197,591,5197,5182,10105,5182,10105,591xe" filled="f" stroked="t" strokeweight="3pt" strokecolor="#C0C0C0">
                <v:path arrowok="t"/>
              </v:shape>
            </v:group>
            <v:group style="position:absolute;left:1475;top:2465;width:3731;height:2714" coordorigin="1475,2465" coordsize="3731,2714">
              <v:shape style="position:absolute;left:1475;top:2465;width:3731;height:2714" coordorigin="1475,2465" coordsize="3731,2714" path="m1475,5180l5206,5180,5206,2465,1475,2465,1475,5180e" filled="t" fillcolor="#FFFFFF" stroked="f">
                <v:path arrowok="t"/>
                <v:fill/>
              </v:shape>
            </v:group>
            <v:group style="position:absolute;left:1475;top:2465;width:3730;height:2714" coordorigin="1475,2465" coordsize="3730,2714">
              <v:shape style="position:absolute;left:1475;top:2465;width:3730;height:2714" coordorigin="1475,2465" coordsize="3730,2714" path="m5204,2465l1475,2465,1475,5180,5204,5180,5204,2465xe" filled="f" stroked="t" strokeweight="3.0pt" strokecolor="#C0C0C0">
                <v:path arrowok="t"/>
              </v:shape>
            </v:group>
            <v:group style="position:absolute;left:5204;top:587;width:4906;height:4592" coordorigin="5204,587" coordsize="4906,4592">
              <v:shape style="position:absolute;left:5204;top:587;width:4906;height:4592" coordorigin="5204,587" coordsize="4906,4592" path="m10110,587l5204,587,5204,5180,10110,5180,10110,587xe" filled="f" stroked="t" strokeweight="3pt" strokecolor="#C0C0C0">
                <v:path arrowok="t"/>
              </v:shape>
              <v:shape style="position:absolute;left:5447;top:733;width:4187;height:4288" type="#_x0000_t75">
                <v:imagedata r:id="rId19" o:title=""/>
              </v:shape>
              <v:shape style="position:absolute;left:1584;top:2519;width:3333;height:2642" type="#_x0000_t75">
                <v:imagedata r:id="rId20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  <w:position w:val="-1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69" w:after="0" w:line="240" w:lineRule="auto"/>
        <w:ind w:left="285"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Graphed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Ran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ges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left="285"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5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9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%</w:t>
      </w:r>
      <w:r>
        <w:rPr>
          <w:rFonts w:ascii="Tahoma" w:hAnsi="Tahoma" w:cs="Tahoma" w:eastAsia="Tahoma"/>
          <w:sz w:val="17"/>
          <w:szCs w:val="17"/>
          <w:color w:val="323232"/>
          <w:spacing w:val="53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are</w:t>
      </w:r>
      <w:r>
        <w:rPr>
          <w:rFonts w:ascii="Tahoma" w:hAnsi="Tahoma" w:cs="Tahoma" w:eastAsia="Tahoma"/>
          <w:sz w:val="17"/>
          <w:szCs w:val="17"/>
          <w:color w:val="323232"/>
          <w:spacing w:val="52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0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-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30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l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left="285"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7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%</w:t>
      </w:r>
      <w:r>
        <w:rPr>
          <w:rFonts w:ascii="Tahoma" w:hAnsi="Tahoma" w:cs="Tahoma" w:eastAsia="Tahoma"/>
          <w:sz w:val="17"/>
          <w:szCs w:val="17"/>
          <w:color w:val="323232"/>
          <w:spacing w:val="53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are</w:t>
      </w:r>
      <w:r>
        <w:rPr>
          <w:rFonts w:ascii="Tahoma" w:hAnsi="Tahoma" w:cs="Tahoma" w:eastAsia="Tahoma"/>
          <w:sz w:val="17"/>
          <w:szCs w:val="17"/>
          <w:color w:val="323232"/>
          <w:spacing w:val="52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3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-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9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0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l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left="285"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8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%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52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r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</w:t>
      </w:r>
      <w:r>
        <w:rPr>
          <w:rFonts w:ascii="Tahoma" w:hAnsi="Tahoma" w:cs="Tahoma" w:eastAsia="Tahoma"/>
          <w:sz w:val="17"/>
          <w:szCs w:val="17"/>
          <w:color w:val="323232"/>
          <w:spacing w:val="52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9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-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2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70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miles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left="285"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2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%</w:t>
      </w:r>
      <w:r>
        <w:rPr>
          <w:rFonts w:ascii="Tahoma" w:hAnsi="Tahoma" w:cs="Tahoma" w:eastAsia="Tahoma"/>
          <w:sz w:val="17"/>
          <w:szCs w:val="17"/>
          <w:color w:val="323232"/>
          <w:spacing w:val="53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are</w:t>
      </w:r>
      <w:r>
        <w:rPr>
          <w:rFonts w:ascii="Tahoma" w:hAnsi="Tahoma" w:cs="Tahoma" w:eastAsia="Tahoma"/>
          <w:sz w:val="17"/>
          <w:szCs w:val="17"/>
          <w:color w:val="323232"/>
          <w:spacing w:val="52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2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7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-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8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0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l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left="285" w:right="-66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4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%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52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r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</w:t>
      </w:r>
      <w:r>
        <w:rPr>
          <w:rFonts w:ascii="Tahoma" w:hAnsi="Tahoma" w:cs="Tahoma" w:eastAsia="Tahoma"/>
          <w:sz w:val="17"/>
          <w:szCs w:val="17"/>
          <w:color w:val="323232"/>
          <w:spacing w:val="53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8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11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-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2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5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7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0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mil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es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31" w:after="0" w:line="240" w:lineRule="auto"/>
        <w:ind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/>
        <w:br w:type="column"/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n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=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49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4" w:after="0" w:line="206" w:lineRule="exact"/>
        <w:ind w:right="5901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n: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0.5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l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es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x: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1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372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miles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Me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a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n: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139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199" w:lineRule="exact"/>
        <w:ind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Me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d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i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an: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12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.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5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Mode: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</w:rPr>
        <w:t>4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</w:rPr>
        <w:t>.6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</w:rPr>
      </w:r>
    </w:p>
    <w:p>
      <w:pPr>
        <w:spacing w:before="0" w:after="0" w:line="199" w:lineRule="exact"/>
        <w:ind w:right="-20"/>
        <w:jc w:val="left"/>
        <w:rPr>
          <w:rFonts w:ascii="Tahoma" w:hAnsi="Tahoma" w:cs="Tahoma" w:eastAsia="Tahoma"/>
          <w:sz w:val="17"/>
          <w:szCs w:val="17"/>
        </w:rPr>
      </w:pPr>
      <w:rPr/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position w:val="-1"/>
        </w:rPr>
        <w:t>Std.dev:</w:t>
      </w:r>
      <w:r>
        <w:rPr>
          <w:rFonts w:ascii="Tahoma" w:hAnsi="Tahoma" w:cs="Tahoma" w:eastAsia="Tahoma"/>
          <w:sz w:val="17"/>
          <w:szCs w:val="17"/>
          <w:color w:val="323232"/>
          <w:spacing w:val="-1"/>
          <w:w w:val="100"/>
          <w:position w:val="-1"/>
        </w:rPr>
        <w:t> </w:t>
      </w:r>
      <w:r>
        <w:rPr>
          <w:rFonts w:ascii="Tahoma" w:hAnsi="Tahoma" w:cs="Tahoma" w:eastAsia="Tahoma"/>
          <w:sz w:val="17"/>
          <w:szCs w:val="17"/>
          <w:color w:val="323232"/>
          <w:spacing w:val="1"/>
          <w:w w:val="100"/>
          <w:position w:val="-1"/>
        </w:rPr>
        <w:t>3</w:t>
      </w:r>
      <w:r>
        <w:rPr>
          <w:rFonts w:ascii="Tahoma" w:hAnsi="Tahoma" w:cs="Tahoma" w:eastAsia="Tahoma"/>
          <w:sz w:val="17"/>
          <w:szCs w:val="17"/>
          <w:color w:val="323232"/>
          <w:spacing w:val="0"/>
          <w:w w:val="100"/>
          <w:position w:val="-1"/>
        </w:rPr>
        <w:t>08</w:t>
      </w:r>
      <w:r>
        <w:rPr>
          <w:rFonts w:ascii="Tahoma" w:hAnsi="Tahoma" w:cs="Tahoma" w:eastAsia="Tahoma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  <w:cols w:num="2" w:equalWidth="0">
            <w:col w:w="2202" w:space="258"/>
            <w:col w:w="718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480" w:lineRule="auto"/>
        <w:ind w:left="140" w:right="16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(Figure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entalists,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fifths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(59%)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easurable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radius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plications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fferent.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ists’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probably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signals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contra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community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nths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advance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1300" w:right="13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429" w:right="409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3824" w:right="380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258.480011pt;margin-top:27.933105pt;width:248.4pt;height:232.56pt;mso-position-horizontal-relative:page;mso-position-vertical-relative:paragraph;z-index:-3634" coordorigin="5170,559" coordsize="4968,4651">
            <v:group style="position:absolute;left:5200;top:589;width:4908;height:4591" coordorigin="5200,589" coordsize="4908,4591">
              <v:shape style="position:absolute;left:5200;top:589;width:4908;height:4591" coordorigin="5200,589" coordsize="4908,4591" path="m5200,5180l10108,5180,10108,589,5200,589,5200,5180e" filled="t" fillcolor="#FFFFFF" stroked="f">
                <v:path arrowok="t"/>
                <v:fill/>
              </v:shape>
              <v:shape style="position:absolute;left:5447;top:668;width:4350;height:4462" type="#_x0000_t75">
                <v:imagedata r:id="rId21" o:title=""/>
              </v:shape>
            </v:group>
            <w10:wrap type="none"/>
          </v:group>
        </w:pict>
      </w:r>
      <w:r>
        <w:rPr/>
        <w:pict>
          <v:shape style="position:absolute;margin-left:87.23999pt;margin-top:131.373062pt;width:159.502469pt;height:126.24pt;mso-position-horizontal-relative:page;mso-position-vertical-relative:paragraph;z-index:-3633" type="#_x0000_t75">
            <v:imagedata r:id="rId22" o:title="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40" w:type="dxa"/>
      </w:tblPr>
      <w:tblGrid/>
      <w:tr>
        <w:trPr>
          <w:trHeight w:val="1877" w:hRule="exact"/>
        </w:trPr>
        <w:tc>
          <w:tcPr>
            <w:tcW w:w="3727" w:type="dxa"/>
            <w:tcBorders>
              <w:top w:val="single" w:sz="24" w:space="0" w:color="C0C0C0"/>
              <w:bottom w:val="single" w:sz="24" w:space="0" w:color="C0C0C0"/>
              <w:left w:val="single" w:sz="24" w:space="0" w:color="C0C0C0"/>
              <w:right w:val="single" w:sz="24" w:space="0" w:color="C0C0C0"/>
            </w:tcBorders>
            <w:shd w:val="clear" w:color="auto" w:fill="EAEAEA"/>
          </w:tcPr>
          <w:p>
            <w:pPr>
              <w:spacing w:before="41" w:after="0" w:line="245" w:lineRule="exact"/>
              <w:ind w:left="83" w:right="-20"/>
              <w:jc w:val="left"/>
              <w:tabs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Graphed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Ran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ge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s</w:t>
              <w:tab/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2"/>
              </w:rPr>
              <w:t>n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2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2"/>
              </w:rPr>
              <w:t>=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2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2"/>
              </w:rPr>
              <w:t>78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05" w:lineRule="exact"/>
              <w:ind w:left="83" w:right="-20"/>
              <w:jc w:val="left"/>
              <w:tabs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5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9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%</w:t>
            </w:r>
            <w:r>
              <w:rPr>
                <w:rFonts w:ascii="Tahoma" w:hAnsi="Tahoma" w:cs="Tahoma" w:eastAsia="Tahoma"/>
                <w:sz w:val="17"/>
                <w:szCs w:val="17"/>
                <w:spacing w:val="53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are</w:t>
            </w:r>
            <w:r>
              <w:rPr>
                <w:rFonts w:ascii="Tahoma" w:hAnsi="Tahoma" w:cs="Tahoma" w:eastAsia="Tahoma"/>
                <w:sz w:val="17"/>
                <w:szCs w:val="17"/>
                <w:spacing w:val="52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-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30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m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i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l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es</w:t>
              <w:tab/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Min: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miles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05" w:lineRule="exact"/>
              <w:ind w:left="83" w:right="-20"/>
              <w:jc w:val="left"/>
              <w:tabs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3"/>
              </w:rPr>
              <w:t>9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%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52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3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r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e</w:t>
            </w:r>
            <w:r>
              <w:rPr>
                <w:rFonts w:ascii="Tahoma" w:hAnsi="Tahoma" w:cs="Tahoma" w:eastAsia="Tahoma"/>
                <w:sz w:val="17"/>
                <w:szCs w:val="17"/>
                <w:spacing w:val="52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3"/>
              </w:rPr>
              <w:t>3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1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-</w:t>
            </w:r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3"/>
              </w:rPr>
              <w:t>9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miles</w:t>
              <w:tab/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M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x: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52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2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4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1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9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m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i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l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e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s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05" w:lineRule="exact"/>
              <w:ind w:left="83" w:right="-20"/>
              <w:jc w:val="left"/>
              <w:tabs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3"/>
              </w:rPr>
              <w:t>1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%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53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3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r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e</w:t>
            </w:r>
            <w:r>
              <w:rPr>
                <w:rFonts w:ascii="Tahoma" w:hAnsi="Tahoma" w:cs="Tahoma" w:eastAsia="Tahoma"/>
                <w:sz w:val="17"/>
                <w:szCs w:val="17"/>
                <w:spacing w:val="52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3"/>
              </w:rPr>
              <w:t>9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1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-</w:t>
            </w:r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3"/>
              </w:rPr>
              <w:t>2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70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miles</w:t>
              <w:tab/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Me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n: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249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05" w:lineRule="exact"/>
              <w:ind w:left="83" w:right="-20"/>
              <w:jc w:val="left"/>
              <w:tabs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2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4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%</w:t>
            </w:r>
            <w:r>
              <w:rPr>
                <w:rFonts w:ascii="Tahoma" w:hAnsi="Tahoma" w:cs="Tahoma" w:eastAsia="Tahoma"/>
                <w:sz w:val="17"/>
                <w:szCs w:val="17"/>
                <w:spacing w:val="53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are</w:t>
            </w:r>
            <w:r>
              <w:rPr>
                <w:rFonts w:ascii="Tahoma" w:hAnsi="Tahoma" w:cs="Tahoma" w:eastAsia="Tahoma"/>
                <w:sz w:val="17"/>
                <w:szCs w:val="17"/>
                <w:spacing w:val="52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2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7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1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-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8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1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m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i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3"/>
              </w:rPr>
              <w:t>l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  <w:t>es</w:t>
              <w:tab/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3"/>
              </w:rPr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Medi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n: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9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.8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16" w:lineRule="exact"/>
              <w:ind w:left="83" w:right="-20"/>
              <w:jc w:val="left"/>
              <w:tabs>
                <w:tab w:pos="2240" w:val="left"/>
              </w:tabs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4"/>
              </w:rPr>
              <w:t>7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4"/>
              </w:rPr>
              <w:t>%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4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52"/>
                <w:w w:val="100"/>
                <w:position w:val="4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4"/>
              </w:rPr>
              <w:t>a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4"/>
              </w:rPr>
              <w:t>r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4"/>
              </w:rPr>
              <w:t>e</w:t>
            </w:r>
            <w:r>
              <w:rPr>
                <w:rFonts w:ascii="Tahoma" w:hAnsi="Tahoma" w:cs="Tahoma" w:eastAsia="Tahoma"/>
                <w:sz w:val="17"/>
                <w:szCs w:val="17"/>
                <w:spacing w:val="53"/>
                <w:w w:val="100"/>
                <w:position w:val="4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4"/>
              </w:rPr>
              <w:t>8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4"/>
              </w:rPr>
              <w:t>11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4"/>
              </w:rPr>
              <w:t>-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4"/>
              </w:rPr>
              <w:t>2</w:t>
            </w:r>
            <w:r>
              <w:rPr>
                <w:rFonts w:ascii="Tahoma" w:hAnsi="Tahoma" w:cs="Tahoma" w:eastAsia="Tahoma"/>
                <w:sz w:val="17"/>
                <w:szCs w:val="17"/>
                <w:spacing w:val="1"/>
                <w:w w:val="100"/>
                <w:position w:val="4"/>
              </w:rPr>
              <w:t>5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4"/>
              </w:rPr>
              <w:t>7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4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4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spacing w:val="-1"/>
                <w:w w:val="100"/>
                <w:position w:val="4"/>
              </w:rPr>
              <w:t>mil</w:t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4"/>
              </w:rPr>
              <w:t>es</w:t>
              <w:tab/>
            </w:r>
            <w:r>
              <w:rPr>
                <w:rFonts w:ascii="Tahoma" w:hAnsi="Tahoma" w:cs="Tahoma" w:eastAsia="Tahoma"/>
                <w:sz w:val="17"/>
                <w:szCs w:val="17"/>
                <w:spacing w:val="0"/>
                <w:w w:val="100"/>
                <w:position w:val="4"/>
              </w:rPr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0"/>
              </w:rPr>
              <w:t>Mode: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0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0"/>
              </w:rPr>
              <w:t>0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  <w:p>
            <w:pPr>
              <w:spacing w:before="0" w:after="0" w:line="201" w:lineRule="exact"/>
              <w:ind w:left="2258" w:right="-20"/>
              <w:jc w:val="left"/>
              <w:rPr>
                <w:rFonts w:ascii="Tahoma" w:hAnsi="Tahoma" w:cs="Tahoma" w:eastAsia="Tahoma"/>
                <w:sz w:val="17"/>
                <w:szCs w:val="17"/>
              </w:rPr>
            </w:pPr>
            <w:rPr/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Std.dev: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-1"/>
                <w:w w:val="100"/>
                <w:position w:val="-1"/>
              </w:rPr>
              <w:t> 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1"/>
                <w:w w:val="100"/>
                <w:position w:val="-1"/>
              </w:rPr>
              <w:t>5</w:t>
            </w:r>
            <w:r>
              <w:rPr>
                <w:rFonts w:ascii="Tahoma" w:hAnsi="Tahoma" w:cs="Tahoma" w:eastAsia="Tahoma"/>
                <w:sz w:val="17"/>
                <w:szCs w:val="17"/>
                <w:color w:val="323232"/>
                <w:spacing w:val="0"/>
                <w:w w:val="100"/>
                <w:position w:val="-1"/>
              </w:rPr>
              <w:t>01</w:t>
            </w:r>
            <w:r>
              <w:rPr>
                <w:rFonts w:ascii="Tahoma" w:hAnsi="Tahoma" w:cs="Tahoma" w:eastAsia="Tahoma"/>
                <w:sz w:val="17"/>
                <w:szCs w:val="17"/>
                <w:color w:val="000000"/>
                <w:spacing w:val="0"/>
                <w:w w:val="100"/>
                <w:position w:val="0"/>
              </w:rPr>
            </w:r>
          </w:p>
        </w:tc>
        <w:tc>
          <w:tcPr>
            <w:tcW w:w="4909" w:type="dxa"/>
            <w:vMerge w:val="restart"/>
            <w:tcBorders>
              <w:top w:val="single" w:sz="24" w:space="0" w:color="C0C0C0"/>
              <w:left w:val="single" w:sz="24" w:space="0" w:color="C0C0C0"/>
              <w:right w:val="single" w:sz="24" w:space="0" w:color="C0C0C0"/>
            </w:tcBorders>
          </w:tcPr>
          <w:p>
            <w:pPr/>
            <w:rPr/>
          </w:p>
        </w:tc>
      </w:tr>
      <w:tr>
        <w:trPr>
          <w:trHeight w:val="84" w:hRule="exact"/>
        </w:trPr>
        <w:tc>
          <w:tcPr>
            <w:tcW w:w="3727" w:type="dxa"/>
            <w:tcBorders>
              <w:top w:val="single" w:sz="24" w:space="0" w:color="C0C0C0"/>
              <w:bottom w:val="single" w:sz="24" w:space="0" w:color="C0C0C0"/>
              <w:left w:val="single" w:sz="24" w:space="0" w:color="C0C0C0"/>
              <w:right w:val="single" w:sz="24" w:space="0" w:color="C0C0C0"/>
            </w:tcBorders>
            <w:shd w:val="clear" w:color="auto" w:fill="EAEAEA"/>
          </w:tcPr>
          <w:p>
            <w:pPr/>
            <w:rPr/>
          </w:p>
        </w:tc>
        <w:tc>
          <w:tcPr>
            <w:tcW w:w="4909" w:type="dxa"/>
            <w:vMerge/>
            <w:tcBorders>
              <w:left w:val="single" w:sz="24" w:space="0" w:color="C0C0C0"/>
              <w:right w:val="single" w:sz="24" w:space="0" w:color="C0C0C0"/>
            </w:tcBorders>
          </w:tcPr>
          <w:p>
            <w:pPr/>
            <w:rPr/>
          </w:p>
        </w:tc>
      </w:tr>
      <w:tr>
        <w:trPr>
          <w:trHeight w:val="2629" w:hRule="exact"/>
        </w:trPr>
        <w:tc>
          <w:tcPr>
            <w:tcW w:w="3727" w:type="dxa"/>
            <w:tcBorders>
              <w:top w:val="single" w:sz="24" w:space="0" w:color="C0C0C0"/>
              <w:bottom w:val="single" w:sz="24" w:space="0" w:color="C0C0C0"/>
              <w:left w:val="single" w:sz="24" w:space="0" w:color="C0C0C0"/>
              <w:right w:val="single" w:sz="24" w:space="0" w:color="C0C0C0"/>
            </w:tcBorders>
          </w:tcPr>
          <w:p>
            <w:pPr>
              <w:spacing w:before="9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4909" w:type="dxa"/>
            <w:vMerge/>
            <w:tcBorders>
              <w:bottom w:val="single" w:sz="24" w:space="0" w:color="C0C0C0"/>
              <w:left w:val="single" w:sz="24" w:space="0" w:color="C0C0C0"/>
              <w:right w:val="single" w:sz="24" w:space="0" w:color="C0C0C0"/>
            </w:tcBorders>
          </w:tcPr>
          <w:p>
            <w:pPr/>
            <w:rPr/>
          </w:p>
        </w:tc>
      </w:tr>
    </w:tbl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Conclusions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34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broke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potential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ethodologies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targeting.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one-half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Another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one-fourth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lived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hundred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operational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variati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latter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strategy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transp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3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postal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rvices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weapons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delivery.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contrast,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spatially.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7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aling.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lengths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calculated,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difficult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obtain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utilization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ental)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27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prevalent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American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(Jarboe,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mmitted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fewest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definition,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tation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uncoordinated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tactics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wolf”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“direct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actions.”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2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exhibited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divergent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confir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“localized”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lightly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one-half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eventual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one-fourth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lived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hundred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operational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“long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tactics: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sportati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postal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services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weapons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delivery.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8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contrast,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spontaneous,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cycle.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ually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week.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32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longer,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usually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months.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anifested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selves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interaction,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orists.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sts.</w:t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Questions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0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comprehensive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schola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tilize,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ussion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raised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outlined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ally,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raction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time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never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pressions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ario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predator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—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</w:p>
    <w:p>
      <w:pPr>
        <w:spacing w:before="10" w:after="0" w:line="480" w:lineRule="auto"/>
        <w:ind w:left="140" w:right="69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sequenced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way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predictive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llected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confirm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clarify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9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Therefore,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act?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raised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entary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essed.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dictates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hypotheses.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atic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22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assess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atic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ent;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planning;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conduct;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recognize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exclusive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overlap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ccasion,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syste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atic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nsions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2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nsions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complex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iginally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single-issue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estic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single-issue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clarify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fferences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artifacts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tactical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“uncoordinated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violence”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opposed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cellular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approach?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500" w:right="349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activities?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typically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elapses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various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phases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eventual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?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500" w:right="689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length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sophistication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process?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500" w:right="332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(3)</w:t>
      </w:r>
      <w:r>
        <w:rPr>
          <w:rFonts w:ascii="Times New Roman" w:hAnsi="Times New Roman" w:cs="Times New Roman" w:eastAsia="Times New Roman"/>
          <w:sz w:val="24"/>
          <w:szCs w:val="2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initially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begin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slowly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frenzy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hurried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ediately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act?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sample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small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group-specific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500" w:right="375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(4)</w:t>
      </w:r>
      <w:r>
        <w:rPr>
          <w:rFonts w:ascii="Times New Roman" w:hAnsi="Times New Roman" w:cs="Times New Roman" w:eastAsia="Times New Roman"/>
          <w:sz w:val="24"/>
          <w:szCs w:val="2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groups?</w:t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17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Geographic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2"/>
          <w:szCs w:val="22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First,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learned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that,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eli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hold,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e-half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prepare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incid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thirty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adius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residences.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ore,</w:t>
      </w:r>
      <w:r>
        <w:rPr>
          <w:rFonts w:ascii="Times New Roman" w:hAnsi="Times New Roman" w:cs="Times New Roman" w:eastAsia="Times New Roman"/>
          <w:sz w:val="22"/>
          <w:szCs w:val="2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envir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nmental</w:t>
      </w:r>
      <w:r>
        <w:rPr>
          <w:rFonts w:ascii="Times New Roman" w:hAnsi="Times New Roman" w:cs="Times New Roman" w:eastAsia="Times New Roman"/>
          <w:sz w:val="22"/>
          <w:szCs w:val="2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2"/>
          <w:szCs w:val="2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errorists,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odal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erges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either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fr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it.</w:t>
      </w:r>
      <w:r>
        <w:rPr>
          <w:rFonts w:ascii="Times New Roman" w:hAnsi="Times New Roman" w:cs="Times New Roman" w:eastAsia="Times New Roman"/>
          <w:sz w:val="22"/>
          <w:szCs w:val="22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Why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does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variation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exist?</w:t>
      </w:r>
      <w:r>
        <w:rPr>
          <w:rFonts w:ascii="Times New Roman" w:hAnsi="Times New Roman" w:cs="Times New Roman" w:eastAsia="Times New Roman"/>
          <w:sz w:val="22"/>
          <w:szCs w:val="22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conditions</w:t>
      </w:r>
      <w:r>
        <w:rPr>
          <w:rFonts w:ascii="Times New Roman" w:hAnsi="Times New Roman" w:cs="Times New Roman" w:eastAsia="Times New Roman"/>
          <w:sz w:val="22"/>
          <w:szCs w:val="22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remain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local,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adopt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long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targeting?</w:t>
      </w:r>
      <w:r>
        <w:rPr>
          <w:rFonts w:ascii="Times New Roman" w:hAnsi="Times New Roman" w:cs="Times New Roman" w:eastAsia="Times New Roman"/>
          <w:sz w:val="22"/>
          <w:szCs w:val="22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99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99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9"/>
        </w:rPr>
        <w:t>ese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9"/>
        </w:rPr>
        <w:t>tactical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diffe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ences</w:t>
      </w:r>
      <w:r>
        <w:rPr>
          <w:rFonts w:ascii="Times New Roman" w:hAnsi="Times New Roman" w:cs="Times New Roman" w:eastAsia="Times New Roman"/>
          <w:sz w:val="22"/>
          <w:szCs w:val="2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icted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ographic,</w:t>
      </w:r>
      <w:r>
        <w:rPr>
          <w:rFonts w:ascii="Times New Roman" w:hAnsi="Times New Roman" w:cs="Times New Roman" w:eastAsia="Times New Roman"/>
          <w:sz w:val="22"/>
          <w:szCs w:val="2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ideological,</w:t>
      </w:r>
      <w:r>
        <w:rPr>
          <w:rFonts w:ascii="Times New Roman" w:hAnsi="Times New Roman" w:cs="Times New Roman" w:eastAsia="Times New Roman"/>
          <w:sz w:val="22"/>
          <w:szCs w:val="22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racterist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cs</w:t>
      </w:r>
      <w:r>
        <w:rPr>
          <w:rFonts w:ascii="Times New Roman" w:hAnsi="Times New Roman" w:cs="Times New Roman" w:eastAsia="Times New Roman"/>
          <w:sz w:val="22"/>
          <w:szCs w:val="2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organization?</w:t>
      </w:r>
      <w:r>
        <w:rPr>
          <w:rFonts w:ascii="Times New Roman" w:hAnsi="Times New Roman" w:cs="Times New Roman" w:eastAsia="Times New Roman"/>
          <w:sz w:val="22"/>
          <w:szCs w:val="22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500" w:right="282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locale,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base”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jurisdictions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avoid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drawi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attention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group?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Additionally,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sidences,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safe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similar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aying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avoid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?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needed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confirm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79" w:lineRule="auto"/>
        <w:ind w:left="500" w:right="220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epicenter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ganizational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targets?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corol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target?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ccur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1" w:lineRule="exact"/>
        <w:ind w:left="5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eeded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equate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ling.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240" w:lineRule="auto"/>
        <w:ind w:left="140" w:right="7696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III.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METHOD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7825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2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earlier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contributed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empirical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expands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lbrig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Arkansas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cusing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ensure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representative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underlying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(ATS)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began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1988,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“Pre-Incident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40" w:lineRule="auto"/>
        <w:ind w:left="140" w:right="137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Indicators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ctivities”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ITA)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#2003-DT-CX-0003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October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267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“Geospatial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(GATA)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#2005-IJ-CX-0200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October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1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1988,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Justice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(NI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grant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#199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-IJCX-0005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Oklaho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(MIPT)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#106-113-2000-064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sentencing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moranda,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2003a).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40" w:lineRule="auto"/>
        <w:ind w:left="140" w:right="646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anaged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staff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Fulbright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913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Arkansas,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collaboration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housse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jc w:val="both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Oklaho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a;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analytical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Advanced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Technologies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(CAST)</w:t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Arkansas.</w:t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8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contains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ographic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ographic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operational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secondary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ovide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arting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inclusion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contains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700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0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Utilization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andates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synony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Bureau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Investigation.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turn,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adheres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definition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Regulations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C.F.R.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0.85).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docu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defin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unlawful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property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coerce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civilian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population,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segment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thereof,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political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social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jectives”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(Federal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Bureau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1999:1).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8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started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origi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thus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obtain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sample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fficiently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fertile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criteria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lient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istics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definition: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(incidents)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unla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ful;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42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rce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politically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tivated.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politically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tivated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protests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turned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violent,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riots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injury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65" w:lineRule="auto"/>
        <w:ind w:left="140" w:right="241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excluded.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oject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odel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expanded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definition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release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1"/>
        </w:rPr>
        <w:t>10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11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divides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FBI: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estic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estic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divided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ft-wing,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single-issue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consistency,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ions.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already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categorized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listings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utilizing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FBI’s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practical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application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“right-wing,”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“left-w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ng,”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“single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possible.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broken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“–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other.”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broken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overwhelm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mutually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exclusive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(e.g.,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aborti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clinic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bombers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characterized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“right-wing”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distinctions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understood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conceptual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ework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initiate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“single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ental”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referred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ental”,</w:t>
      </w:r>
      <w:r>
        <w:rPr>
          <w:rFonts w:ascii="Times New Roman" w:hAnsi="Times New Roman" w:cs="Times New Roman" w:eastAsia="Times New Roman"/>
          <w:sz w:val="24"/>
          <w:szCs w:val="24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“single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fication.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20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4.191543pt;width:144pt;height:.1pt;mso-position-horizontal-relative:page;mso-position-vertical-relative:paragraph;z-index:-3632" coordorigin="1440,-84" coordsize="2880,2">
            <v:shape style="position:absolute;left:1440;top:-84;width:2880;height:2" coordorigin="1440,-84" coordsize="2880,0" path="m1440,-84l4320,-84e" filled="f" stroked="t" strokeweight=".7000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10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rta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aria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been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case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invol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cases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ataset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eet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official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FBI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eral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elines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itio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terroris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alytical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purposes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these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cases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can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ex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ined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para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ely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her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acts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terr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ataset.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50" w:lineRule="atLeast"/>
        <w:ind w:left="140" w:right="11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ealed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that: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erging.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tasked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requires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avoid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confusi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loosely.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starting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began.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chosen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egan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Counterterrorism</w:t>
      </w:r>
      <w:r>
        <w:rPr>
          <w:rFonts w:ascii="Times New Roman" w:hAnsi="Times New Roman" w:cs="Times New Roman" w:eastAsia="Times New Roman"/>
          <w:sz w:val="24"/>
          <w:szCs w:val="2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“starting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points”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ies”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panels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subject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experts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(SM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’s)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personnel.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Subject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atter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experts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Ron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Arnold,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Jonathan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ite,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Dyson,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phousse.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E’s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knowledge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synthesi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7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instances,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anel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ended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dy”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represented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worthy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instances,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criminal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lected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multiple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starting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llection,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“preven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71" w:lineRule="exact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72pt;margin-top:23.993116pt;width:144pt;height:.1pt;mso-position-horizontal-relative:page;mso-position-vertical-relative:paragraph;z-index:-3631" coordorigin="1440,480" coordsize="2880,2">
            <v:shape style="position:absolute;left:1440;top:480;width:2880;height:2" coordorigin="1440,480" coordsize="2880,0" path="m1440,480l4320,480e" filled="f" stroked="t" strokeweight=".7000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rende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lti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3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11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See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1.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9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Selection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ojec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dataset.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after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ses.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ssary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multiple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and/or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Occasio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ally,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defen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split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tried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separately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necess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</w:p>
    <w:p>
      <w:pPr>
        <w:spacing w:before="10" w:after="0" w:line="480" w:lineRule="auto"/>
        <w:ind w:left="140" w:right="24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tely,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accurate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duplicate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ally,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udies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retained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meeting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described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previously.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2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Selection: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oject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dataset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covers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1980-August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363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(73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osed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open).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220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leaving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48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recei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excluded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eria.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123</w:t>
      </w:r>
    </w:p>
    <w:p>
      <w:pPr>
        <w:spacing w:before="1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anticipated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15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100-125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upper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5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conclusion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214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and/or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(current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grants).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preventions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potentially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ailing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ria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overseas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40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Unabo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dozen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separate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bings.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true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details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sufficient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8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Studies: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hundred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twenty-eight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column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erred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71" w:lineRule="exact"/>
        <w:ind w:left="1129" w:right="-2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Table</w:t>
      </w:r>
      <w:r>
        <w:rPr>
          <w:rFonts w:ascii="Times New Roman" w:hAnsi="Times New Roman" w:cs="Times New Roman" w:eastAsia="Times New Roman"/>
          <w:sz w:val="23"/>
          <w:szCs w:val="23"/>
          <w:spacing w:val="21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2.</w:t>
      </w:r>
      <w:r>
        <w:rPr>
          <w:rFonts w:ascii="Times New Roman" w:hAnsi="Times New Roman" w:cs="Times New Roman" w:eastAsia="Times New Roman"/>
          <w:sz w:val="23"/>
          <w:szCs w:val="23"/>
          <w:spacing w:val="7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Right-win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45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Breakdow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3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of</w:t>
      </w:r>
      <w:r>
        <w:rPr>
          <w:rFonts w:ascii="Times New Roman" w:hAnsi="Times New Roman" w:cs="Times New Roman" w:eastAsia="Times New Roman"/>
          <w:sz w:val="23"/>
          <w:szCs w:val="23"/>
          <w:spacing w:val="18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Studie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3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Collecte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39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-1"/>
        </w:rPr>
        <w:t>and</w:t>
      </w:r>
      <w:r>
        <w:rPr>
          <w:rFonts w:ascii="Times New Roman" w:hAnsi="Times New Roman" w:cs="Times New Roman" w:eastAsia="Times New Roman"/>
          <w:sz w:val="23"/>
          <w:szCs w:val="23"/>
          <w:spacing w:val="12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  <w:b/>
          <w:bCs/>
          <w:position w:val="-1"/>
        </w:rPr>
        <w:t>Analyzed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position w:val="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Mar w:footer="523" w:header="719" w:top="920" w:bottom="720" w:left="1300" w:right="1300"/>
          <w:footerReference w:type="default" r:id="rId23"/>
          <w:pgSz w:w="12240" w:h="1584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71.040001pt;margin-top:98.879997pt;width:469.440011pt;height:620.159973pt;mso-position-horizontal-relative:page;mso-position-vertical-relative:page;z-index:-3630" coordorigin="1421,1978" coordsize="9389,12403">
            <v:shape style="position:absolute;left:4032;top:1978;width:6778;height:12403" type="#_x0000_t75">
              <v:imagedata r:id="rId24" o:title=""/>
            </v:shape>
            <v:group style="position:absolute;left:1450;top:2050;width:2611;height:2" coordorigin="1450,2050" coordsize="2611,2">
              <v:shape style="position:absolute;left:1450;top:2050;width:2611;height:2" coordorigin="1450,2050" coordsize="2611,0" path="m1450,2050l4061,2050e" filled="f" stroked="t" strokeweight="2.4pt" strokecolor="#C89C9C">
                <v:path arrowok="t"/>
              </v:shape>
            </v:group>
            <v:group style="position:absolute;left:1450;top:2486;width:2611;height:2" coordorigin="1450,2486" coordsize="2611,2">
              <v:shape style="position:absolute;left:1450;top:2486;width:2611;height:2" coordorigin="1450,2486" coordsize="2611,0" path="m1450,2486l4061,2486e" filled="f" stroked="t" strokeweight="2.88pt" strokecolor="#C89797">
                <v:path arrowok="t"/>
              </v:shape>
            </v:group>
            <v:group style="position:absolute;left:3187;top:2851;width:845;height:2" coordorigin="3187,2851" coordsize="845,2">
              <v:shape style="position:absolute;left:3187;top:2851;width:845;height:2" coordorigin="3187,2851" coordsize="845,0" path="m3187,2851l4032,2851e" filled="f" stroked="t" strokeweight="1.92pt" strokecolor="#000000">
                <v:path arrowok="t"/>
              </v:shape>
            </v:group>
            <v:group style="position:absolute;left:5846;top:2035;width:979;height:2" coordorigin="5846,2035" coordsize="979,2">
              <v:shape style="position:absolute;left:5846;top:2035;width:979;height:2" coordorigin="5846,2035" coordsize="979,0" path="m5846,2035l6826,2035e" filled="f" stroked="t" strokeweight=".96pt" strokecolor="#C3A0A0">
                <v:path arrowok="t"/>
              </v:shape>
            </v:group>
            <v:group style="position:absolute;left:7286;top:2035;width:1498;height:2" coordorigin="7286,2035" coordsize="1498,2">
              <v:shape style="position:absolute;left:7286;top:2035;width:1498;height:2" coordorigin="7286,2035" coordsize="1498,0" path="m7286,2035l8784,2035e" filled="f" stroked="t" strokeweight=".96pt" strokecolor="#C3A0A0">
                <v:path arrowok="t"/>
              </v:shape>
            </v:group>
            <v:group style="position:absolute;left:9034;top:2035;width:1766;height:2" coordorigin="9034,2035" coordsize="1766,2">
              <v:shape style="position:absolute;left:9034;top:2035;width:1766;height:2" coordorigin="9034,2035" coordsize="1766,0" path="m9034,2035l10800,2035e" filled="f" stroked="t" strokeweight=".96pt" strokecolor="#C3A0A0">
                <v:path arrowok="t"/>
              </v:shape>
            </v:group>
            <v:group style="position:absolute;left:2851;top:3120;width:1210;height:2" coordorigin="2851,3120" coordsize="1210,2">
              <v:shape style="position:absolute;left:2851;top:3120;width:1210;height:2" coordorigin="2851,3120" coordsize="1210,0" path="m2851,3120l4061,3120e" filled="f" stroked="t" strokeweight="1.92pt" strokecolor="#D8B8B8">
                <v:path arrowok="t"/>
              </v:shape>
            </v:group>
            <v:group style="position:absolute;left:2880;top:3485;width:1152;height:2" coordorigin="2880,3485" coordsize="1152,2">
              <v:shape style="position:absolute;left:2880;top:3485;width:1152;height:2" coordorigin="2880,3485" coordsize="1152,0" path="m2880,3485l4032,3485e" filled="f" stroked="t" strokeweight="1.92pt" strokecolor="#000000">
                <v:path arrowok="t"/>
              </v:shape>
            </v:group>
            <v:group style="position:absolute;left:2755;top:3758;width:1306;height:2" coordorigin="2755,3758" coordsize="1306,2">
              <v:shape style="position:absolute;left:2755;top:3758;width:1306;height:2" coordorigin="2755,3758" coordsize="1306,0" path="m2755,3758l4061,3758e" filled="f" stroked="t" strokeweight="1.44pt" strokecolor="#D8B8BC">
                <v:path arrowok="t"/>
              </v:shape>
            </v:group>
            <v:group style="position:absolute;left:3062;top:4075;width:998;height:2" coordorigin="3062,4075" coordsize="998,2">
              <v:shape style="position:absolute;left:3062;top:4075;width:998;height:2" coordorigin="3062,4075" coordsize="998,0" path="m3062,4075l4061,4075e" filled="f" stroked="t" strokeweight="2.4pt" strokecolor="#D4B3B3">
                <v:path arrowok="t"/>
              </v:shape>
            </v:group>
            <v:group style="position:absolute;left:3091;top:4445;width:941;height:2" coordorigin="3091,4445" coordsize="941,2">
              <v:shape style="position:absolute;left:3091;top:4445;width:941;height:2" coordorigin="3091,4445" coordsize="941,0" path="m3091,4445l4032,4445e" filled="f" stroked="t" strokeweight="1.92pt" strokecolor="#000000">
                <v:path arrowok="t"/>
              </v:shape>
            </v:group>
            <v:group style="position:absolute;left:1882;top:4709;width:2179;height:2" coordorigin="1882,4709" coordsize="2179,2">
              <v:shape style="position:absolute;left:1882;top:4709;width:2179;height:2" coordorigin="1882,4709" coordsize="2179,0" path="m1882,4709l4061,4709e" filled="f" stroked="t" strokeweight="2.4pt" strokecolor="#D8B3B3">
                <v:path arrowok="t"/>
              </v:shape>
            </v:group>
            <v:group style="position:absolute;left:3226;top:5088;width:806;height:2" coordorigin="3226,5088" coordsize="806,2">
              <v:shape style="position:absolute;left:3226;top:5088;width:806;height:2" coordorigin="3226,5088" coordsize="806,0" path="m3226,5088l4032,5088e" filled="f" stroked="t" strokeweight="1.92pt" strokecolor="#000000">
                <v:path arrowok="t"/>
              </v:shape>
            </v:group>
            <v:group style="position:absolute;left:2659;top:5995;width:1402;height:2" coordorigin="2659,5995" coordsize="1402,2">
              <v:shape style="position:absolute;left:2659;top:5995;width:1402;height:2" coordorigin="2659,5995" coordsize="1402,0" path="m2659,5995l4061,5995e" filled="f" stroked="t" strokeweight="1.44pt" strokecolor="#DBAFB3">
                <v:path arrowok="t"/>
              </v:shape>
            </v:group>
            <v:group style="position:absolute;left:2688;top:6365;width:1344;height:2" coordorigin="2688,6365" coordsize="1344,2">
              <v:shape style="position:absolute;left:2688;top:6365;width:1344;height:2" coordorigin="2688,6365" coordsize="1344,0" path="m2688,6365l4032,6365e" filled="f" stroked="t" strokeweight=".96pt" strokecolor="#000000">
                <v:path arrowok="t"/>
              </v:shape>
            </v:group>
            <v:group style="position:absolute;left:2995;top:6691;width:1037;height:2" coordorigin="2995,6691" coordsize="1037,2">
              <v:shape style="position:absolute;left:2995;top:6691;width:1037;height:2" coordorigin="2995,6691" coordsize="1037,0" path="m2995,6691l4032,6691e" filled="f" stroked="t" strokeweight="1.92pt" strokecolor="#000000">
                <v:path arrowok="t"/>
              </v:shape>
            </v:group>
            <v:group style="position:absolute;left:2966;top:6960;width:1094;height:2" coordorigin="2966,6960" coordsize="1094,2">
              <v:shape style="position:absolute;left:2966;top:6960;width:1094;height:2" coordorigin="2966,6960" coordsize="1094,0" path="m2966,6960l4061,6960e" filled="f" stroked="t" strokeweight="1.92pt" strokecolor="#D8B8B8">
                <v:path arrowok="t"/>
              </v:shape>
            </v:group>
            <v:group style="position:absolute;left:3168;top:7325;width:864;height:2" coordorigin="3168,7325" coordsize="864,2">
              <v:shape style="position:absolute;left:3168;top:7325;width:864;height:2" coordorigin="3168,7325" coordsize="864,0" path="m3168,7325l4032,7325e" filled="f" stroked="t" strokeweight="1.92pt" strokecolor="#000000">
                <v:path arrowok="t"/>
              </v:shape>
            </v:group>
            <v:group style="position:absolute;left:3168;top:7622;width:864;height:2" coordorigin="3168,7622" coordsize="864,2">
              <v:shape style="position:absolute;left:3168;top:7622;width:864;height:2" coordorigin="3168,7622" coordsize="864,0" path="m3168,7622l4032,7622e" filled="f" stroked="t" strokeweight="2.4pt" strokecolor="#D8BFBF">
                <v:path arrowok="t"/>
              </v:shape>
            </v:group>
            <v:group style="position:absolute;left:2534;top:7930;width:1498;height:2" coordorigin="2534,7930" coordsize="1498,2">
              <v:shape style="position:absolute;left:2534;top:7930;width:1498;height:2" coordorigin="2534,7930" coordsize="1498,0" path="m2534,7930l4032,7930e" filled="f" stroked="t" strokeweight="1.92pt" strokecolor="#D4AFB3">
                <v:path arrowok="t"/>
              </v:shape>
            </v:group>
            <v:group style="position:absolute;left:2765;top:8304;width:1296;height:2" coordorigin="2765,8304" coordsize="1296,2">
              <v:shape style="position:absolute;left:2765;top:8304;width:1296;height:2" coordorigin="2765,8304" coordsize="1296,0" path="m2765,8304l4061,8304e" filled="f" stroked="t" strokeweight="1.92pt" strokecolor="#D8B8B8">
                <v:path arrowok="t"/>
              </v:shape>
            </v:group>
            <v:group style="position:absolute;left:3283;top:8563;width:749;height:2" coordorigin="3283,8563" coordsize="749,2">
              <v:shape style="position:absolute;left:3283;top:8563;width:749;height:2" coordorigin="3283,8563" coordsize="749,0" path="m3283,8563l4032,8563e" filled="f" stroked="t" strokeweight="1.92pt" strokecolor="#D4AFAF">
                <v:path arrowok="t"/>
              </v:shape>
            </v:group>
            <v:group style="position:absolute;left:3283;top:8899;width:749;height:2" coordorigin="3283,8899" coordsize="749,2">
              <v:shape style="position:absolute;left:3283;top:8899;width:749;height:2" coordorigin="3283,8899" coordsize="749,0" path="m3283,8899l4032,8899e" filled="f" stroked="t" strokeweight=".96pt" strokecolor="#000000">
                <v:path arrowok="t"/>
              </v:shape>
            </v:group>
            <v:group style="position:absolute;left:2918;top:9226;width:1114;height:2" coordorigin="2918,9226" coordsize="1114,2">
              <v:shape style="position:absolute;left:2918;top:9226;width:1114;height:2" coordorigin="2918,9226" coordsize="1114,0" path="m2918,9226l4032,9226e" filled="f" stroked="t" strokeweight="1.92pt" strokecolor="#000000">
                <v:path arrowok="t"/>
              </v:shape>
            </v:group>
            <v:group style="position:absolute;left:2813;top:9494;width:1248;height:2" coordorigin="2813,9494" coordsize="1248,2">
              <v:shape style="position:absolute;left:2813;top:9494;width:1248;height:2" coordorigin="2813,9494" coordsize="1248,0" path="m2813,9494l4061,9494e" filled="f" stroked="t" strokeweight="1.92pt" strokecolor="#D8B8BC">
                <v:path arrowok="t"/>
              </v:shape>
            </v:group>
            <v:group style="position:absolute;left:2803;top:9859;width:1229;height:2" coordorigin="2803,9859" coordsize="1229,2">
              <v:shape style="position:absolute;left:2803;top:9859;width:1229;height:2" coordorigin="2803,9859" coordsize="1229,0" path="m2803,9859l4032,9859e" filled="f" stroked="t" strokeweight="1.92pt" strokecolor="#000000">
                <v:path arrowok="t"/>
              </v:shape>
            </v:group>
            <v:group style="position:absolute;left:2563;top:10133;width:1498;height:2" coordorigin="2563,10133" coordsize="1498,2">
              <v:shape style="position:absolute;left:2563;top:10133;width:1498;height:2" coordorigin="2563,10133" coordsize="1498,0" path="m2563,10133l4061,10133e" filled="f" stroked="t" strokeweight="1.44pt" strokecolor="#D8B8B8">
                <v:path arrowok="t"/>
              </v:shape>
            </v:group>
            <v:group style="position:absolute;left:2333;top:10464;width:1728;height:2" coordorigin="2333,10464" coordsize="1728,2">
              <v:shape style="position:absolute;left:2333;top:10464;width:1728;height:2" coordorigin="2333,10464" coordsize="1728,0" path="m2333,10464l4061,10464e" filled="f" stroked="t" strokeweight=".96pt" strokecolor="#D4B3B3">
                <v:path arrowok="t"/>
              </v:shape>
            </v:group>
            <v:group style="position:absolute;left:3053;top:10810;width:979;height:2" coordorigin="3053,10810" coordsize="979,2">
              <v:shape style="position:absolute;left:3053;top:10810;width:979;height:2" coordorigin="3053,10810" coordsize="979,0" path="m3053,10810l4032,10810e" filled="f" stroked="t" strokeweight="1.92pt" strokecolor="#D4B3B3">
                <v:path arrowok="t"/>
              </v:shape>
            </v:group>
            <v:group style="position:absolute;left:2150;top:11741;width:1910;height:2" coordorigin="2150,11741" coordsize="1910,2">
              <v:shape style="position:absolute;left:2150;top:11741;width:1910;height:2" coordorigin="2150,11741" coordsize="1910,0" path="m2150,11741l4061,11741e" filled="f" stroked="t" strokeweight="1.92pt" strokecolor="#D8B3B3">
                <v:path arrowok="t"/>
              </v:shape>
            </v:group>
            <v:group style="position:absolute;left:2650;top:12106;width:1382;height:2" coordorigin="2650,12106" coordsize="1382,2">
              <v:shape style="position:absolute;left:2650;top:12106;width:1382;height:2" coordorigin="2650,12106" coordsize="1382,0" path="m2650,12106l4032,12106e" filled="f" stroked="t" strokeweight="1.92pt" strokecolor="#000000">
                <v:path arrowok="t"/>
              </v:shape>
            </v:group>
            <v:group style="position:absolute;left:2717;top:12374;width:1344;height:2" coordorigin="2717,12374" coordsize="1344,2">
              <v:shape style="position:absolute;left:2717;top:12374;width:1344;height:2" coordorigin="2717,12374" coordsize="1344,0" path="m2717,12374l4061,12374e" filled="f" stroked="t" strokeweight="1.92pt" strokecolor="#DBB8BC">
                <v:path arrowok="t"/>
              </v:shape>
            </v:group>
            <v:group style="position:absolute;left:3062;top:12701;width:998;height:2" coordorigin="3062,12701" coordsize="998,2">
              <v:shape style="position:absolute;left:3062;top:12701;width:998;height:2" coordorigin="3062,12701" coordsize="998,0" path="m3062,12701l4061,12701e" filled="f" stroked="t" strokeweight=".96pt" strokecolor="#D8BCBC">
                <v:path arrowok="t"/>
              </v:shape>
            </v:group>
            <v:group style="position:absolute;left:3062;top:13046;width:998;height:2" coordorigin="3062,13046" coordsize="998,2">
              <v:shape style="position:absolute;left:3062;top:13046;width:998;height:2" coordorigin="3062,13046" coordsize="998,0" path="m3062,13046l4061,13046e" filled="f" stroked="t" strokeweight=".96pt" strokecolor="#DBBCB8">
                <v:path arrowok="t"/>
              </v:shape>
            </v:group>
            <v:group style="position:absolute;left:2803;top:13402;width:1229;height:2" coordorigin="2803,13402" coordsize="1229,2">
              <v:shape style="position:absolute;left:2803;top:13402;width:1229;height:2" coordorigin="2803,13402" coordsize="1229,0" path="m2803,13402l4032,13402e" filled="f" stroked="t" strokeweight="1.92pt" strokecolor="#D8B3B3">
                <v:path arrowok="t"/>
              </v:shape>
            </v:group>
            <v:group style="position:absolute;left:1450;top:14083;width:2611;height:2" coordorigin="1450,14083" coordsize="2611,2">
              <v:shape style="position:absolute;left:1450;top:14083;width:2611;height:2" coordorigin="1450,14083" coordsize="2611,0" path="m1450,14083l4061,14083e" filled="f" stroked="t" strokeweight=".96pt" strokecolor="#C8A0A0">
                <v:path arrowok="t"/>
              </v:shape>
            </v:group>
            <v:group style="position:absolute;left:2294;top:13675;width:1766;height:2" coordorigin="2294,13675" coordsize="1766,2">
              <v:shape style="position:absolute;left:2294;top:13675;width:1766;height:2" coordorigin="2294,13675" coordsize="1766,0" path="m2294,13675l4061,13675e" filled="f" stroked="t" strokeweight="2.4pt" strokecolor="#D8B3B3">
                <v:path arrowok="t"/>
              </v:shape>
            </v:group>
            <v:group style="position:absolute;left:1450;top:14309;width:2611;height:2" coordorigin="1450,14309" coordsize="2611,2">
              <v:shape style="position:absolute;left:1450;top:14309;width:2611;height:2" coordorigin="1450,14309" coordsize="2611,0" path="m1450,14309l4061,14309e" filled="f" stroked="t" strokeweight="2.4pt" strokecolor="#CC9797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40" w:lineRule="auto"/>
        <w:ind w:left="831" w:right="-73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160808"/>
          <w:spacing w:val="0"/>
          <w:w w:val="100"/>
          <w:b/>
          <w:bCs/>
        </w:rPr>
        <w:t>Case</w:t>
      </w:r>
      <w:r>
        <w:rPr>
          <w:rFonts w:ascii="Arial" w:hAnsi="Arial" w:cs="Arial" w:eastAsia="Arial"/>
          <w:sz w:val="19"/>
          <w:szCs w:val="19"/>
          <w:color w:val="160808"/>
          <w:spacing w:val="19"/>
          <w:w w:val="100"/>
          <w:b/>
          <w:bCs/>
        </w:rPr>
        <w:t> </w:t>
      </w:r>
      <w:r>
        <w:rPr>
          <w:rFonts w:ascii="Arial" w:hAnsi="Arial" w:cs="Arial" w:eastAsia="Arial"/>
          <w:sz w:val="19"/>
          <w:szCs w:val="19"/>
          <w:color w:val="000000"/>
          <w:spacing w:val="-16"/>
          <w:w w:val="111"/>
          <w:b/>
          <w:bCs/>
        </w:rPr>
        <w:t>S</w:t>
      </w:r>
      <w:r>
        <w:rPr>
          <w:rFonts w:ascii="Arial" w:hAnsi="Arial" w:cs="Arial" w:eastAsia="Arial"/>
          <w:sz w:val="19"/>
          <w:szCs w:val="19"/>
          <w:color w:val="341F1F"/>
          <w:spacing w:val="-20"/>
          <w:w w:val="111"/>
          <w:b/>
          <w:bCs/>
        </w:rPr>
        <w:t>t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11"/>
          <w:b/>
          <w:bCs/>
        </w:rPr>
        <w:t>ud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11"/>
          <w:b/>
          <w:bCs/>
        </w:rPr>
        <w:t>y</w:t>
      </w:r>
      <w:r>
        <w:rPr>
          <w:rFonts w:ascii="Arial" w:hAnsi="Arial" w:cs="Arial" w:eastAsia="Arial"/>
          <w:sz w:val="19"/>
          <w:szCs w:val="19"/>
          <w:color w:val="000000"/>
          <w:spacing w:val="-2"/>
          <w:w w:val="111"/>
          <w:b/>
          <w:bCs/>
        </w:rPr>
        <w:t> 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11"/>
          <w:b/>
          <w:bCs/>
        </w:rPr>
        <w:t>Name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17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Americ</w:t>
      </w:r>
      <w:r>
        <w:rPr>
          <w:rFonts w:ascii="Arial" w:hAnsi="Arial" w:cs="Arial" w:eastAsia="Arial"/>
          <w:sz w:val="19"/>
          <w:szCs w:val="19"/>
          <w:color w:val="341F1F"/>
          <w:spacing w:val="-2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00"/>
        </w:rPr>
        <w:t>n</w:t>
      </w:r>
      <w:r>
        <w:rPr>
          <w:rFonts w:ascii="Arial" w:hAnsi="Arial" w:cs="Arial" w:eastAsia="Arial"/>
          <w:sz w:val="19"/>
          <w:szCs w:val="19"/>
          <w:color w:val="160808"/>
          <w:spacing w:val="38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-18"/>
          <w:w w:val="125"/>
        </w:rPr>
        <w:t>F</w:t>
      </w:r>
      <w:r>
        <w:rPr>
          <w:rFonts w:ascii="Arial" w:hAnsi="Arial" w:cs="Arial" w:eastAsia="Arial"/>
          <w:sz w:val="19"/>
          <w:szCs w:val="19"/>
          <w:color w:val="160808"/>
          <w:spacing w:val="-5"/>
          <w:w w:val="108"/>
        </w:rPr>
        <w:t>r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ont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352" w:lineRule="auto"/>
        <w:ind w:left="217" w:right="932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-4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00"/>
        </w:rPr>
        <w:t>N</w:t>
      </w:r>
      <w:r>
        <w:rPr>
          <w:rFonts w:ascii="Arial" w:hAnsi="Arial" w:cs="Arial" w:eastAsia="Arial"/>
          <w:sz w:val="19"/>
          <w:szCs w:val="19"/>
          <w:color w:val="160808"/>
          <w:spacing w:val="2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F</w:t>
      </w:r>
      <w:r>
        <w:rPr>
          <w:rFonts w:ascii="Arial" w:hAnsi="Arial" w:cs="Arial" w:eastAsia="Arial"/>
          <w:sz w:val="19"/>
          <w:szCs w:val="19"/>
          <w:color w:val="341F1F"/>
          <w:spacing w:val="-12"/>
          <w:w w:val="100"/>
        </w:rPr>
        <w:t>u</w:t>
      </w:r>
      <w:r>
        <w:rPr>
          <w:rFonts w:ascii="Arial" w:hAnsi="Arial" w:cs="Arial" w:eastAsia="Arial"/>
          <w:sz w:val="19"/>
          <w:szCs w:val="19"/>
          <w:color w:val="160808"/>
          <w:spacing w:val="-11"/>
          <w:w w:val="100"/>
        </w:rPr>
        <w:t>r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row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1"/>
        </w:rPr>
        <w:t>A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2"/>
        </w:rPr>
        <w:t>N</w:t>
      </w:r>
      <w:r>
        <w:rPr>
          <w:rFonts w:ascii="Arial" w:hAnsi="Arial" w:cs="Arial" w:eastAsia="Arial"/>
          <w:sz w:val="19"/>
          <w:szCs w:val="19"/>
          <w:color w:val="341F1F"/>
          <w:spacing w:val="-1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-6"/>
          <w:w w:val="109"/>
        </w:rPr>
        <w:t>W</w:t>
      </w:r>
      <w:r>
        <w:rPr>
          <w:rFonts w:ascii="Arial" w:hAnsi="Arial" w:cs="Arial" w:eastAsia="Arial"/>
          <w:sz w:val="19"/>
          <w:szCs w:val="19"/>
          <w:color w:val="160808"/>
          <w:spacing w:val="-10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nslow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AOG</w:t>
      </w:r>
      <w:r>
        <w:rPr>
          <w:rFonts w:ascii="Arial" w:hAnsi="Arial" w:cs="Arial" w:eastAsia="Arial"/>
          <w:sz w:val="19"/>
          <w:szCs w:val="19"/>
          <w:color w:val="341F1F"/>
          <w:spacing w:val="-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Jordi</w:t>
      </w:r>
      <w:r>
        <w:rPr>
          <w:rFonts w:ascii="Arial" w:hAnsi="Arial" w:cs="Arial" w:eastAsia="Arial"/>
          <w:sz w:val="19"/>
          <w:szCs w:val="19"/>
          <w:color w:val="341F1F"/>
          <w:spacing w:val="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AOG</w:t>
      </w:r>
      <w:r>
        <w:rPr>
          <w:rFonts w:ascii="Arial" w:hAnsi="Arial" w:cs="Arial" w:eastAsia="Arial"/>
          <w:sz w:val="19"/>
          <w:szCs w:val="19"/>
          <w:color w:val="341F1F"/>
          <w:spacing w:val="-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Kopp</w:t>
      </w:r>
      <w:r>
        <w:rPr>
          <w:rFonts w:ascii="Arial" w:hAnsi="Arial" w:cs="Arial" w:eastAsia="Arial"/>
          <w:sz w:val="19"/>
          <w:szCs w:val="19"/>
          <w:color w:val="341F1F"/>
          <w:spacing w:val="3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AOG</w:t>
      </w:r>
      <w:r>
        <w:rPr>
          <w:rFonts w:ascii="Arial" w:hAnsi="Arial" w:cs="Arial" w:eastAsia="Arial"/>
          <w:sz w:val="19"/>
          <w:szCs w:val="19"/>
          <w:color w:val="341F1F"/>
          <w:spacing w:val="-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Waagner</w:t>
      </w:r>
      <w:r>
        <w:rPr>
          <w:rFonts w:ascii="Arial" w:hAnsi="Arial" w:cs="Arial" w:eastAsia="Arial"/>
          <w:sz w:val="19"/>
          <w:szCs w:val="19"/>
          <w:color w:val="341F1F"/>
          <w:spacing w:val="4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ARA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208" w:lineRule="exact"/>
        <w:ind w:left="217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Ariz</w:t>
      </w:r>
      <w:r>
        <w:rPr>
          <w:rFonts w:ascii="Arial" w:hAnsi="Arial" w:cs="Arial" w:eastAsia="Arial"/>
          <w:sz w:val="19"/>
          <w:szCs w:val="19"/>
          <w:color w:val="341F1F"/>
          <w:spacing w:val="-12"/>
          <w:w w:val="108"/>
        </w:rPr>
        <w:t>o</w:t>
      </w:r>
      <w:r>
        <w:rPr>
          <w:rFonts w:ascii="Arial" w:hAnsi="Arial" w:cs="Arial" w:eastAsia="Arial"/>
          <w:sz w:val="19"/>
          <w:szCs w:val="19"/>
          <w:color w:val="160808"/>
          <w:spacing w:val="-16"/>
          <w:w w:val="108"/>
        </w:rPr>
        <w:t>n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a</w:t>
      </w:r>
      <w:r>
        <w:rPr>
          <w:rFonts w:ascii="Arial" w:hAnsi="Arial" w:cs="Arial" w:eastAsia="Arial"/>
          <w:sz w:val="19"/>
          <w:szCs w:val="19"/>
          <w:color w:val="341F1F"/>
          <w:spacing w:val="6"/>
          <w:w w:val="108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Patriots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2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Bixb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y</w:t>
      </w:r>
      <w:r>
        <w:rPr>
          <w:rFonts w:ascii="Arial" w:hAnsi="Arial" w:cs="Arial" w:eastAsia="Arial"/>
          <w:sz w:val="19"/>
          <w:szCs w:val="19"/>
          <w:color w:val="341F1F"/>
          <w:spacing w:val="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SC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240" w:lineRule="auto"/>
        <w:ind w:left="23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w w:val="107"/>
        </w:rPr>
        <w:t>Bra</w:t>
      </w:r>
      <w:r>
        <w:rPr>
          <w:rFonts w:ascii="Arial" w:hAnsi="Arial" w:cs="Arial" w:eastAsia="Arial"/>
          <w:sz w:val="19"/>
          <w:szCs w:val="19"/>
          <w:color w:val="341F1F"/>
          <w:spacing w:val="-22"/>
          <w:w w:val="108"/>
        </w:rPr>
        <w:t>i</w:t>
      </w:r>
      <w:r>
        <w:rPr>
          <w:rFonts w:ascii="Arial" w:hAnsi="Arial" w:cs="Arial" w:eastAsia="Arial"/>
          <w:sz w:val="19"/>
          <w:szCs w:val="19"/>
          <w:color w:val="160808"/>
          <w:spacing w:val="-8"/>
          <w:w w:val="172"/>
        </w:rPr>
        <w:t>l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5"/>
        </w:rPr>
        <w:t>ey</w:t>
      </w:r>
      <w:r>
        <w:rPr>
          <w:rFonts w:ascii="Arial" w:hAnsi="Arial" w:cs="Arial" w:eastAsia="Arial"/>
          <w:sz w:val="19"/>
          <w:szCs w:val="19"/>
          <w:color w:val="341F1F"/>
          <w:spacing w:val="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5"/>
        </w:rPr>
        <w:t>Assassination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353" w:lineRule="auto"/>
        <w:ind w:left="226" w:right="1363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C1LF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Chewn</w:t>
      </w:r>
      <w:r>
        <w:rPr>
          <w:rFonts w:ascii="Arial" w:hAnsi="Arial" w:cs="Arial" w:eastAsia="Arial"/>
          <w:sz w:val="19"/>
          <w:szCs w:val="19"/>
          <w:color w:val="341F1F"/>
          <w:spacing w:val="-23"/>
          <w:w w:val="107"/>
        </w:rPr>
        <w:t>i</w:t>
      </w:r>
      <w:r>
        <w:rPr>
          <w:rFonts w:ascii="Arial" w:hAnsi="Arial" w:cs="Arial" w:eastAsia="Arial"/>
          <w:sz w:val="19"/>
          <w:szCs w:val="19"/>
          <w:color w:val="160808"/>
          <w:spacing w:val="-15"/>
          <w:w w:val="120"/>
        </w:rPr>
        <w:t>n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1"/>
        </w:rPr>
        <w:t>g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1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CSA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217" w:lineRule="exact"/>
        <w:ind w:left="23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Felto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n</w:t>
      </w:r>
      <w:r>
        <w:rPr>
          <w:rFonts w:ascii="Arial" w:hAnsi="Arial" w:cs="Arial" w:eastAsia="Arial"/>
          <w:sz w:val="19"/>
          <w:szCs w:val="19"/>
          <w:color w:val="341F1F"/>
          <w:spacing w:val="2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Chase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240" w:lineRule="auto"/>
        <w:ind w:left="23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10"/>
        </w:rPr>
        <w:t>FR</w:t>
      </w:r>
      <w:r>
        <w:rPr>
          <w:rFonts w:ascii="Arial" w:hAnsi="Arial" w:cs="Arial" w:eastAsia="Arial"/>
          <w:sz w:val="19"/>
          <w:szCs w:val="19"/>
          <w:color w:val="341F1F"/>
          <w:spacing w:val="-20"/>
          <w:w w:val="110"/>
        </w:rPr>
        <w:t>S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10"/>
        </w:rPr>
        <w:t>H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240" w:lineRule="auto"/>
        <w:ind w:left="23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w w:val="105"/>
        </w:rPr>
        <w:t>Fus</w:t>
      </w:r>
      <w:r>
        <w:rPr>
          <w:rFonts w:ascii="Arial" w:hAnsi="Arial" w:cs="Arial" w:eastAsia="Arial"/>
          <w:sz w:val="19"/>
          <w:szCs w:val="19"/>
          <w:color w:val="341F1F"/>
          <w:spacing w:val="-4"/>
          <w:w w:val="106"/>
        </w:rPr>
        <w:t>e</w:t>
      </w:r>
      <w:r>
        <w:rPr>
          <w:rFonts w:ascii="Arial" w:hAnsi="Arial" w:cs="Arial" w:eastAsia="Arial"/>
          <w:sz w:val="19"/>
          <w:szCs w:val="19"/>
          <w:color w:val="160808"/>
          <w:spacing w:val="-10"/>
          <w:w w:val="172"/>
        </w:rPr>
        <w:t>l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0"/>
        </w:rPr>
        <w:t>ier</w:t>
      </w:r>
      <w:r>
        <w:rPr>
          <w:rFonts w:ascii="Arial" w:hAnsi="Arial" w:cs="Arial" w:eastAsia="Arial"/>
          <w:sz w:val="19"/>
          <w:szCs w:val="19"/>
          <w:color w:val="341F1F"/>
          <w:spacing w:val="-9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Dartez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8" w:after="0" w:line="348" w:lineRule="auto"/>
        <w:ind w:left="236" w:right="145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w w:val="108"/>
        </w:rPr>
        <w:t>H</w:t>
      </w:r>
      <w:r>
        <w:rPr>
          <w:rFonts w:ascii="Arial" w:hAnsi="Arial" w:cs="Arial" w:eastAsia="Arial"/>
          <w:sz w:val="19"/>
          <w:szCs w:val="19"/>
          <w:color w:val="341F1F"/>
          <w:spacing w:val="-9"/>
          <w:w w:val="108"/>
        </w:rPr>
        <w:t>D</w:t>
      </w:r>
      <w:r>
        <w:rPr>
          <w:rFonts w:ascii="Arial" w:hAnsi="Arial" w:cs="Arial" w:eastAsia="Arial"/>
          <w:sz w:val="19"/>
          <w:szCs w:val="19"/>
          <w:color w:val="160808"/>
          <w:spacing w:val="-16"/>
          <w:w w:val="114"/>
        </w:rPr>
        <w:t>F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20"/>
        </w:rPr>
        <w:t>B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20"/>
        </w:rPr>
        <w:t> </w:t>
      </w:r>
      <w:r>
        <w:rPr>
          <w:rFonts w:ascii="Arial" w:hAnsi="Arial" w:cs="Arial" w:eastAsia="Arial"/>
          <w:sz w:val="19"/>
          <w:szCs w:val="19"/>
          <w:color w:val="160808"/>
          <w:spacing w:val="-18"/>
          <w:w w:val="117"/>
        </w:rPr>
        <w:t>H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emphill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2" w:after="0" w:line="351" w:lineRule="auto"/>
        <w:ind w:left="226" w:right="767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KKK</w:t>
      </w:r>
      <w:r>
        <w:rPr>
          <w:rFonts w:ascii="Arial" w:hAnsi="Arial" w:cs="Arial" w:eastAsia="Arial"/>
          <w:sz w:val="19"/>
          <w:szCs w:val="19"/>
          <w:color w:val="341F1F"/>
          <w:spacing w:val="2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6"/>
        </w:rPr>
        <w:t>Barefoot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6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KKK</w:t>
      </w:r>
      <w:r>
        <w:rPr>
          <w:rFonts w:ascii="Arial" w:hAnsi="Arial" w:cs="Arial" w:eastAsia="Arial"/>
          <w:sz w:val="19"/>
          <w:szCs w:val="19"/>
          <w:color w:val="341F1F"/>
          <w:spacing w:val="2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5"/>
        </w:rPr>
        <w:t>DelVecchio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5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KKK</w:t>
      </w:r>
      <w:r>
        <w:rPr>
          <w:rFonts w:ascii="Arial" w:hAnsi="Arial" w:cs="Arial" w:eastAsia="Arial"/>
          <w:sz w:val="19"/>
          <w:szCs w:val="19"/>
          <w:color w:val="341F1F"/>
          <w:spacing w:val="2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-17"/>
          <w:w w:val="119"/>
        </w:rPr>
        <w:t>D</w:t>
      </w:r>
      <w:r>
        <w:rPr>
          <w:rFonts w:ascii="Arial" w:hAnsi="Arial" w:cs="Arial" w:eastAsia="Arial"/>
          <w:sz w:val="19"/>
          <w:szCs w:val="19"/>
          <w:color w:val="160808"/>
          <w:spacing w:val="-5"/>
          <w:w w:val="108"/>
        </w:rPr>
        <w:t>r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oege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6"/>
        </w:rPr>
        <w:t>KKK</w:t>
      </w:r>
      <w:r>
        <w:rPr>
          <w:rFonts w:ascii="Arial" w:hAnsi="Arial" w:cs="Arial" w:eastAsia="Arial"/>
          <w:sz w:val="19"/>
          <w:szCs w:val="19"/>
          <w:color w:val="341F1F"/>
          <w:spacing w:val="-5"/>
          <w:w w:val="106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6"/>
        </w:rPr>
        <w:t>Seace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218" w:lineRule="exact"/>
        <w:ind w:left="22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KKK</w:t>
      </w:r>
      <w:r>
        <w:rPr>
          <w:rFonts w:ascii="Arial" w:hAnsi="Arial" w:cs="Arial" w:eastAsia="Arial"/>
          <w:sz w:val="19"/>
          <w:szCs w:val="19"/>
          <w:color w:val="341F1F"/>
          <w:spacing w:val="2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5"/>
        </w:rPr>
        <w:t>Texas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353" w:lineRule="auto"/>
        <w:ind w:left="226" w:right="1452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Kra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r</w:t>
      </w:r>
      <w:r>
        <w:rPr>
          <w:rFonts w:ascii="Arial" w:hAnsi="Arial" w:cs="Arial" w:eastAsia="Arial"/>
          <w:sz w:val="19"/>
          <w:szCs w:val="19"/>
          <w:color w:val="341F1F"/>
          <w:spacing w:val="2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12"/>
        </w:rPr>
        <w:t>I</w:t>
      </w:r>
      <w:r>
        <w:rPr>
          <w:rFonts w:ascii="Arial" w:hAnsi="Arial" w:cs="Arial" w:eastAsia="Arial"/>
          <w:sz w:val="19"/>
          <w:szCs w:val="19"/>
          <w:color w:val="160808"/>
          <w:spacing w:val="-13"/>
          <w:w w:val="113"/>
        </w:rPr>
        <w:t>D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2"/>
        </w:rPr>
        <w:t>C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2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9"/>
        </w:rPr>
        <w:t>KSM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9"/>
        </w:rPr>
        <w:t> </w:t>
      </w:r>
      <w:r>
        <w:rPr>
          <w:rFonts w:ascii="Arial" w:hAnsi="Arial" w:cs="Arial" w:eastAsia="Arial"/>
          <w:sz w:val="19"/>
          <w:szCs w:val="19"/>
          <w:color w:val="160808"/>
          <w:spacing w:val="-6"/>
          <w:w w:val="113"/>
        </w:rPr>
        <w:t>L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ogan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217" w:lineRule="exact"/>
        <w:ind w:left="22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MM</w:t>
      </w:r>
      <w:r>
        <w:rPr>
          <w:rFonts w:ascii="Arial" w:hAnsi="Arial" w:cs="Arial" w:eastAsia="Arial"/>
          <w:sz w:val="19"/>
          <w:szCs w:val="19"/>
          <w:color w:val="341F1F"/>
          <w:spacing w:val="2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5"/>
        </w:rPr>
        <w:t>Woodring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240" w:lineRule="auto"/>
        <w:ind w:left="22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Montan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41F1F"/>
          <w:spacing w:val="4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160808"/>
          <w:spacing w:val="-15"/>
          <w:w w:val="114"/>
        </w:rPr>
        <w:t>F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reeman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348" w:lineRule="auto"/>
        <w:ind w:left="226" w:right="1264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Moody</w:t>
      </w:r>
      <w:r>
        <w:rPr>
          <w:rFonts w:ascii="Arial" w:hAnsi="Arial" w:cs="Arial" w:eastAsia="Arial"/>
          <w:sz w:val="19"/>
          <w:szCs w:val="19"/>
          <w:color w:val="341F1F"/>
          <w:spacing w:val="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0"/>
        </w:rPr>
        <w:t>M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9"/>
        </w:rPr>
        <w:t>P</w:t>
      </w:r>
      <w:r>
        <w:rPr>
          <w:rFonts w:ascii="Arial" w:hAnsi="Arial" w:cs="Arial" w:eastAsia="Arial"/>
          <w:sz w:val="19"/>
          <w:szCs w:val="19"/>
          <w:color w:val="341F1F"/>
          <w:spacing w:val="-1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-7"/>
          <w:w w:val="112"/>
        </w:rPr>
        <w:t>R</w:t>
      </w:r>
      <w:r>
        <w:rPr>
          <w:rFonts w:ascii="Arial" w:hAnsi="Arial" w:cs="Arial" w:eastAsia="Arial"/>
          <w:sz w:val="19"/>
          <w:szCs w:val="19"/>
          <w:color w:val="160808"/>
          <w:spacing w:val="-8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341F1F"/>
          <w:spacing w:val="-6"/>
          <w:w w:val="112"/>
        </w:rPr>
        <w:t>c</w:t>
      </w:r>
      <w:r>
        <w:rPr>
          <w:rFonts w:ascii="Arial" w:hAnsi="Arial" w:cs="Arial" w:eastAsia="Arial"/>
          <w:sz w:val="19"/>
          <w:szCs w:val="19"/>
          <w:color w:val="160808"/>
          <w:spacing w:val="-10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20"/>
        </w:rPr>
        <w:t>n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2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N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A</w:t>
      </w:r>
      <w:r>
        <w:rPr>
          <w:rFonts w:ascii="Arial" w:hAnsi="Arial" w:cs="Arial" w:eastAsia="Arial"/>
          <w:sz w:val="19"/>
          <w:szCs w:val="19"/>
          <w:color w:val="341F1F"/>
          <w:spacing w:val="-9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3"/>
        </w:rPr>
        <w:t>D</w:t>
      </w:r>
      <w:r>
        <w:rPr>
          <w:rFonts w:ascii="Arial" w:hAnsi="Arial" w:cs="Arial" w:eastAsia="Arial"/>
          <w:sz w:val="19"/>
          <w:szCs w:val="19"/>
          <w:color w:val="341F1F"/>
          <w:spacing w:val="-11"/>
          <w:w w:val="113"/>
        </w:rPr>
        <w:t>o</w:t>
      </w:r>
      <w:r>
        <w:rPr>
          <w:rFonts w:ascii="Arial" w:hAnsi="Arial" w:cs="Arial" w:eastAsia="Arial"/>
          <w:sz w:val="19"/>
          <w:szCs w:val="19"/>
          <w:color w:val="160808"/>
          <w:spacing w:val="-8"/>
          <w:w w:val="172"/>
        </w:rPr>
        <w:t>l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es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8"/>
        </w:rPr>
        <w:t>New</w:t>
      </w:r>
      <w:r>
        <w:rPr>
          <w:rFonts w:ascii="Arial" w:hAnsi="Arial" w:cs="Arial" w:eastAsia="Arial"/>
          <w:sz w:val="19"/>
          <w:szCs w:val="19"/>
          <w:color w:val="341F1F"/>
          <w:spacing w:val="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5"/>
        </w:rPr>
        <w:t>Order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31" w:after="0" w:line="358" w:lineRule="auto"/>
        <w:ind w:left="226" w:right="951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OK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C</w:t>
      </w:r>
      <w:r>
        <w:rPr>
          <w:rFonts w:ascii="Arial" w:hAnsi="Arial" w:cs="Arial" w:eastAsia="Arial"/>
          <w:sz w:val="19"/>
          <w:szCs w:val="19"/>
          <w:color w:val="341F1F"/>
          <w:spacing w:val="1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3"/>
        </w:rPr>
        <w:t>B</w:t>
      </w:r>
      <w:r>
        <w:rPr>
          <w:rFonts w:ascii="Arial" w:hAnsi="Arial" w:cs="Arial" w:eastAsia="Arial"/>
          <w:sz w:val="19"/>
          <w:szCs w:val="19"/>
          <w:color w:val="341F1F"/>
          <w:spacing w:val="-11"/>
          <w:w w:val="114"/>
        </w:rPr>
        <w:t>o</w:t>
      </w:r>
      <w:r>
        <w:rPr>
          <w:rFonts w:ascii="Arial" w:hAnsi="Arial" w:cs="Arial" w:eastAsia="Arial"/>
          <w:sz w:val="19"/>
          <w:szCs w:val="19"/>
          <w:color w:val="160808"/>
          <w:spacing w:val="-19"/>
          <w:w w:val="115"/>
        </w:rPr>
        <w:t>m</w:t>
      </w:r>
      <w:r>
        <w:rPr>
          <w:rFonts w:ascii="Arial" w:hAnsi="Arial" w:cs="Arial" w:eastAsia="Arial"/>
          <w:sz w:val="19"/>
          <w:szCs w:val="19"/>
          <w:color w:val="341F1F"/>
          <w:spacing w:val="-16"/>
          <w:w w:val="124"/>
        </w:rPr>
        <w:t>b</w:t>
      </w:r>
      <w:r>
        <w:rPr>
          <w:rFonts w:ascii="Arial" w:hAnsi="Arial" w:cs="Arial" w:eastAsia="Arial"/>
          <w:sz w:val="19"/>
          <w:szCs w:val="19"/>
          <w:color w:val="160808"/>
          <w:spacing w:val="-10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4"/>
        </w:rPr>
        <w:t>ng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4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OK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C</w:t>
      </w:r>
      <w:r>
        <w:rPr>
          <w:rFonts w:ascii="Arial" w:hAnsi="Arial" w:cs="Arial" w:eastAsia="Arial"/>
          <w:sz w:val="19"/>
          <w:szCs w:val="19"/>
          <w:color w:val="341F1F"/>
          <w:spacing w:val="1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2"/>
        </w:rPr>
        <w:t>Mi</w:t>
      </w:r>
      <w:r>
        <w:rPr>
          <w:rFonts w:ascii="Arial" w:hAnsi="Arial" w:cs="Arial" w:eastAsia="Arial"/>
          <w:sz w:val="19"/>
          <w:szCs w:val="19"/>
          <w:color w:val="341F1F"/>
          <w:spacing w:val="-22"/>
          <w:w w:val="112"/>
        </w:rPr>
        <w:t>l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19"/>
        </w:rPr>
        <w:t>i</w:t>
      </w:r>
      <w:r>
        <w:rPr>
          <w:rFonts w:ascii="Arial" w:hAnsi="Arial" w:cs="Arial" w:eastAsia="Arial"/>
          <w:sz w:val="19"/>
          <w:szCs w:val="19"/>
          <w:color w:val="160808"/>
          <w:spacing w:val="-15"/>
          <w:w w:val="118"/>
        </w:rPr>
        <w:t>t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3"/>
        </w:rPr>
        <w:t>ia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3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7"/>
        </w:rPr>
        <w:t>Order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202" w:lineRule="exact"/>
        <w:ind w:left="22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Ord</w:t>
      </w:r>
      <w:r>
        <w:rPr>
          <w:rFonts w:ascii="Arial" w:hAnsi="Arial" w:cs="Arial" w:eastAsia="Arial"/>
          <w:sz w:val="19"/>
          <w:szCs w:val="19"/>
          <w:color w:val="341F1F"/>
          <w:spacing w:val="-4"/>
          <w:w w:val="100"/>
        </w:rPr>
        <w:t>e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00"/>
        </w:rPr>
        <w:t>r</w:t>
      </w:r>
      <w:r>
        <w:rPr>
          <w:rFonts w:ascii="Arial" w:hAnsi="Arial" w:cs="Arial" w:eastAsia="Arial"/>
          <w:sz w:val="19"/>
          <w:szCs w:val="19"/>
          <w:color w:val="160808"/>
          <w:spacing w:val="29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21"/>
        </w:rPr>
        <w:t>II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2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41F1F"/>
          <w:w w:val="109"/>
        </w:rPr>
        <w:t>Co</w:t>
      </w:r>
      <w:r>
        <w:rPr>
          <w:rFonts w:ascii="Arial" w:hAnsi="Arial" w:cs="Arial" w:eastAsia="Arial"/>
          <w:sz w:val="19"/>
          <w:szCs w:val="19"/>
          <w:color w:val="341F1F"/>
          <w:spacing w:val="-12"/>
          <w:w w:val="109"/>
        </w:rPr>
        <w:t>n</w:t>
      </w:r>
      <w:r>
        <w:rPr>
          <w:rFonts w:ascii="Arial" w:hAnsi="Arial" w:cs="Arial" w:eastAsia="Arial"/>
          <w:sz w:val="19"/>
          <w:szCs w:val="19"/>
          <w:color w:val="160808"/>
          <w:spacing w:val="-15"/>
          <w:w w:val="119"/>
        </w:rPr>
        <w:t>t</w:t>
      </w:r>
      <w:r>
        <w:rPr>
          <w:rFonts w:ascii="Arial" w:hAnsi="Arial" w:cs="Arial" w:eastAsia="Arial"/>
          <w:sz w:val="19"/>
          <w:szCs w:val="19"/>
          <w:color w:val="341F1F"/>
          <w:spacing w:val="-7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160808"/>
          <w:spacing w:val="-17"/>
          <w:w w:val="120"/>
        </w:rPr>
        <w:t>n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2"/>
        </w:rPr>
        <w:t>ued</w:t>
      </w:r>
      <w:r>
        <w:rPr>
          <w:rFonts w:ascii="Arial" w:hAnsi="Arial" w:cs="Arial" w:eastAsia="Arial"/>
          <w:sz w:val="19"/>
          <w:szCs w:val="19"/>
          <w:color w:val="341F1F"/>
          <w:spacing w:val="-2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-14"/>
          <w:w w:val="100"/>
        </w:rPr>
        <w:t>o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00"/>
        </w:rPr>
        <w:t>n</w:t>
      </w:r>
      <w:r>
        <w:rPr>
          <w:rFonts w:ascii="Arial" w:hAnsi="Arial" w:cs="Arial" w:eastAsia="Arial"/>
          <w:sz w:val="19"/>
          <w:szCs w:val="19"/>
          <w:color w:val="160808"/>
          <w:spacing w:val="3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Nex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00"/>
        </w:rPr>
        <w:t>t</w:t>
      </w:r>
      <w:r>
        <w:rPr>
          <w:rFonts w:ascii="Arial" w:hAnsi="Arial" w:cs="Arial" w:eastAsia="Arial"/>
          <w:sz w:val="19"/>
          <w:szCs w:val="19"/>
          <w:color w:val="341F1F"/>
          <w:spacing w:val="29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160808"/>
          <w:spacing w:val="-12"/>
          <w:w w:val="115"/>
        </w:rPr>
        <w:t>T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2"/>
        </w:rPr>
        <w:t>a</w:t>
      </w:r>
      <w:r>
        <w:rPr>
          <w:rFonts w:ascii="Arial" w:hAnsi="Arial" w:cs="Arial" w:eastAsia="Arial"/>
          <w:sz w:val="19"/>
          <w:szCs w:val="19"/>
          <w:color w:val="341F1F"/>
          <w:spacing w:val="-26"/>
          <w:w w:val="112"/>
        </w:rPr>
        <w:t>b</w:t>
      </w:r>
      <w:r>
        <w:rPr>
          <w:rFonts w:ascii="Arial" w:hAnsi="Arial" w:cs="Arial" w:eastAsia="Arial"/>
          <w:sz w:val="19"/>
          <w:szCs w:val="19"/>
          <w:color w:val="160808"/>
          <w:spacing w:val="9"/>
          <w:w w:val="230"/>
        </w:rPr>
        <w:t>l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7"/>
        </w:rPr>
        <w:t>e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35" w:after="0" w:line="240" w:lineRule="auto"/>
        <w:ind w:right="-73"/>
        <w:jc w:val="left"/>
        <w:rPr>
          <w:rFonts w:ascii="Arial" w:hAnsi="Arial" w:cs="Arial" w:eastAsia="Arial"/>
          <w:sz w:val="19"/>
          <w:szCs w:val="19"/>
        </w:rPr>
      </w:pPr>
      <w:rPr/>
      <w:r>
        <w:rPr/>
        <w:br w:type="column"/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06"/>
          <w:b/>
          <w:bCs/>
        </w:rPr>
        <w:t>Temporal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21" w:after="0" w:line="240" w:lineRule="auto"/>
        <w:ind w:left="38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160808"/>
          <w:w w:val="106"/>
          <w:b/>
          <w:bCs/>
        </w:rPr>
        <w:t>Analys</w:t>
      </w:r>
      <w:r>
        <w:rPr>
          <w:rFonts w:ascii="Arial" w:hAnsi="Arial" w:cs="Arial" w:eastAsia="Arial"/>
          <w:sz w:val="19"/>
          <w:szCs w:val="19"/>
          <w:color w:val="160808"/>
          <w:spacing w:val="-28"/>
          <w:w w:val="106"/>
          <w:b/>
          <w:bCs/>
        </w:rPr>
        <w:t>i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5"/>
          <w:b/>
          <w:bCs/>
        </w:rPr>
        <w:t>s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35" w:after="0" w:line="240" w:lineRule="auto"/>
        <w:ind w:left="8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/>
        <w:br w:type="column"/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12"/>
          <w:b/>
          <w:bCs/>
        </w:rPr>
        <w:t>Resid</w:t>
      </w:r>
      <w:r>
        <w:rPr>
          <w:rFonts w:ascii="Arial" w:hAnsi="Arial" w:cs="Arial" w:eastAsia="Arial"/>
          <w:sz w:val="19"/>
          <w:szCs w:val="19"/>
          <w:color w:val="160808"/>
          <w:spacing w:val="-13"/>
          <w:w w:val="112"/>
          <w:b/>
          <w:bCs/>
        </w:rPr>
        <w:t>e</w:t>
      </w:r>
      <w:r>
        <w:rPr>
          <w:rFonts w:ascii="Arial" w:hAnsi="Arial" w:cs="Arial" w:eastAsia="Arial"/>
          <w:sz w:val="19"/>
          <w:szCs w:val="19"/>
          <w:color w:val="341F1F"/>
          <w:spacing w:val="-22"/>
          <w:w w:val="112"/>
          <w:b/>
          <w:bCs/>
        </w:rPr>
        <w:t>n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12"/>
          <w:b/>
          <w:bCs/>
        </w:rPr>
        <w:t>ce</w:t>
      </w:r>
      <w:r>
        <w:rPr>
          <w:rFonts w:ascii="Arial" w:hAnsi="Arial" w:cs="Arial" w:eastAsia="Arial"/>
          <w:sz w:val="19"/>
          <w:szCs w:val="19"/>
          <w:color w:val="160808"/>
          <w:spacing w:val="-26"/>
          <w:w w:val="112"/>
          <w:b/>
          <w:bCs/>
        </w:rPr>
        <w:t> 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12"/>
          <w:b/>
          <w:bCs/>
        </w:rPr>
        <w:t>to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21" w:after="0" w:line="240" w:lineRule="auto"/>
        <w:ind w:right="-69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160808"/>
          <w:spacing w:val="0"/>
          <w:w w:val="100"/>
          <w:b/>
          <w:bCs/>
        </w:rPr>
        <w:t>Even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9"/>
          <w:szCs w:val="19"/>
          <w:color w:val="160808"/>
          <w:spacing w:val="23"/>
          <w:w w:val="100"/>
          <w:b/>
          <w:bCs/>
        </w:rPr>
        <w:t> 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06"/>
          <w:b/>
          <w:bCs/>
        </w:rPr>
        <w:t>Analys</w:t>
      </w:r>
      <w:r>
        <w:rPr>
          <w:rFonts w:ascii="Arial" w:hAnsi="Arial" w:cs="Arial" w:eastAsia="Arial"/>
          <w:sz w:val="19"/>
          <w:szCs w:val="19"/>
          <w:color w:val="160808"/>
          <w:spacing w:val="-28"/>
          <w:w w:val="106"/>
          <w:b/>
          <w:bCs/>
        </w:rPr>
        <w:t>i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5"/>
          <w:b/>
          <w:bCs/>
        </w:rPr>
        <w:t>s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35" w:after="0" w:line="240" w:lineRule="auto"/>
        <w:ind w:left="108" w:right="308"/>
        <w:jc w:val="center"/>
        <w:rPr>
          <w:rFonts w:ascii="Arial" w:hAnsi="Arial" w:cs="Arial" w:eastAsia="Arial"/>
          <w:sz w:val="19"/>
          <w:szCs w:val="19"/>
        </w:rPr>
      </w:pPr>
      <w:rPr/>
      <w:r>
        <w:rPr/>
        <w:br w:type="column"/>
      </w:r>
      <w:r>
        <w:rPr>
          <w:rFonts w:ascii="Arial" w:hAnsi="Arial" w:cs="Arial" w:eastAsia="Arial"/>
          <w:sz w:val="19"/>
          <w:szCs w:val="19"/>
          <w:spacing w:val="0"/>
          <w:w w:val="100"/>
          <w:b/>
          <w:bCs/>
        </w:rPr>
        <w:t>Anteceden</w:t>
      </w:r>
      <w:r>
        <w:rPr>
          <w:rFonts w:ascii="Arial" w:hAnsi="Arial" w:cs="Arial" w:eastAsia="Arial"/>
          <w:sz w:val="19"/>
          <w:szCs w:val="19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9"/>
          <w:szCs w:val="19"/>
          <w:spacing w:val="51"/>
          <w:w w:val="100"/>
          <w:b/>
          <w:bCs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12"/>
          <w:b/>
          <w:bCs/>
        </w:rPr>
        <w:t>to</w:t>
      </w:r>
      <w:r>
        <w:rPr>
          <w:rFonts w:ascii="Arial" w:hAnsi="Arial" w:cs="Arial" w:eastAsia="Arial"/>
          <w:sz w:val="19"/>
          <w:szCs w:val="19"/>
          <w:spacing w:val="0"/>
          <w:w w:val="100"/>
        </w:rPr>
      </w:r>
    </w:p>
    <w:p>
      <w:pPr>
        <w:spacing w:before="21" w:after="0" w:line="240" w:lineRule="auto"/>
        <w:ind w:left="-34" w:right="151"/>
        <w:jc w:val="center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160808"/>
          <w:spacing w:val="0"/>
          <w:w w:val="100"/>
          <w:b/>
          <w:bCs/>
        </w:rPr>
        <w:t>Inciden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9"/>
          <w:szCs w:val="19"/>
          <w:color w:val="160808"/>
          <w:spacing w:val="43"/>
          <w:w w:val="100"/>
          <w:b/>
          <w:bCs/>
        </w:rPr>
        <w:t> 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05"/>
          <w:b/>
          <w:bCs/>
        </w:rPr>
        <w:t>An</w:t>
      </w:r>
      <w:r>
        <w:rPr>
          <w:rFonts w:ascii="Arial" w:hAnsi="Arial" w:cs="Arial" w:eastAsia="Arial"/>
          <w:sz w:val="19"/>
          <w:szCs w:val="19"/>
          <w:color w:val="160808"/>
          <w:spacing w:val="-12"/>
          <w:w w:val="106"/>
          <w:b/>
          <w:bCs/>
        </w:rPr>
        <w:t>a</w:t>
      </w:r>
      <w:r>
        <w:rPr>
          <w:rFonts w:ascii="Arial" w:hAnsi="Arial" w:cs="Arial" w:eastAsia="Arial"/>
          <w:sz w:val="19"/>
          <w:szCs w:val="19"/>
          <w:color w:val="341F1F"/>
          <w:spacing w:val="0"/>
          <w:w w:val="114"/>
          <w:b/>
          <w:bCs/>
        </w:rPr>
        <w:t>l</w:t>
      </w:r>
      <w:r>
        <w:rPr>
          <w:rFonts w:ascii="Arial" w:hAnsi="Arial" w:cs="Arial" w:eastAsia="Arial"/>
          <w:sz w:val="19"/>
          <w:szCs w:val="19"/>
          <w:color w:val="341F1F"/>
          <w:spacing w:val="-8"/>
          <w:w w:val="115"/>
          <w:b/>
          <w:bCs/>
        </w:rPr>
        <w:t>y</w:t>
      </w:r>
      <w:r>
        <w:rPr>
          <w:rFonts w:ascii="Arial" w:hAnsi="Arial" w:cs="Arial" w:eastAsia="Arial"/>
          <w:sz w:val="19"/>
          <w:szCs w:val="19"/>
          <w:color w:val="160808"/>
          <w:spacing w:val="0"/>
          <w:w w:val="106"/>
          <w:b/>
          <w:bCs/>
        </w:rPr>
        <w:t>sis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920" w:bottom="280" w:left="1300" w:right="1300"/>
          <w:cols w:num="4" w:equalWidth="0">
            <w:col w:w="2526" w:space="2059"/>
            <w:col w:w="915" w:space="535"/>
            <w:col w:w="1411" w:space="336"/>
            <w:col w:w="185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783" w:right="763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Con’t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479976pt;height:267.36pt;mso-position-horizontal-relative:char;mso-position-vertical-relative:line" type="#_x0000_t75">
            <v:imagedata r:id="rId2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12" w:right="1192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3.Left-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31pt;height:202.56pt;mso-position-horizontal-relative:char;mso-position-vertical-relative:line" type="#_x0000_t75">
            <v:imagedata r:id="rId2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footer="522" w:header="719" w:top="920" w:bottom="720" w:left="1280" w:right="1280"/>
          <w:footerReference w:type="default" r:id="rId25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71" w:lineRule="exact"/>
        <w:ind w:left="1052" w:right="-2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/>
        <w:pict>
          <v:group style="position:absolute;margin-left:71.040001pt;margin-top:28.973131pt;width:469.439996pt;height:539.520020pt;mso-position-horizontal-relative:page;mso-position-vertical-relative:paragraph;z-index:-3629" coordorigin="1421,579" coordsize="9389,10790">
            <v:shape style="position:absolute;left:3859;top:579;width:6950;height:10790" type="#_x0000_t75">
              <v:imagedata r:id="rId29" o:title=""/>
            </v:shape>
            <v:group style="position:absolute;left:1450;top:651;width:2438;height:2" coordorigin="1450,651" coordsize="2438,2">
              <v:shape style="position:absolute;left:1450;top:651;width:2438;height:2" coordorigin="1450,651" coordsize="2438,0" path="m1450,651l3888,651e" filled="f" stroked="t" strokeweight="2.4pt" strokecolor="#C89C9C">
                <v:path arrowok="t"/>
              </v:shape>
            </v:group>
            <v:group style="position:absolute;left:3149;top:5927;width:710;height:2" coordorigin="3149,5927" coordsize="710,2">
              <v:shape style="position:absolute;left:3149;top:5927;width:710;height:2" coordorigin="3149,5927" coordsize="710,0" path="m3149,5927l3859,5927e" filled="f" stroked="t" strokeweight="1.92pt" strokecolor="#000000">
                <v:path arrowok="t"/>
              </v:shape>
            </v:group>
            <v:group style="position:absolute;left:5846;top:637;width:979;height:2" coordorigin="5846,637" coordsize="979,2">
              <v:shape style="position:absolute;left:5846;top:637;width:979;height:2" coordorigin="5846,637" coordsize="979,0" path="m5846,637l6826,637e" filled="f" stroked="t" strokeweight=".96pt" strokecolor="#C3A0A3">
                <v:path arrowok="t"/>
              </v:shape>
            </v:group>
            <v:group style="position:absolute;left:7286;top:637;width:1498;height:2" coordorigin="7286,637" coordsize="1498,2">
              <v:shape style="position:absolute;left:7286;top:637;width:1498;height:2" coordorigin="7286,637" coordsize="1498,0" path="m7286,637l8784,637e" filled="f" stroked="t" strokeweight=".96pt" strokecolor="#C3A0A0">
                <v:path arrowok="t"/>
              </v:shape>
            </v:group>
            <v:group style="position:absolute;left:9034;top:637;width:1757;height:2" coordorigin="9034,637" coordsize="1757,2">
              <v:shape style="position:absolute;left:9034;top:637;width:1757;height:2" coordorigin="9034,637" coordsize="1757,0" path="m9034,637l10790,637e" filled="f" stroked="t" strokeweight=".96pt" strokecolor="#C3A0A0">
                <v:path arrowok="t"/>
              </v:shape>
            </v:group>
            <v:group style="position:absolute;left:1450;top:1088;width:2438;height:2" coordorigin="1450,1088" coordsize="2438,2">
              <v:shape style="position:absolute;left:1450;top:1088;width:2438;height:2" coordorigin="1450,1088" coordsize="2438,0" path="m1450,1088l3888,1088e" filled="f" stroked="t" strokeweight="2.88pt" strokecolor="#C89797">
                <v:path arrowok="t"/>
              </v:shape>
            </v:group>
            <v:group style="position:absolute;left:2861;top:1453;width:998;height:2" coordorigin="2861,1453" coordsize="998,2">
              <v:shape style="position:absolute;left:2861;top:1453;width:998;height:2" coordorigin="2861,1453" coordsize="998,0" path="m2861,1453l3859,1453e" filled="f" stroked="t" strokeweight="1.92pt" strokecolor="#000000">
                <v:path arrowok="t"/>
              </v:shape>
            </v:group>
            <v:group style="position:absolute;left:9034;top:1395;width:1075;height:2" coordorigin="9034,1395" coordsize="1075,2">
              <v:shape style="position:absolute;left:9034;top:1395;width:1075;height:2" coordorigin="9034,1395" coordsize="1075,0" path="m9034,1395l10109,1395e" filled="f" stroked="t" strokeweight="2.88pt" strokecolor="#DFBFC3">
                <v:path arrowok="t"/>
              </v:shape>
            </v:group>
            <v:group style="position:absolute;left:3043;top:1722;width:845;height:2" coordorigin="3043,1722" coordsize="845,2">
              <v:shape style="position:absolute;left:3043;top:1722;width:845;height:2" coordorigin="3043,1722" coordsize="845,0" path="m3043,1722l3888,1722e" filled="f" stroked="t" strokeweight="1.92pt" strokecolor="#D8B8B8">
                <v:path arrowok="t"/>
              </v:shape>
            </v:group>
            <v:group style="position:absolute;left:3053;top:3997;width:806;height:2" coordorigin="3053,3997" coordsize="806,2">
              <v:shape style="position:absolute;left:3053;top:3997;width:806;height:2" coordorigin="3053,3997" coordsize="806,0" path="m3053,3997l3859,3997e" filled="f" stroked="t" strokeweight="1.44pt" strokecolor="#D8AFAF">
                <v:path arrowok="t"/>
              </v:shape>
            </v:group>
            <v:group style="position:absolute;left:2822;top:4343;width:1037;height:2" coordorigin="2822,4343" coordsize="1037,2">
              <v:shape style="position:absolute;left:2822;top:4343;width:1037;height:2" coordorigin="2822,4343" coordsize="1037,0" path="m2822,4343l3859,4343e" filled="f" stroked="t" strokeweight="1.44pt" strokecolor="#D4B3B3">
                <v:path arrowok="t"/>
              </v:shape>
            </v:group>
            <v:group style="position:absolute;left:2333;top:4597;width:1555;height:2" coordorigin="2333,4597" coordsize="1555,2">
              <v:shape style="position:absolute;left:2333;top:4597;width:1555;height:2" coordorigin="2333,4597" coordsize="1555,0" path="m2333,4597l3888,4597e" filled="f" stroked="t" strokeweight="1.44pt" strokecolor="#DBAFB3">
                <v:path arrowok="t"/>
              </v:shape>
            </v:group>
            <v:group style="position:absolute;left:2362;top:4967;width:1498;height:2" coordorigin="2362,4967" coordsize="1498,2">
              <v:shape style="position:absolute;left:2362;top:4967;width:1498;height:2" coordorigin="2362,4967" coordsize="1498,0" path="m2362,4967l3859,4967e" filled="f" stroked="t" strokeweight=".96pt" strokecolor="#000000">
                <v:path arrowok="t"/>
              </v:shape>
            </v:group>
            <v:group style="position:absolute;left:2362;top:5293;width:1498;height:2" coordorigin="2362,5293" coordsize="1498,2">
              <v:shape style="position:absolute;left:2362;top:5293;width:1498;height:2" coordorigin="2362,5293" coordsize="1498,0" path="m2362,5293l3859,5293e" filled="f" stroked="t" strokeweight="1.92pt" strokecolor="#000000">
                <v:path arrowok="t"/>
              </v:shape>
            </v:group>
            <v:group style="position:absolute;left:2333;top:5562;width:1555;height:2" coordorigin="2333,5562" coordsize="1555,2">
              <v:shape style="position:absolute;left:2333;top:5562;width:1555;height:2" coordorigin="2333,5562" coordsize="1555,0" path="m2333,5562l3888,5562e" filled="f" stroked="t" strokeweight="1.92pt" strokecolor="#D8B8B8">
                <v:path arrowok="t"/>
              </v:shape>
            </v:group>
            <v:group style="position:absolute;left:3149;top:6224;width:710;height:2" coordorigin="3149,6224" coordsize="710,2">
              <v:shape style="position:absolute;left:3149;top:6224;width:710;height:2" coordorigin="3149,6224" coordsize="710,0" path="m3149,6224l3859,6224e" filled="f" stroked="t" strokeweight="2.4pt" strokecolor="#D8BFBF">
                <v:path arrowok="t"/>
              </v:shape>
            </v:group>
            <v:group style="position:absolute;left:2650;top:6531;width:1210;height:2" coordorigin="2650,6531" coordsize="1210,2">
              <v:shape style="position:absolute;left:2650;top:6531;width:1210;height:2" coordorigin="2650,6531" coordsize="1210,0" path="m2650,6531l3859,6531e" filled="f" stroked="t" strokeweight="1.92pt" strokecolor="#D4AFB3">
                <v:path arrowok="t"/>
              </v:shape>
            </v:group>
            <v:group style="position:absolute;left:1958;top:6906;width:1930;height:2" coordorigin="1958,6906" coordsize="1930,2">
              <v:shape style="position:absolute;left:1958;top:6906;width:1930;height:2" coordorigin="1958,6906" coordsize="1930,0" path="m1958,6906l3888,6906e" filled="f" stroked="t" strokeweight="1.92pt" strokecolor="#D8B8B8">
                <v:path arrowok="t"/>
              </v:shape>
            </v:group>
            <v:group style="position:absolute;left:2458;top:7165;width:1402;height:2" coordorigin="2458,7165" coordsize="1402,2">
              <v:shape style="position:absolute;left:2458;top:7165;width:1402;height:2" coordorigin="2458,7165" coordsize="1402,0" path="m2458,7165l3859,7165e" filled="f" stroked="t" strokeweight="1.92pt" strokecolor="#D4AFB3">
                <v:path arrowok="t"/>
              </v:shape>
            </v:group>
            <v:group style="position:absolute;left:2659;top:8096;width:1229;height:2" coordorigin="2659,8096" coordsize="1229,2">
              <v:shape style="position:absolute;left:2659;top:8096;width:1229;height:2" coordorigin="2659,8096" coordsize="1229,0" path="m2659,8096l3888,8096e" filled="f" stroked="t" strokeweight="1.92pt" strokecolor="#D8B8BC">
                <v:path arrowok="t"/>
              </v:shape>
            </v:group>
            <v:group style="position:absolute;left:2611;top:8461;width:1248;height:2" coordorigin="2611,8461" coordsize="1248,2">
              <v:shape style="position:absolute;left:2611;top:8461;width:1248;height:2" coordorigin="2611,8461" coordsize="1248,0" path="m2611,8461l3859,8461e" filled="f" stroked="t" strokeweight="1.92pt" strokecolor="#000000">
                <v:path arrowok="t"/>
              </v:shape>
            </v:group>
            <v:group style="position:absolute;left:3062;top:8735;width:826;height:2" coordorigin="3062,8735" coordsize="826,2">
              <v:shape style="position:absolute;left:3062;top:8735;width:826;height:2" coordorigin="3062,8735" coordsize="826,0" path="m3062,8735l3888,8735e" filled="f" stroked="t" strokeweight="1.44pt" strokecolor="#D8B8B8">
                <v:path arrowok="t"/>
              </v:shape>
            </v:group>
            <v:group style="position:absolute;left:3062;top:9066;width:826;height:2" coordorigin="3062,9066" coordsize="826,2">
              <v:shape style="position:absolute;left:3062;top:9066;width:826;height:2" coordorigin="3062,9066" coordsize="826,0" path="m3062,9066l3888,9066e" filled="f" stroked="t" strokeweight=".96pt" strokecolor="#D4B3B3">
                <v:path arrowok="t"/>
              </v:shape>
            </v:group>
            <v:group style="position:absolute;left:3149;top:9411;width:710;height:2" coordorigin="3149,9411" coordsize="710,2">
              <v:shape style="position:absolute;left:3149;top:9411;width:710;height:2" coordorigin="3149,9411" coordsize="710,0" path="m3149,9411l3859,9411e" filled="f" stroked="t" strokeweight="1.92pt" strokecolor="#D8B8BC">
                <v:path arrowok="t"/>
              </v:shape>
            </v:group>
            <v:group style="position:absolute;left:2880;top:9685;width:1008;height:2" coordorigin="2880,9685" coordsize="1008,2">
              <v:shape style="position:absolute;left:2880;top:9685;width:1008;height:2" coordorigin="2880,9685" coordsize="1008,0" path="m2880,9685l3888,9685e" filled="f" stroked="t" strokeweight="2.4pt" strokecolor="#D8B3B8">
                <v:path arrowok="t"/>
              </v:shape>
            </v:group>
            <v:group style="position:absolute;left:2995;top:10064;width:864;height:2" coordorigin="2995,10064" coordsize="864,2">
              <v:shape style="position:absolute;left:2995;top:10064;width:864;height:2" coordorigin="2995,10064" coordsize="864,0" path="m2995,10064l3859,10064e" filled="f" stroked="t" strokeweight="1.92pt" strokecolor="#000000">
                <v:path arrowok="t"/>
              </v:shape>
            </v:group>
            <v:group style="position:absolute;left:2688;top:10343;width:1200;height:2" coordorigin="2688,10343" coordsize="1200,2">
              <v:shape style="position:absolute;left:2688;top:10343;width:1200;height:2" coordorigin="2688,10343" coordsize="1200,0" path="m2688,10343l3888,10343e" filled="f" stroked="t" strokeweight="1.92pt" strokecolor="#D8B8B8">
                <v:path arrowok="t"/>
              </v:shape>
            </v:group>
            <v:group style="position:absolute;left:2630;top:10707;width:1229;height:2" coordorigin="2630,10707" coordsize="1229,2">
              <v:shape style="position:absolute;left:2630;top:10707;width:1229;height:2" coordorigin="2630,10707" coordsize="1229,0" path="m2630,10707l3859,10707e" filled="f" stroked="t" strokeweight="1.92pt" strokecolor="#000000">
                <v:path arrowok="t"/>
              </v:shape>
            </v:group>
            <v:group style="position:absolute;left:1440;top:11034;width:2419;height:2" coordorigin="1440,11034" coordsize="2419,2">
              <v:shape style="position:absolute;left:1440;top:11034;width:2419;height:2" coordorigin="1440,11034" coordsize="2419,0" path="m1440,11034l3859,11034e" filled="f" stroked="t" strokeweight="1.44pt" strokecolor="#000000">
                <v:path arrowok="t"/>
              </v:shape>
            </v:group>
            <v:group style="position:absolute;left:1450;top:11298;width:2438;height:2" coordorigin="1450,11298" coordsize="2438,2">
              <v:shape style="position:absolute;left:1450;top:11298;width:2438;height:2" coordorigin="1450,11298" coordsize="2438,0" path="m1450,11298l3888,11298e" filled="f" stroked="t" strokeweight="2.4pt" strokecolor="#CC9797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0"/>
          <w:b/>
          <w:bCs/>
          <w:position w:val="-1"/>
        </w:rPr>
        <w:t>Table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21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0"/>
          <w:b/>
          <w:bCs/>
          <w:position w:val="-1"/>
        </w:rPr>
        <w:t>4.International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52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0"/>
          <w:b/>
          <w:bCs/>
          <w:position w:val="-1"/>
        </w:rPr>
        <w:t>Breakdow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0"/>
          <w:b/>
          <w:bCs/>
          <w:position w:val="-1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41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0"/>
          <w:b/>
          <w:bCs/>
          <w:position w:val="-1"/>
        </w:rPr>
        <w:t>of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1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80303"/>
          <w:spacing w:val="0"/>
          <w:w w:val="100"/>
          <w:position w:val="-1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color w:val="080303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0"/>
          <w:b/>
          <w:bCs/>
          <w:position w:val="-1"/>
        </w:rPr>
        <w:t>Studie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0"/>
          <w:b/>
          <w:bCs/>
          <w:position w:val="-1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37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0"/>
          <w:b/>
          <w:bCs/>
          <w:position w:val="-1"/>
        </w:rPr>
        <w:t>Collecte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0"/>
          <w:b/>
          <w:bCs/>
          <w:position w:val="-1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3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0"/>
          <w:b/>
          <w:bCs/>
          <w:position w:val="-1"/>
        </w:rPr>
        <w:t>and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12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color w:val="080303"/>
          <w:spacing w:val="0"/>
          <w:w w:val="105"/>
          <w:b/>
          <w:bCs/>
          <w:position w:val="-1"/>
        </w:rPr>
        <w:t>Analyzed</w:t>
      </w:r>
      <w:r>
        <w:rPr>
          <w:rFonts w:ascii="Times New Roman" w:hAnsi="Times New Roman" w:cs="Times New Roman" w:eastAsia="Times New Roman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footer="523" w:header="719" w:top="920" w:bottom="720" w:left="1300" w:right="1300"/>
          <w:footerReference w:type="default" r:id="rId28"/>
          <w:pgSz w:w="12240" w:h="1584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822" w:right="-73"/>
        <w:jc w:val="left"/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21"/>
          <w:szCs w:val="21"/>
          <w:color w:val="080303"/>
          <w:spacing w:val="0"/>
          <w:w w:val="100"/>
          <w:b/>
          <w:bCs/>
        </w:rPr>
        <w:t>Case</w:t>
      </w:r>
      <w:r>
        <w:rPr>
          <w:rFonts w:ascii="Arial" w:hAnsi="Arial" w:cs="Arial" w:eastAsia="Arial"/>
          <w:sz w:val="21"/>
          <w:szCs w:val="21"/>
          <w:color w:val="080303"/>
          <w:spacing w:val="-23"/>
          <w:w w:val="100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5"/>
          <w:b/>
          <w:bCs/>
        </w:rPr>
        <w:t>Stud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5"/>
          <w:b/>
          <w:bCs/>
        </w:rPr>
        <w:t>y</w:t>
      </w:r>
      <w:r>
        <w:rPr>
          <w:rFonts w:ascii="Arial" w:hAnsi="Arial" w:cs="Arial" w:eastAsia="Arial"/>
          <w:sz w:val="21"/>
          <w:szCs w:val="21"/>
          <w:color w:val="080303"/>
          <w:spacing w:val="-6"/>
          <w:w w:val="95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0"/>
          <w:b/>
          <w:bCs/>
        </w:rPr>
        <w:t>Name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17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spacing w:val="7"/>
          <w:w w:val="105"/>
        </w:rPr>
        <w:t>A</w:t>
      </w:r>
      <w:r>
        <w:rPr>
          <w:rFonts w:ascii="Arial" w:hAnsi="Arial" w:cs="Arial" w:eastAsia="Arial"/>
          <w:sz w:val="19"/>
          <w:szCs w:val="19"/>
          <w:color w:val="080303"/>
          <w:spacing w:val="-6"/>
          <w:w w:val="172"/>
        </w:rPr>
        <w:t>l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AI</w:t>
      </w:r>
      <w:r>
        <w:rPr>
          <w:rFonts w:ascii="Arial" w:hAnsi="Arial" w:cs="Arial" w:eastAsia="Arial"/>
          <w:sz w:val="19"/>
          <w:szCs w:val="19"/>
          <w:color w:val="331F1F"/>
          <w:spacing w:val="-2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6"/>
        </w:rPr>
        <w:t>Walker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240" w:lineRule="auto"/>
        <w:ind w:left="217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-16"/>
          <w:w w:val="100"/>
        </w:rPr>
        <w:t>b</w:t>
      </w:r>
      <w:r>
        <w:rPr>
          <w:rFonts w:ascii="Arial" w:hAnsi="Arial" w:cs="Arial" w:eastAsia="Arial"/>
          <w:sz w:val="19"/>
          <w:szCs w:val="19"/>
          <w:color w:val="080303"/>
          <w:spacing w:val="0"/>
          <w:w w:val="100"/>
        </w:rPr>
        <w:t>u</w:t>
      </w:r>
      <w:r>
        <w:rPr>
          <w:rFonts w:ascii="Arial" w:hAnsi="Arial" w:cs="Arial" w:eastAsia="Arial"/>
          <w:sz w:val="19"/>
          <w:szCs w:val="19"/>
          <w:color w:val="080303"/>
          <w:spacing w:val="2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9"/>
        </w:rPr>
        <w:t>Nidal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240" w:lineRule="auto"/>
        <w:ind w:left="217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w w:val="105"/>
        </w:rPr>
        <w:t>AI</w:t>
      </w:r>
      <w:r>
        <w:rPr>
          <w:rFonts w:ascii="Arial" w:hAnsi="Arial" w:cs="Arial" w:eastAsia="Arial"/>
          <w:sz w:val="19"/>
          <w:szCs w:val="19"/>
          <w:color w:val="331F1F"/>
          <w:spacing w:val="-3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Qaed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2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8"/>
        </w:rPr>
        <w:t>9-11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240" w:lineRule="auto"/>
        <w:ind w:left="217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w w:val="105"/>
        </w:rPr>
        <w:t>AI</w:t>
      </w:r>
      <w:r>
        <w:rPr>
          <w:rFonts w:ascii="Arial" w:hAnsi="Arial" w:cs="Arial" w:eastAsia="Arial"/>
          <w:sz w:val="19"/>
          <w:szCs w:val="19"/>
          <w:color w:val="331F1F"/>
          <w:spacing w:val="-3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Qaed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2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6"/>
        </w:rPr>
        <w:t>Embassy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17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w w:val="105"/>
        </w:rPr>
        <w:t>AI</w:t>
      </w:r>
      <w:r>
        <w:rPr>
          <w:rFonts w:ascii="Arial" w:hAnsi="Arial" w:cs="Arial" w:eastAsia="Arial"/>
          <w:sz w:val="19"/>
          <w:szCs w:val="19"/>
          <w:color w:val="331F1F"/>
          <w:spacing w:val="-3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Qaed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2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Lindh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354" w:lineRule="auto"/>
        <w:ind w:left="217" w:right="524"/>
        <w:jc w:val="both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w w:val="105"/>
        </w:rPr>
        <w:t>AI</w:t>
      </w:r>
      <w:r>
        <w:rPr>
          <w:rFonts w:ascii="Arial" w:hAnsi="Arial" w:cs="Arial" w:eastAsia="Arial"/>
          <w:sz w:val="19"/>
          <w:szCs w:val="19"/>
          <w:color w:val="331F1F"/>
          <w:spacing w:val="-3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Qaed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2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9"/>
        </w:rPr>
        <w:t>Mill</w:t>
      </w:r>
      <w:r>
        <w:rPr>
          <w:rFonts w:ascii="Arial" w:hAnsi="Arial" w:cs="Arial" w:eastAsia="Arial"/>
          <w:sz w:val="19"/>
          <w:szCs w:val="19"/>
          <w:color w:val="331F1F"/>
          <w:spacing w:val="-14"/>
          <w:w w:val="109"/>
        </w:rPr>
        <w:t>e</w:t>
      </w:r>
      <w:r>
        <w:rPr>
          <w:rFonts w:ascii="Arial" w:hAnsi="Arial" w:cs="Arial" w:eastAsia="Arial"/>
          <w:sz w:val="19"/>
          <w:szCs w:val="19"/>
          <w:color w:val="080303"/>
          <w:spacing w:val="-17"/>
          <w:w w:val="120"/>
        </w:rPr>
        <w:t>n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9"/>
        </w:rPr>
        <w:t>ium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9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AI</w:t>
      </w:r>
      <w:r>
        <w:rPr>
          <w:rFonts w:ascii="Arial" w:hAnsi="Arial" w:cs="Arial" w:eastAsia="Arial"/>
          <w:sz w:val="19"/>
          <w:szCs w:val="19"/>
          <w:color w:val="331F1F"/>
          <w:spacing w:val="-3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Qaed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2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New</w:t>
      </w:r>
      <w:r>
        <w:rPr>
          <w:rFonts w:ascii="Arial" w:hAnsi="Arial" w:cs="Arial" w:eastAsia="Arial"/>
          <w:sz w:val="19"/>
          <w:szCs w:val="19"/>
          <w:color w:val="331F1F"/>
          <w:spacing w:val="2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York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AI</w:t>
      </w:r>
      <w:r>
        <w:rPr>
          <w:rFonts w:ascii="Arial" w:hAnsi="Arial" w:cs="Arial" w:eastAsia="Arial"/>
          <w:sz w:val="19"/>
          <w:szCs w:val="19"/>
          <w:color w:val="331F1F"/>
          <w:spacing w:val="-3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Qaed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2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-4"/>
          <w:w w:val="110"/>
        </w:rPr>
        <w:t>P</w:t>
      </w:r>
      <w:r>
        <w:rPr>
          <w:rFonts w:ascii="Arial" w:hAnsi="Arial" w:cs="Arial" w:eastAsia="Arial"/>
          <w:sz w:val="19"/>
          <w:szCs w:val="19"/>
          <w:color w:val="080303"/>
          <w:spacing w:val="-5"/>
          <w:w w:val="108"/>
        </w:rPr>
        <w:t>r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8"/>
        </w:rPr>
        <w:t>e</w:t>
      </w:r>
      <w:r>
        <w:rPr>
          <w:rFonts w:ascii="Arial" w:hAnsi="Arial" w:cs="Arial" w:eastAsia="Arial"/>
          <w:sz w:val="19"/>
          <w:szCs w:val="19"/>
          <w:color w:val="331F1F"/>
          <w:spacing w:val="-2"/>
          <w:w w:val="108"/>
        </w:rPr>
        <w:t>s</w:t>
      </w:r>
      <w:r>
        <w:rPr>
          <w:rFonts w:ascii="Arial" w:hAnsi="Arial" w:cs="Arial" w:eastAsia="Arial"/>
          <w:sz w:val="19"/>
          <w:szCs w:val="19"/>
          <w:color w:val="4D3434"/>
          <w:spacing w:val="-8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dent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AI</w:t>
      </w:r>
      <w:r>
        <w:rPr>
          <w:rFonts w:ascii="Arial" w:hAnsi="Arial" w:cs="Arial" w:eastAsia="Arial"/>
          <w:sz w:val="19"/>
          <w:szCs w:val="19"/>
          <w:color w:val="331F1F"/>
          <w:spacing w:val="-3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Qaed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2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9"/>
        </w:rPr>
        <w:t>Reid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215" w:lineRule="exact"/>
        <w:ind w:left="217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Ama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l</w:t>
      </w:r>
      <w:r>
        <w:rPr>
          <w:rFonts w:ascii="Arial" w:hAnsi="Arial" w:cs="Arial" w:eastAsia="Arial"/>
          <w:sz w:val="19"/>
          <w:szCs w:val="19"/>
          <w:color w:val="331F1F"/>
          <w:spacing w:val="9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Mili</w:t>
      </w:r>
      <w:r>
        <w:rPr>
          <w:rFonts w:ascii="Arial" w:hAnsi="Arial" w:cs="Arial" w:eastAsia="Arial"/>
          <w:sz w:val="19"/>
          <w:szCs w:val="19"/>
          <w:color w:val="331F1F"/>
          <w:spacing w:val="-5"/>
          <w:w w:val="106"/>
        </w:rPr>
        <w:t>t</w:t>
      </w:r>
      <w:r>
        <w:rPr>
          <w:rFonts w:ascii="Arial" w:hAnsi="Arial" w:cs="Arial" w:eastAsia="Arial"/>
          <w:sz w:val="19"/>
          <w:szCs w:val="19"/>
          <w:color w:val="080303"/>
          <w:spacing w:val="-8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6"/>
        </w:rPr>
        <w:t>a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350" w:lineRule="auto"/>
        <w:ind w:left="226" w:right="1685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spacing w:val="0"/>
          <w:w w:val="108"/>
        </w:rPr>
        <w:t>CNM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8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6"/>
        </w:rPr>
        <w:t>CNPZ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6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EZLN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6"/>
        </w:rPr>
        <w:t>FARC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6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F</w:t>
      </w:r>
      <w:r>
        <w:rPr>
          <w:rFonts w:ascii="Arial" w:hAnsi="Arial" w:cs="Arial" w:eastAsia="Arial"/>
          <w:sz w:val="19"/>
          <w:szCs w:val="19"/>
          <w:color w:val="331F1F"/>
          <w:spacing w:val="-12"/>
          <w:w w:val="106"/>
        </w:rPr>
        <w:t>M</w:t>
      </w:r>
      <w:r>
        <w:rPr>
          <w:rFonts w:ascii="Arial" w:hAnsi="Arial" w:cs="Arial" w:eastAsia="Arial"/>
          <w:sz w:val="19"/>
          <w:szCs w:val="19"/>
          <w:color w:val="080303"/>
          <w:spacing w:val="-16"/>
          <w:w w:val="124"/>
        </w:rPr>
        <w:t>L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16"/>
        </w:rPr>
        <w:t>N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240" w:lineRule="auto"/>
        <w:ind w:left="22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Hamas</w:t>
      </w:r>
      <w:r>
        <w:rPr>
          <w:rFonts w:ascii="Arial" w:hAnsi="Arial" w:cs="Arial" w:eastAsia="Arial"/>
          <w:sz w:val="19"/>
          <w:szCs w:val="19"/>
          <w:color w:val="331F1F"/>
          <w:spacing w:val="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Steitiye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79" w:after="0" w:line="240" w:lineRule="auto"/>
        <w:ind w:left="22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Haydayet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348" w:lineRule="auto"/>
        <w:ind w:left="217" w:right="1592" w:firstLine="1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JRA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4"/>
        </w:rPr>
        <w:t>JSO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4"/>
        </w:rPr>
        <w:t> </w:t>
      </w:r>
      <w:r>
        <w:rPr>
          <w:rFonts w:ascii="Arial" w:hAnsi="Arial" w:cs="Arial" w:eastAsia="Arial"/>
          <w:sz w:val="19"/>
          <w:szCs w:val="19"/>
          <w:color w:val="080303"/>
          <w:spacing w:val="-17"/>
          <w:w w:val="128"/>
        </w:rPr>
        <w:t>J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6"/>
        </w:rPr>
        <w:t>okh</w:t>
      </w:r>
      <w:r>
        <w:rPr>
          <w:rFonts w:ascii="Arial" w:hAnsi="Arial" w:cs="Arial" w:eastAsia="Arial"/>
          <w:sz w:val="19"/>
          <w:szCs w:val="19"/>
          <w:color w:val="331F1F"/>
          <w:spacing w:val="-2"/>
          <w:w w:val="106"/>
        </w:rPr>
        <w:t>a</w:t>
      </w:r>
      <w:r>
        <w:rPr>
          <w:rFonts w:ascii="Arial" w:hAnsi="Arial" w:cs="Arial" w:eastAsia="Arial"/>
          <w:sz w:val="19"/>
          <w:szCs w:val="19"/>
          <w:color w:val="080303"/>
          <w:spacing w:val="0"/>
          <w:w w:val="120"/>
        </w:rPr>
        <w:t>n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12" w:after="0" w:line="240" w:lineRule="auto"/>
        <w:ind w:left="226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080303"/>
          <w:spacing w:val="-19"/>
          <w:w w:val="108"/>
        </w:rPr>
        <w:t>L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8"/>
        </w:rPr>
        <w:t>ackawanna</w:t>
      </w:r>
      <w:r>
        <w:rPr>
          <w:rFonts w:ascii="Arial" w:hAnsi="Arial" w:cs="Arial" w:eastAsia="Arial"/>
          <w:sz w:val="19"/>
          <w:szCs w:val="19"/>
          <w:color w:val="331F1F"/>
          <w:spacing w:val="1"/>
          <w:w w:val="108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-5"/>
          <w:w w:val="106"/>
        </w:rPr>
        <w:t>S</w:t>
      </w:r>
      <w:r>
        <w:rPr>
          <w:rFonts w:ascii="Arial" w:hAnsi="Arial" w:cs="Arial" w:eastAsia="Arial"/>
          <w:sz w:val="19"/>
          <w:szCs w:val="19"/>
          <w:color w:val="080303"/>
          <w:spacing w:val="-6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4"/>
        </w:rPr>
        <w:t>x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348" w:lineRule="auto"/>
        <w:ind w:left="226" w:right="1351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w w:val="108"/>
        </w:rPr>
        <w:t>Lemm</w:t>
      </w:r>
      <w:r>
        <w:rPr>
          <w:rFonts w:ascii="Arial" w:hAnsi="Arial" w:cs="Arial" w:eastAsia="Arial"/>
          <w:sz w:val="19"/>
          <w:szCs w:val="19"/>
          <w:color w:val="331F1F"/>
          <w:spacing w:val="-11"/>
          <w:w w:val="108"/>
        </w:rPr>
        <w:t>o</w:t>
      </w:r>
      <w:r>
        <w:rPr>
          <w:rFonts w:ascii="Arial" w:hAnsi="Arial" w:cs="Arial" w:eastAsia="Arial"/>
          <w:sz w:val="19"/>
          <w:szCs w:val="19"/>
          <w:color w:val="080303"/>
          <w:spacing w:val="-15"/>
          <w:w w:val="120"/>
        </w:rPr>
        <w:t>n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17"/>
        </w:rPr>
        <w:t>s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17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10"/>
        </w:rPr>
        <w:t>Ma</w:t>
      </w:r>
      <w:r>
        <w:rPr>
          <w:rFonts w:ascii="Arial" w:hAnsi="Arial" w:cs="Arial" w:eastAsia="Arial"/>
          <w:sz w:val="19"/>
          <w:szCs w:val="19"/>
          <w:color w:val="331F1F"/>
          <w:spacing w:val="-22"/>
          <w:w w:val="110"/>
        </w:rPr>
        <w:t>l</w:t>
      </w:r>
      <w:r>
        <w:rPr>
          <w:rFonts w:ascii="Arial" w:hAnsi="Arial" w:cs="Arial" w:eastAsia="Arial"/>
          <w:sz w:val="19"/>
          <w:szCs w:val="19"/>
          <w:color w:val="080303"/>
          <w:spacing w:val="-10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12"/>
        </w:rPr>
        <w:t>ke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12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Omeg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2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20"/>
        </w:rPr>
        <w:t>7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12" w:after="0" w:line="352" w:lineRule="auto"/>
        <w:ind w:left="226" w:right="902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spacing w:val="-11"/>
          <w:w w:val="119"/>
        </w:rPr>
        <w:t>P</w:t>
      </w:r>
      <w:r>
        <w:rPr>
          <w:rFonts w:ascii="Arial" w:hAnsi="Arial" w:cs="Arial" w:eastAsia="Arial"/>
          <w:sz w:val="19"/>
          <w:szCs w:val="19"/>
          <w:color w:val="080303"/>
          <w:spacing w:val="-13"/>
          <w:w w:val="159"/>
        </w:rPr>
        <w:t>I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8"/>
        </w:rPr>
        <w:t>R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Brenn</w:t>
      </w:r>
      <w:r>
        <w:rPr>
          <w:rFonts w:ascii="Arial" w:hAnsi="Arial" w:cs="Arial" w:eastAsia="Arial"/>
          <w:sz w:val="19"/>
          <w:szCs w:val="19"/>
          <w:color w:val="331F1F"/>
          <w:spacing w:val="-2"/>
          <w:w w:val="106"/>
        </w:rPr>
        <w:t>a</w:t>
      </w:r>
      <w:r>
        <w:rPr>
          <w:rFonts w:ascii="Arial" w:hAnsi="Arial" w:cs="Arial" w:eastAsia="Arial"/>
          <w:sz w:val="19"/>
          <w:szCs w:val="19"/>
          <w:color w:val="080303"/>
          <w:spacing w:val="0"/>
          <w:w w:val="120"/>
        </w:rPr>
        <w:t>n</w:t>
      </w:r>
      <w:r>
        <w:rPr>
          <w:rFonts w:ascii="Arial" w:hAnsi="Arial" w:cs="Arial" w:eastAsia="Arial"/>
          <w:sz w:val="19"/>
          <w:szCs w:val="19"/>
          <w:color w:val="080303"/>
          <w:spacing w:val="0"/>
          <w:w w:val="12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0"/>
        </w:rPr>
        <w:t>PIRA</w:t>
      </w:r>
      <w:r>
        <w:rPr>
          <w:rFonts w:ascii="Arial" w:hAnsi="Arial" w:cs="Arial" w:eastAsia="Arial"/>
          <w:sz w:val="19"/>
          <w:szCs w:val="19"/>
          <w:color w:val="331F1F"/>
          <w:spacing w:val="1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12"/>
        </w:rPr>
        <w:t>J</w:t>
      </w:r>
      <w:r>
        <w:rPr>
          <w:rFonts w:ascii="Arial" w:hAnsi="Arial" w:cs="Arial" w:eastAsia="Arial"/>
          <w:sz w:val="19"/>
          <w:szCs w:val="19"/>
          <w:color w:val="331F1F"/>
          <w:spacing w:val="-11"/>
          <w:w w:val="112"/>
        </w:rPr>
        <w:t>o</w:t>
      </w:r>
      <w:r>
        <w:rPr>
          <w:rFonts w:ascii="Arial" w:hAnsi="Arial" w:cs="Arial" w:eastAsia="Arial"/>
          <w:sz w:val="19"/>
          <w:szCs w:val="19"/>
          <w:color w:val="080303"/>
          <w:spacing w:val="-17"/>
          <w:w w:val="120"/>
        </w:rPr>
        <w:t>h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9"/>
        </w:rPr>
        <w:t>nson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9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-11"/>
          <w:w w:val="119"/>
        </w:rPr>
        <w:t>P</w:t>
      </w:r>
      <w:r>
        <w:rPr>
          <w:rFonts w:ascii="Arial" w:hAnsi="Arial" w:cs="Arial" w:eastAsia="Arial"/>
          <w:sz w:val="19"/>
          <w:szCs w:val="19"/>
          <w:color w:val="080303"/>
          <w:spacing w:val="-13"/>
          <w:w w:val="159"/>
        </w:rPr>
        <w:t>I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8"/>
        </w:rPr>
        <w:t>R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-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McKinley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-11"/>
          <w:w w:val="119"/>
        </w:rPr>
        <w:t>P</w:t>
      </w:r>
      <w:r>
        <w:rPr>
          <w:rFonts w:ascii="Arial" w:hAnsi="Arial" w:cs="Arial" w:eastAsia="Arial"/>
          <w:sz w:val="19"/>
          <w:szCs w:val="19"/>
          <w:color w:val="080303"/>
          <w:spacing w:val="-13"/>
          <w:w w:val="159"/>
        </w:rPr>
        <w:t>I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8"/>
        </w:rPr>
        <w:t>R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-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10"/>
        </w:rPr>
        <w:t>Mu</w:t>
      </w:r>
      <w:r>
        <w:rPr>
          <w:rFonts w:ascii="Arial" w:hAnsi="Arial" w:cs="Arial" w:eastAsia="Arial"/>
          <w:sz w:val="19"/>
          <w:szCs w:val="19"/>
          <w:color w:val="331F1F"/>
          <w:spacing w:val="-85"/>
          <w:w w:val="110"/>
        </w:rPr>
        <w:t>q</w:t>
      </w:r>
      <w:r>
        <w:rPr>
          <w:rFonts w:ascii="Arial" w:hAnsi="Arial" w:cs="Arial" w:eastAsia="Arial"/>
          <w:sz w:val="19"/>
          <w:szCs w:val="19"/>
          <w:color w:val="331F1F"/>
          <w:spacing w:val="-12"/>
          <w:w w:val="120"/>
        </w:rPr>
        <w:t>h</w:t>
      </w:r>
      <w:r>
        <w:rPr>
          <w:rFonts w:ascii="Arial" w:hAnsi="Arial" w:cs="Arial" w:eastAsia="Arial"/>
          <w:sz w:val="19"/>
          <w:szCs w:val="19"/>
          <w:color w:val="4D3434"/>
          <w:spacing w:val="0"/>
          <w:w w:val="106"/>
        </w:rPr>
        <w:t>y</w:t>
      </w:r>
      <w:r>
        <w:rPr>
          <w:rFonts w:ascii="Arial" w:hAnsi="Arial" w:cs="Arial" w:eastAsia="Arial"/>
          <w:sz w:val="19"/>
          <w:szCs w:val="19"/>
          <w:color w:val="4D3434"/>
          <w:spacing w:val="0"/>
          <w:w w:val="106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-11"/>
          <w:w w:val="119"/>
        </w:rPr>
        <w:t>P</w:t>
      </w:r>
      <w:r>
        <w:rPr>
          <w:rFonts w:ascii="Arial" w:hAnsi="Arial" w:cs="Arial" w:eastAsia="Arial"/>
          <w:sz w:val="19"/>
          <w:szCs w:val="19"/>
          <w:color w:val="080303"/>
          <w:spacing w:val="-13"/>
          <w:w w:val="159"/>
        </w:rPr>
        <w:t>I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8"/>
        </w:rPr>
        <w:t>R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A</w:t>
      </w:r>
      <w:r>
        <w:rPr>
          <w:rFonts w:ascii="Arial" w:hAnsi="Arial" w:cs="Arial" w:eastAsia="Arial"/>
          <w:sz w:val="19"/>
          <w:szCs w:val="19"/>
          <w:color w:val="331F1F"/>
          <w:spacing w:val="-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Murray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 </w:t>
      </w:r>
      <w:r>
        <w:rPr>
          <w:rFonts w:ascii="Arial" w:hAnsi="Arial" w:cs="Arial" w:eastAsia="Arial"/>
          <w:sz w:val="19"/>
          <w:szCs w:val="19"/>
          <w:color w:val="331F1F"/>
          <w:spacing w:val="0"/>
          <w:w w:val="107"/>
        </w:rPr>
        <w:t>SSNP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217" w:lineRule="exact"/>
        <w:ind w:left="217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31F1F"/>
          <w:spacing w:val="0"/>
          <w:w w:val="105"/>
        </w:rPr>
        <w:t>Warrayat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33" w:after="0" w:line="240" w:lineRule="auto"/>
        <w:ind w:left="38" w:right="-20"/>
        <w:jc w:val="left"/>
        <w:rPr>
          <w:rFonts w:ascii="Arial" w:hAnsi="Arial" w:cs="Arial" w:eastAsia="Arial"/>
          <w:sz w:val="21"/>
          <w:szCs w:val="21"/>
        </w:rPr>
      </w:pPr>
      <w:rPr/>
      <w:r>
        <w:rPr/>
        <w:br w:type="column"/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5"/>
          <w:b/>
          <w:bCs/>
        </w:rPr>
        <w:t>Temporal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spacing w:before="0" w:after="0" w:line="240" w:lineRule="exact"/>
        <w:ind w:right="-71"/>
        <w:jc w:val="left"/>
        <w:tabs>
          <w:tab w:pos="960" w:val="left"/>
        </w:tabs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21"/>
          <w:szCs w:val="21"/>
          <w:color w:val="080303"/>
          <w:w w:val="99"/>
          <w:b/>
          <w:bCs/>
        </w:rPr>
      </w:r>
      <w:r>
        <w:rPr>
          <w:rFonts w:ascii="Arial" w:hAnsi="Arial" w:cs="Arial" w:eastAsia="Arial"/>
          <w:sz w:val="21"/>
          <w:szCs w:val="21"/>
          <w:color w:val="080303"/>
          <w:w w:val="99"/>
          <w:b/>
          <w:bCs/>
          <w:u w:val="thick" w:color="BF9093"/>
        </w:rPr>
        <w:t> </w:t>
      </w:r>
      <w:r>
        <w:rPr>
          <w:rFonts w:ascii="Arial" w:hAnsi="Arial" w:cs="Arial" w:eastAsia="Arial"/>
          <w:sz w:val="21"/>
          <w:szCs w:val="21"/>
          <w:color w:val="080303"/>
          <w:spacing w:val="-40"/>
          <w:w w:val="100"/>
          <w:b/>
          <w:bCs/>
          <w:u w:val="thick" w:color="BF9093"/>
        </w:rPr>
        <w:t> </w:t>
      </w:r>
      <w:r>
        <w:rPr>
          <w:rFonts w:ascii="Arial" w:hAnsi="Arial" w:cs="Arial" w:eastAsia="Arial"/>
          <w:sz w:val="21"/>
          <w:szCs w:val="21"/>
          <w:color w:val="080303"/>
          <w:spacing w:val="-40"/>
          <w:w w:val="100"/>
          <w:b/>
          <w:bCs/>
          <w:u w:val="thick" w:color="BF9093"/>
        </w:rPr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5"/>
          <w:b/>
          <w:bCs/>
          <w:u w:val="thick" w:color="BF9093"/>
        </w:rPr>
        <w:t>Ana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5"/>
          <w:b/>
          <w:bCs/>
          <w:u w:val="thick" w:color="BF9093"/>
        </w:rPr>
      </w:r>
      <w:r>
        <w:rPr>
          <w:rFonts w:ascii="Arial" w:hAnsi="Arial" w:cs="Arial" w:eastAsia="Arial"/>
          <w:sz w:val="21"/>
          <w:szCs w:val="21"/>
          <w:color w:val="080303"/>
          <w:spacing w:val="-14"/>
          <w:w w:val="95"/>
          <w:b/>
          <w:bCs/>
          <w:u w:val="thick" w:color="BF9093"/>
        </w:rPr>
        <w:t>i</w:t>
      </w:r>
      <w:r>
        <w:rPr>
          <w:rFonts w:ascii="Arial" w:hAnsi="Arial" w:cs="Arial" w:eastAsia="Arial"/>
          <w:sz w:val="21"/>
          <w:szCs w:val="21"/>
          <w:color w:val="080303"/>
          <w:spacing w:val="-14"/>
          <w:w w:val="95"/>
          <w:b/>
          <w:bCs/>
          <w:u w:val="thick" w:color="BF9093"/>
        </w:rPr>
      </w:r>
      <w:r>
        <w:rPr>
          <w:rFonts w:ascii="Arial" w:hAnsi="Arial" w:cs="Arial" w:eastAsia="Arial"/>
          <w:sz w:val="21"/>
          <w:szCs w:val="21"/>
          <w:color w:val="080303"/>
          <w:spacing w:val="-14"/>
          <w:w w:val="95"/>
          <w:b/>
          <w:bCs/>
          <w:u w:val="thick" w:color="BF9093"/>
        </w:rPr>
      </w:r>
      <w:r>
        <w:rPr>
          <w:rFonts w:ascii="Arial" w:hAnsi="Arial" w:cs="Arial" w:eastAsia="Arial"/>
          <w:sz w:val="21"/>
          <w:szCs w:val="21"/>
          <w:color w:val="331F1F"/>
          <w:spacing w:val="0"/>
          <w:w w:val="74"/>
          <w:b/>
          <w:bCs/>
          <w:u w:val="thick" w:color="BF9093"/>
        </w:rPr>
        <w:t>Y,s</w:t>
      </w:r>
      <w:r>
        <w:rPr>
          <w:rFonts w:ascii="Arial" w:hAnsi="Arial" w:cs="Arial" w:eastAsia="Arial"/>
          <w:sz w:val="21"/>
          <w:szCs w:val="21"/>
          <w:color w:val="331F1F"/>
          <w:spacing w:val="0"/>
          <w:w w:val="74"/>
          <w:b/>
          <w:bCs/>
          <w:u w:val="thick" w:color="BF9093"/>
        </w:rPr>
      </w:r>
      <w:r>
        <w:rPr>
          <w:rFonts w:ascii="Arial" w:hAnsi="Arial" w:cs="Arial" w:eastAsia="Arial"/>
          <w:sz w:val="21"/>
          <w:szCs w:val="21"/>
          <w:color w:val="331F1F"/>
          <w:spacing w:val="-19"/>
          <w:w w:val="74"/>
          <w:b/>
          <w:bCs/>
          <w:u w:val="thick" w:color="BF9093"/>
        </w:rPr>
        <w:t>i</w:t>
      </w:r>
      <w:r>
        <w:rPr>
          <w:rFonts w:ascii="Arial" w:hAnsi="Arial" w:cs="Arial" w:eastAsia="Arial"/>
          <w:sz w:val="21"/>
          <w:szCs w:val="21"/>
          <w:color w:val="331F1F"/>
          <w:spacing w:val="-19"/>
          <w:w w:val="74"/>
          <w:b/>
          <w:bCs/>
          <w:u w:val="thick" w:color="BF9093"/>
        </w:rPr>
      </w:r>
      <w:r>
        <w:rPr>
          <w:rFonts w:ascii="Arial" w:hAnsi="Arial" w:cs="Arial" w:eastAsia="Arial"/>
          <w:sz w:val="21"/>
          <w:szCs w:val="21"/>
          <w:color w:val="331F1F"/>
          <w:spacing w:val="-19"/>
          <w:w w:val="74"/>
          <w:b/>
          <w:bCs/>
          <w:u w:val="thick" w:color="BF9093"/>
        </w:rPr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4"/>
          <w:b/>
          <w:bCs/>
          <w:u w:val="thick" w:color="BF9093"/>
        </w:rPr>
        <w:t>s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4"/>
          <w:b/>
          <w:bCs/>
          <w:u w:val="thick" w:color="BF9093"/>
        </w:rPr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9"/>
          <w:b/>
          <w:bCs/>
          <w:u w:val="thick" w:color="BF9093"/>
        </w:rPr>
        <w:t> 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0"/>
          <w:b/>
          <w:bCs/>
          <w:u w:val="thick" w:color="BF9093"/>
        </w:rPr>
        <w:tab/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0"/>
          <w:b/>
          <w:bCs/>
          <w:u w:val="thick" w:color="BF9093"/>
        </w:rPr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0"/>
          <w:b/>
          <w:bCs/>
        </w:rPr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spacing w:before="33" w:after="0" w:line="240" w:lineRule="auto"/>
        <w:ind w:left="86" w:right="-20"/>
        <w:jc w:val="left"/>
        <w:rPr>
          <w:rFonts w:ascii="Arial" w:hAnsi="Arial" w:cs="Arial" w:eastAsia="Arial"/>
          <w:sz w:val="21"/>
          <w:szCs w:val="21"/>
        </w:rPr>
      </w:pPr>
      <w:rPr/>
      <w:r>
        <w:rPr/>
        <w:br w:type="column"/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9"/>
          <w:b/>
          <w:bCs/>
        </w:rPr>
        <w:t>Resi</w:t>
      </w:r>
      <w:r>
        <w:rPr>
          <w:rFonts w:ascii="Arial" w:hAnsi="Arial" w:cs="Arial" w:eastAsia="Arial"/>
          <w:sz w:val="21"/>
          <w:szCs w:val="21"/>
          <w:color w:val="080303"/>
          <w:spacing w:val="-21"/>
          <w:w w:val="99"/>
          <w:b/>
          <w:bCs/>
        </w:rPr>
        <w:t>d</w:t>
      </w:r>
      <w:r>
        <w:rPr>
          <w:rFonts w:ascii="Arial" w:hAnsi="Arial" w:cs="Arial" w:eastAsia="Arial"/>
          <w:sz w:val="21"/>
          <w:szCs w:val="21"/>
          <w:color w:val="331F1F"/>
          <w:spacing w:val="-15"/>
          <w:w w:val="99"/>
          <w:b/>
          <w:bCs/>
        </w:rPr>
        <w:t>e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9"/>
          <w:b/>
          <w:bCs/>
        </w:rPr>
        <w:t>nc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9"/>
          <w:b/>
          <w:bCs/>
        </w:rPr>
        <w:t>e</w:t>
      </w:r>
      <w:r>
        <w:rPr>
          <w:rFonts w:ascii="Arial" w:hAnsi="Arial" w:cs="Arial" w:eastAsia="Arial"/>
          <w:sz w:val="21"/>
          <w:szCs w:val="21"/>
          <w:color w:val="080303"/>
          <w:spacing w:val="-16"/>
          <w:w w:val="99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1"/>
          <w:b/>
          <w:bCs/>
        </w:rPr>
        <w:t>to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spacing w:before="0" w:after="0" w:line="240" w:lineRule="exact"/>
        <w:ind w:right="-71"/>
        <w:jc w:val="left"/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21"/>
          <w:szCs w:val="21"/>
          <w:color w:val="080303"/>
          <w:spacing w:val="-13"/>
          <w:w w:val="100"/>
          <w:b/>
          <w:bCs/>
        </w:rPr>
        <w:t>E</w:t>
      </w:r>
      <w:r>
        <w:rPr>
          <w:rFonts w:ascii="Arial" w:hAnsi="Arial" w:cs="Arial" w:eastAsia="Arial"/>
          <w:sz w:val="21"/>
          <w:szCs w:val="21"/>
          <w:color w:val="331F1F"/>
          <w:spacing w:val="-9"/>
          <w:w w:val="100"/>
          <w:b/>
          <w:bCs/>
        </w:rPr>
        <w:t>v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0"/>
          <w:b/>
          <w:bCs/>
        </w:rPr>
        <w:t>en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1"/>
          <w:szCs w:val="21"/>
          <w:color w:val="080303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7"/>
          <w:b/>
          <w:bCs/>
        </w:rPr>
        <w:t>Ana</w:t>
      </w:r>
      <w:r>
        <w:rPr>
          <w:rFonts w:ascii="Arial" w:hAnsi="Arial" w:cs="Arial" w:eastAsia="Arial"/>
          <w:sz w:val="21"/>
          <w:szCs w:val="21"/>
          <w:color w:val="080303"/>
          <w:spacing w:val="-14"/>
          <w:w w:val="97"/>
          <w:b/>
          <w:bCs/>
        </w:rPr>
        <w:t>i</w:t>
      </w:r>
      <w:r>
        <w:rPr>
          <w:rFonts w:ascii="Arial" w:hAnsi="Arial" w:cs="Arial" w:eastAsia="Arial"/>
          <w:sz w:val="21"/>
          <w:szCs w:val="21"/>
          <w:color w:val="331F1F"/>
          <w:spacing w:val="0"/>
          <w:w w:val="74"/>
          <w:b/>
          <w:bCs/>
        </w:rPr>
        <w:t>Y,s</w:t>
      </w:r>
      <w:r>
        <w:rPr>
          <w:rFonts w:ascii="Arial" w:hAnsi="Arial" w:cs="Arial" w:eastAsia="Arial"/>
          <w:sz w:val="21"/>
          <w:szCs w:val="21"/>
          <w:color w:val="331F1F"/>
          <w:spacing w:val="-19"/>
          <w:w w:val="74"/>
          <w:b/>
          <w:bCs/>
        </w:rPr>
        <w:t>i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4"/>
          <w:b/>
          <w:bCs/>
        </w:rPr>
        <w:t>s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spacing w:before="33" w:after="0" w:line="240" w:lineRule="auto"/>
        <w:ind w:left="115" w:right="316"/>
        <w:jc w:val="center"/>
        <w:rPr>
          <w:rFonts w:ascii="Arial" w:hAnsi="Arial" w:cs="Arial" w:eastAsia="Arial"/>
          <w:sz w:val="21"/>
          <w:szCs w:val="21"/>
        </w:rPr>
      </w:pPr>
      <w:rPr/>
      <w:r>
        <w:rPr/>
        <w:br w:type="column"/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5"/>
          <w:b/>
          <w:bCs/>
        </w:rPr>
        <w:t>Anteceden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5"/>
          <w:b/>
          <w:bCs/>
        </w:rPr>
        <w:t>t</w:t>
      </w:r>
      <w:r>
        <w:rPr>
          <w:rFonts w:ascii="Arial" w:hAnsi="Arial" w:cs="Arial" w:eastAsia="Arial"/>
          <w:sz w:val="21"/>
          <w:szCs w:val="21"/>
          <w:color w:val="080303"/>
          <w:spacing w:val="-13"/>
          <w:w w:val="95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1"/>
          <w:b/>
          <w:bCs/>
        </w:rPr>
        <w:t>to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spacing w:before="0" w:after="0" w:line="240" w:lineRule="exact"/>
        <w:ind w:left="-36" w:right="154"/>
        <w:jc w:val="center"/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21"/>
          <w:szCs w:val="21"/>
          <w:color w:val="080303"/>
          <w:spacing w:val="0"/>
          <w:w w:val="97"/>
          <w:b/>
          <w:bCs/>
        </w:rPr>
        <w:t>Inciden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7"/>
          <w:b/>
          <w:bCs/>
        </w:rPr>
        <w:t>t</w:t>
      </w:r>
      <w:r>
        <w:rPr>
          <w:rFonts w:ascii="Arial" w:hAnsi="Arial" w:cs="Arial" w:eastAsia="Arial"/>
          <w:sz w:val="21"/>
          <w:szCs w:val="21"/>
          <w:color w:val="080303"/>
          <w:spacing w:val="-12"/>
          <w:w w:val="97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97"/>
          <w:b/>
          <w:bCs/>
        </w:rPr>
        <w:t>Ana</w:t>
      </w:r>
      <w:r>
        <w:rPr>
          <w:rFonts w:ascii="Arial" w:hAnsi="Arial" w:cs="Arial" w:eastAsia="Arial"/>
          <w:sz w:val="21"/>
          <w:szCs w:val="21"/>
          <w:color w:val="080303"/>
          <w:spacing w:val="-24"/>
          <w:w w:val="97"/>
          <w:b/>
          <w:bCs/>
        </w:rPr>
        <w:t>i</w:t>
      </w:r>
      <w:r>
        <w:rPr>
          <w:rFonts w:ascii="Arial" w:hAnsi="Arial" w:cs="Arial" w:eastAsia="Arial"/>
          <w:sz w:val="21"/>
          <w:szCs w:val="21"/>
          <w:color w:val="331F1F"/>
          <w:spacing w:val="0"/>
          <w:w w:val="62"/>
          <w:b/>
          <w:bCs/>
        </w:rPr>
        <w:t>Y</w:t>
      </w:r>
      <w:r>
        <w:rPr>
          <w:rFonts w:ascii="Arial" w:hAnsi="Arial" w:cs="Arial" w:eastAsia="Arial"/>
          <w:sz w:val="21"/>
          <w:szCs w:val="21"/>
          <w:color w:val="331F1F"/>
          <w:spacing w:val="-15"/>
          <w:w w:val="62"/>
          <w:b/>
          <w:bCs/>
        </w:rPr>
        <w:t>,</w:t>
      </w:r>
      <w:r>
        <w:rPr>
          <w:rFonts w:ascii="Arial" w:hAnsi="Arial" w:cs="Arial" w:eastAsia="Arial"/>
          <w:sz w:val="21"/>
          <w:szCs w:val="21"/>
          <w:color w:val="080303"/>
          <w:spacing w:val="-17"/>
          <w:w w:val="104"/>
          <w:b/>
          <w:bCs/>
        </w:rPr>
        <w:t>s</w:t>
      </w:r>
      <w:r>
        <w:rPr>
          <w:rFonts w:ascii="Arial" w:hAnsi="Arial" w:cs="Arial" w:eastAsia="Arial"/>
          <w:sz w:val="21"/>
          <w:szCs w:val="21"/>
          <w:color w:val="331F1F"/>
          <w:spacing w:val="-10"/>
          <w:w w:val="166"/>
          <w:b/>
          <w:bCs/>
        </w:rPr>
        <w:t>i</w:t>
      </w:r>
      <w:r>
        <w:rPr>
          <w:rFonts w:ascii="Arial" w:hAnsi="Arial" w:cs="Arial" w:eastAsia="Arial"/>
          <w:sz w:val="21"/>
          <w:szCs w:val="21"/>
          <w:color w:val="080303"/>
          <w:spacing w:val="0"/>
          <w:w w:val="104"/>
          <w:b/>
          <w:bCs/>
        </w:rPr>
        <w:t>s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920" w:bottom="280" w:left="1300" w:right="1300"/>
          <w:cols w:num="4" w:equalWidth="0">
            <w:col w:w="2527" w:space="2019"/>
            <w:col w:w="980" w:space="499"/>
            <w:col w:w="1413" w:space="334"/>
            <w:col w:w="186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946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1.372806pt;height:512.190000pt;mso-position-horizontal-relative:char;mso-position-vertical-relative:line" type="#_x0000_t75">
            <v:imagedata r:id="rId3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NumType w:start="47"/>
          <w:pgMar w:footer="523" w:header="719" w:top="920" w:bottom="720" w:left="1280" w:right="1280"/>
          <w:footerReference w:type="default" r:id="rId3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669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kdo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9.217732pt;height:152.640pt;mso-position-horizontal-relative:char;mso-position-vertical-relative:line" type="#_x0000_t75">
            <v:imagedata r:id="rId3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80" w:lineRule="auto"/>
        <w:ind w:left="140" w:right="26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ental,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325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(1,122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798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656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579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other).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ances.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map.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lack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4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third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generated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sufficient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ewhat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difficult.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wanted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22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Consequently,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decided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closely.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1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criteria.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introduce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icant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alysis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often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information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months,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beginning,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ddle,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season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winter.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ally,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rst,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ddle,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docu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statistically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gnificant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fference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"*"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“descripti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field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odify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alysis.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58" w:lineRule="auto"/>
        <w:ind w:left="140" w:right="7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surrounding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decision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exact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unknown,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st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being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ze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error.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ample,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know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January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occurs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January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th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th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used.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zes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error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introduced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next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nths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th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used.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unknown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event,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ethod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described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above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handling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used.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always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discretion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analyst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ake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decision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based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upon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66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surrounding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introduce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62" w:right="338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Therefore,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324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452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8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successful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gathering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ily”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docu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tivities.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wever,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ssed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Variable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Selection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9" w:lineRule="auto"/>
        <w:ind w:left="140" w:right="8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requires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needed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pass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aspects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precursor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21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same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reorganization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necessar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decrease.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Oracle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origi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inclusion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Oracle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254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946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7: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5.359974pt;height:351.36pt;mso-position-horizontal-relative:char;mso-position-vertical-relative:line" type="#_x0000_t75">
            <v:imagedata r:id="rId3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48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bulk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tables: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Type,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Organization.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unction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References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inclusion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Address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tial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person,</w:t>
      </w:r>
    </w:p>
    <w:p>
      <w:pPr>
        <w:spacing w:before="10" w:after="0" w:line="480" w:lineRule="auto"/>
        <w:ind w:left="140" w:right="7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event;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Affili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organizations;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linke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0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contains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ographic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race,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gender,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ethnicity,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birth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birth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Additionally,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indicted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individual’s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eing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eled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8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contains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flects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snapshot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specifically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udy.</w:t>
      </w:r>
      <w:r>
        <w:rPr>
          <w:rFonts w:ascii="Times New Roman" w:hAnsi="Times New Roman" w:cs="Times New Roman" w:eastAsia="Times New Roman"/>
          <w:sz w:val="24"/>
          <w:szCs w:val="24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multi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multi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and/or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ltiple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arital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status,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education,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profession,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ilitary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Perso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in-depth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linked-to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and/or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responsible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9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purposes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define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ace.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ifferent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fferences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timeline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“event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described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500" w:right="142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(a)</w:t>
      </w:r>
      <w:r>
        <w:rPr>
          <w:rFonts w:ascii="Times New Roman" w:hAnsi="Times New Roman" w:cs="Times New Roman" w:eastAsia="Times New Roman"/>
          <w:sz w:val="24"/>
          <w:szCs w:val="24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execution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thus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500" w:right="58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destruction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property,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killed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wounded.</w:t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9" w:lineRule="auto"/>
        <w:ind w:left="500" w:right="166" w:firstLine="-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(b)</w:t>
      </w:r>
      <w:r>
        <w:rPr>
          <w:rFonts w:ascii="Times New Roman" w:hAnsi="Times New Roman" w:cs="Times New Roman" w:eastAsia="Times New Roman"/>
          <w:sz w:val="24"/>
          <w:szCs w:val="2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mmit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scores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theft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theft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property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broken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types–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distinguished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“preparatory’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“planning”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500" w:right="9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dataset.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decided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arbitrary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designation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meetings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phone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depending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llowing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defined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“actual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500" w:right="37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incident.”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robberies,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thefts,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surveillance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etc.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“activity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500" w:right="34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incident.”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protect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secrecy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robbery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sustain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underground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lifestyle,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order/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aintenance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es.</w:t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9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Organization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contains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linked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nner.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execution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describes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dyna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group(s)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dividu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orism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iliated.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always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designation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considered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lves.”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Above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Ground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Organization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ssible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legal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ideological,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psychologic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financial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understanding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ideological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bove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Ground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Organizations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crucial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future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social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discern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otherwise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Colle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69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focused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1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some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ever,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series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Occasi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nally,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together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tly.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multiple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2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staff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Advanced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Technologies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Arkansas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odified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Oracle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web-based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60" w:lineRule="auto"/>
        <w:ind w:left="140" w:right="16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titute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(ISVG)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Houston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list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reduced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123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failure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criteria.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Staff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instructed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SHSU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staff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ethod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resear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31" w:after="0" w:line="480" w:lineRule="auto"/>
        <w:ind w:left="140" w:right="1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foundation,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staff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acclai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technology-enhanced</w:t>
      </w:r>
      <w:r>
        <w:rPr>
          <w:rFonts w:ascii="Times New Roman" w:hAnsi="Times New Roman" w:cs="Times New Roman" w:eastAsia="Times New Roman"/>
          <w:sz w:val="24"/>
          <w:szCs w:val="24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capable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ocessing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thousands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archived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9" w:lineRule="auto"/>
        <w:ind w:left="140" w:right="19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4.202199pt;width:144pt;height:.1pt;mso-position-horizontal-relative:page;mso-position-vertical-relative:paragraph;z-index:-3628" coordorigin="1440,-84" coordsize="2880,2">
            <v:shape style="position:absolute;left:1440;top:-84;width:2880;height:2" coordorigin="1440,-84" coordsize="2880,0" path="m1440,-84l4320,-84e" filled="f" stroked="t" strokeweight=".69998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12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ect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person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isited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/or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iew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eral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ble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ub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tract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xp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rien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extracti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rce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sm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data.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selected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site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visit,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ari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ethod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ope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llectio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ality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tial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ata,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efficie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cy.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9" w:after="0" w:line="466" w:lineRule="auto"/>
        <w:ind w:left="140" w:right="7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articles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First,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earch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ided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ectro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previou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pies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indict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sentencing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moranda,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sele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pts,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affidavits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providing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25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details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alleged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conspiracies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ndict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useful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14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conspiracies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geographic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ISVG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automated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urce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search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capabilities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olders”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highlighted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extraction.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Finally,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ISVG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highlighted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rver-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Oracle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Arkansas’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Advanced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Technologies.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0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concentrated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investigation: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input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utilized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D_EVENT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incident’s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ographic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occurrence,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person(s)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nvolved.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person(s)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acquired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D_PERSON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D_PERSON_TYPE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ographics,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history,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etc.</w:t>
      </w:r>
      <w:r>
        <w:rPr>
          <w:rFonts w:ascii="Times New Roman" w:hAnsi="Times New Roman" w:cs="Times New Roman" w:eastAsia="Times New Roman"/>
          <w:sz w:val="24"/>
          <w:szCs w:val="24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Finally,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ciated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D_EVENT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trips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gather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30" w:lineRule="exact"/>
        <w:ind w:left="140" w:right="40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5.560002pt;width:144pt;height:.1pt;mso-position-horizontal-relative:page;mso-position-vertical-relative:paragraph;z-index:-3627" coordorigin="1440,-111" coordsize="2880,2">
            <v:shape style="position:absolute;left:1440;top:-111;width:2880;height:2" coordorigin="1440,-111" coordsize="2880,0" path="m1440,-111l4320,-111e" filled="f" stroked="t" strokeweight=".7000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13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ISVG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llecti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recog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ized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Har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ard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ersity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Mitretek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Syste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one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alists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20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ati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Homela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Sec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Award.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9" w:after="0" w:line="473" w:lineRule="auto"/>
        <w:ind w:left="140" w:right="14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indicted,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2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aspect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udy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occurrence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working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ward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earlie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identified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relating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time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assu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pass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extent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Development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9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entered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Oracle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statistics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functions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Oracle’s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package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visualized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Google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Earth.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anaged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Oracle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Safe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ware’s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integration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MATLAB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Google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Earth.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platform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efficient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anag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unique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architecture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syste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contained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letely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8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software.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softwa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output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attribute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software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graphic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display.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output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easily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understood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anner.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referenced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Oracle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2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72pt;margin-top:80.863121pt;width:144pt;height:.1pt;mso-position-horizontal-relative:page;mso-position-vertical-relative:paragraph;z-index:-3626" coordorigin="1440,1617" coordsize="2880,2">
            <v:shape style="position:absolute;left:1440;top:1617;width:2880;height:2" coordorigin="1440,1617" coordsize="2880,0" path="m1440,1617l4320,1617e" filled="f" stroked="t" strokeweight=".7000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10gR2.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valid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assigne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latitude/longitude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coordinate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WGS84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datum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NavTech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street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hyperlink r:id="rId34"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 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www.batchgeocoding.com.</w:t>
        </w:r>
        <w:r>
          <w:rPr>
            <w:rFonts w:ascii="Times New Roman" w:hAnsi="Times New Roman" w:cs="Times New Roman" w:eastAsia="Times New Roman"/>
            <w:sz w:val="24"/>
            <w:szCs w:val="24"/>
            <w:spacing w:val="0"/>
            <w:w w:val="100"/>
          </w:rPr>
          <w:t> </w:t>
        </w:r>
        <w:r>
          <w:rPr>
            <w:rFonts w:ascii="Times New Roman" w:hAnsi="Times New Roman" w:cs="Times New Roman" w:eastAsia="Times New Roman"/>
            <w:sz w:val="24"/>
            <w:szCs w:val="24"/>
            <w:spacing w:val="34"/>
            <w:w w:val="100"/>
          </w:rPr>
          <w:t> </w:t>
        </w:r>
      </w:hyperlink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assigns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“x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y”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2" w:after="0" w:line="230" w:lineRule="exact"/>
        <w:ind w:left="140" w:right="70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14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lic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ease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rsi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dataset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nd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vi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plac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que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’s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rotect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eir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tities.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9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enting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“x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y”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ned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coordinate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syst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features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display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graphically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county.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mputed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ellips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geodesics.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kewise,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forward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geodetic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azi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S84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lipsoid,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avoid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distortions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introduced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various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projections.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flies”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along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network.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arcs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affect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(foo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train,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aircraft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these)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always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geodesic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variety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Future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selectively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refine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calculation.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9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geocoded,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back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Oracle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joined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KML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output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service.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Google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visualizing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layers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contained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roads,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rivers,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buildings.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esentation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recognize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software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overlay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layers.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22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,”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split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split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separate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series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bombings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precursor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precursor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8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incident;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thus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linked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passed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precursor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hijacking.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prescribed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Attorney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Guidelin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6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precursor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cribed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above.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culated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uncovered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inputted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llowed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precursor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divulge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potential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ecursor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4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choosing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ction.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potentially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chosen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informati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comparison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designated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purposes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ecific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raphic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15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occurrence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occurrence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centroid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zip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calculating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potentially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skew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tablished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ining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example,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rule,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potential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ske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lessened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eaningful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arison.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8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Exploratory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(ESDA)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standard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statistical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Anselin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(2000:26)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describes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ogy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techniques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describe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visualize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butions;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atypical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outliers;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discover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tial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associations,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spots;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heterogeneity.”</w:t>
      </w:r>
      <w:r>
        <w:rPr>
          <w:rFonts w:ascii="Times New Roman" w:hAnsi="Times New Roman" w:cs="Times New Roman" w:eastAsia="Times New Roman"/>
          <w:sz w:val="24"/>
          <w:szCs w:val="24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rmati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ncentratio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29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past.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estions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ncentrated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rural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urban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easily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swered.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ithin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cities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9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displaying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derived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“routine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vity”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purposes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divulged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0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represent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sidences,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itself.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calculations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calculated.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lved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lved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recorded.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ting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hodology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applies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third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often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30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versa.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eraging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derive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e-activity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5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encountered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affect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reliability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multiple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resses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uch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apart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staying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friends,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hotels,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pgrounds,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etc.),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ethodological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ining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“residence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staying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accorda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ltiple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pertaining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staying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arise.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ithout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docu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entation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interviews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1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cannot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certain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staying.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induce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error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descriptive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future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if/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researchers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recode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2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wever,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calculations.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ideal,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difficult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obtain.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61" w:lineRule="auto"/>
        <w:ind w:left="140" w:right="20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depending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length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  <w:position w:val="1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calculations.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efr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longer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nths.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avoid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adding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degree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error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calculations.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ntation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5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variety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formats.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output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Google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KML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files.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Google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software,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interactivity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possible.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converted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KML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files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graphic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portray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accessed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displayed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attribute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queries.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choo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gion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country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query.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output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Microsoft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Visio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charts,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3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IV.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RESULTS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2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Center’s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extensive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complete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picture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U.S.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presented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unity.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shifti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slightly,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nships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constraints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boundaries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here.”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4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ywhere,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probability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(Davis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al.,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2004).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indiscri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nant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spontaneous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overemphasized.</w:t>
      </w:r>
      <w:r>
        <w:rPr>
          <w:rFonts w:ascii="Times New Roman" w:hAnsi="Times New Roman" w:cs="Times New Roman" w:eastAsia="Times New Roman"/>
          <w:sz w:val="24"/>
          <w:szCs w:val="24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aterialize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air”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require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explosive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devices,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trained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anufacture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explosives,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execution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5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difficult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quantify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volu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clarified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ifted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Despite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9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difficult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various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joined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ained,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non-existent.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located,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frequently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.g.,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years)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calculations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unreliable.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evity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mmitted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difficult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ascertain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ecific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overlapping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6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esented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where: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place;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adequate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tify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precurs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Consequently,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cause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end-date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true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certain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intervene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before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identified.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incomplete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ttenu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Consequently,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probably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observed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44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separate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ections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releva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process: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recruited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p;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“cell”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originated,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usually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function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eeting;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occurred;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prevented,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atterns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24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atic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quantity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docu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entation.</w:t>
      </w:r>
      <w:r>
        <w:rPr>
          <w:rFonts w:ascii="Times New Roman" w:hAnsi="Times New Roman" w:cs="Times New Roman" w:eastAsia="Times New Roman"/>
          <w:sz w:val="24"/>
          <w:szCs w:val="24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egories,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consequently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“between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parisons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thorough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ison,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help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shape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pict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igure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79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comparisons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etween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certain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half,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55%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(702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1285)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ithin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window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percentage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decrease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drastically,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dropping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39%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(495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1285)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specifically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half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ffers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(11%)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</w:p>
    <w:p>
      <w:pPr>
        <w:spacing w:before="1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6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(74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46%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(145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324)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n.</w:t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9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Comparison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Timeli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aratory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0.000005pt;height:154.56pt;mso-position-horizontal-relative:char;mso-position-vertical-relative:line" type="#_x0000_t75">
            <v:imagedata r:id="rId3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48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conservative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representation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79" w:lineRule="auto"/>
        <w:ind w:left="140" w:right="8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ificant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10" w:after="0" w:line="480" w:lineRule="auto"/>
        <w:ind w:left="140" w:right="22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Thus,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ok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Specifically,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ok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wever,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believe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ssing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random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Therefore,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arison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valid.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anticipated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nsions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32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better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docu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atterns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9" w:lineRule="auto"/>
        <w:ind w:left="140" w:right="8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third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highest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(53%,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75).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(59%).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prevalent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docu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cases).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bout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easier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74%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(284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10" w:after="0" w:line="480" w:lineRule="auto"/>
        <w:ind w:left="140" w:right="18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386)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36%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docu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entioned.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articles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docu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always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entioned.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recorded,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visualization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divided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arbitrar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graphic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presentation.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15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1.28301pt;height:328.3875pt;mso-position-horizontal-relative:char;mso-position-vertical-relative:line" type="#_x0000_t75">
            <v:imagedata r:id="rId3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191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374923pt;height:303.840pt;mso-position-horizontal-relative:char;mso-position-vertical-relative:line" type="#_x0000_t75">
            <v:imagedata r:id="rId3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8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illustrate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ension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eparatory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thus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(231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324)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Additionally,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half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six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(43%,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324)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phone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bank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fraud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8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easurements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33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IRS”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rticular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“lone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wolf”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series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“anti-tax”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feelings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dataset.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593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Study-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Timeline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1.500686pt;height:412.02pt;mso-position-horizontal-relative:char;mso-position-vertical-relative:line" type="#_x0000_t75">
            <v:imagedata r:id="rId3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atterns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7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exception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validity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Thus,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longest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two-thirds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(60%,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eater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t-wing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half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Freedom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Front.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decade.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practically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on-exi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tent.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certainly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4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lts,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similar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extracted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gathered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-wing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26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1.383152pt;height:347.2875pt;mso-position-horizontal-relative:char;mso-position-vertical-relative:line" type="#_x0000_t75">
            <v:imagedata r:id="rId3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26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545773pt;height:361.44pt;mso-position-horizontal-relative:char;mso-position-vertical-relative:line" type="#_x0000_t75">
            <v:imagedata r:id="rId4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80" w:lineRule="auto"/>
        <w:ind w:left="140" w:right="10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noticeable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382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three-quarters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(77%,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382)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third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(39%,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110</w:t>
      </w:r>
    </w:p>
    <w:p>
      <w:pPr>
        <w:spacing w:before="10" w:after="0" w:line="480" w:lineRule="auto"/>
        <w:ind w:left="140" w:right="33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nature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thus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phone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uggling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ecific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7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Patterns</w:t>
      </w:r>
      <w:r>
        <w:rPr>
          <w:rFonts w:ascii="Times New Roman" w:hAnsi="Times New Roman" w:cs="Times New Roman" w:eastAsia="Times New Roman"/>
          <w:sz w:val="26"/>
          <w:szCs w:val="26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6"/>
          <w:szCs w:val="26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International</w:t>
      </w:r>
      <w:r>
        <w:rPr>
          <w:rFonts w:ascii="Times New Roman" w:hAnsi="Times New Roman" w:cs="Times New Roman" w:eastAsia="Times New Roman"/>
          <w:sz w:val="26"/>
          <w:szCs w:val="26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Terrorists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88" w:firstLine="4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population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(Figure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13).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arkably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succes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ional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Consequently,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highest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(36:1),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intervention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preclu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lowest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percentage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(24%,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54).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speculate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excluded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ck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41" w:firstLine="4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cautioned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precludes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conclusive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atego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enlightening.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extensive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cycle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estic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surrounding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9-11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overwhelm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Qaeda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made.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9-11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City’s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subways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bridges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required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sophisticated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complex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5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people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equip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ally,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acks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articles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detailed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descriptions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docu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sleading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Therefore,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54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810611pt;height:256.8pt;mso-position-horizontal-relative:char;mso-position-vertical-relative:line" type="#_x0000_t75">
            <v:imagedata r:id="rId4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1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pports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“patterns”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ggested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ediately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continues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back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cycle.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back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73%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committed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2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57%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81%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(excluding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9-11)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eparatory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atched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date-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began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six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twelve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Tem</w:t>
      </w:r>
      <w:r>
        <w:rPr>
          <w:rFonts w:ascii="Times New Roman" w:hAnsi="Times New Roman" w:cs="Times New Roman" w:eastAsia="Times New Roman"/>
          <w:sz w:val="26"/>
          <w:szCs w:val="26"/>
          <w:spacing w:val="-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spacing w:val="-2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al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6"/>
          <w:szCs w:val="26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6"/>
          <w:szCs w:val="26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Terrorists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8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earch.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spontaneous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adheri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“uncoor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nated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olence”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expected.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Adopted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1990s,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uncoordinated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phasizes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“true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believers,”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contacts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leaders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mov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actions.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Uncoordinated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extreme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ts’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“leaderless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ance,”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Isla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ists’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“fatwah,”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anti-abortion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ivists’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it-li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ts.”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Liberation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LF)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Liberation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(ELF)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adhered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strategy,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encouraging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adherents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undertake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“direct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actions”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5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without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supervisory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guidance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direction.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intended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civil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sult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conspiracies,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contact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participants,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6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expecte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(preparatory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ning)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8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ously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cilla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back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unusu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attended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conferences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protests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radicalization.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obile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9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coast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coast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ralli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protests.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enviro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shortened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lifespan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“cells”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six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21,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22.</w:t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1" w:lineRule="auto"/>
        <w:ind w:left="140" w:right="7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ception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figures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show,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half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almost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90%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year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Frequently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activists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who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beca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“revolutionized”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after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hearing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speeches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nationally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radical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sts.</w:t>
      </w:r>
      <w:r>
        <w:rPr>
          <w:rFonts w:ascii="Times New Roman" w:hAnsi="Times New Roman" w:cs="Times New Roman" w:eastAsia="Times New Roman"/>
          <w:sz w:val="24"/>
          <w:szCs w:val="24"/>
          <w:spacing w:val="4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weeks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following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speeches,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ists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attac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rgets.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0" w:right="161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72pt;margin-top:-4.191631pt;width:144pt;height:.1pt;mso-position-horizontal-relative:page;mso-position-vertical-relative:paragraph;z-index:-3625" coordorigin="1440,-84" coordsize="2880,2">
            <v:shape style="position:absolute;left:1440;top:-84;width:2880;height:2" coordorigin="1440,-84" coordsize="2880,0" path="m1440,-84l4320,-84e" filled="f" stroked="t" strokeweight=".69998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15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ELF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/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“Fa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ily”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case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largest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nv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ron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ental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histor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ntl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cid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nts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group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were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alyzed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separately.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See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Fe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eral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rimi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Cases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-6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06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0,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12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</w:p>
    <w:p>
      <w:pPr>
        <w:spacing w:before="0" w:after="0" w:line="229" w:lineRule="exact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4,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6;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ates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District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rt,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District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ation.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99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0.788597pt;height:347.2875pt;mso-position-horizontal-relative:char;mso-position-vertical-relative:line" type="#_x0000_t75">
            <v:imagedata r:id="rId4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952" w:right="1932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7.625418pt;height:353.28pt;mso-position-horizontal-relative:char;mso-position-vertical-relative:line" type="#_x0000_t75">
            <v:imagedata r:id="rId4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1" w:lineRule="auto"/>
        <w:ind w:left="140" w:right="16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v:group style="position:absolute;margin-left:72pt;margin-top:222.223114pt;width:144pt;height:.1pt;mso-position-horizontal-relative:page;mso-position-vertical-relative:paragraph;z-index:-3624" coordorigin="1440,4444" coordsize="2880,2">
            <v:shape style="position:absolute;left:1440;top:4444;width:2880;height:2" coordorigin="1440,4444" coordsize="2880,0" path="m1440,4444l4320,4444e" filled="f" stroked="t" strokeweight=".7000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destructive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level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soared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1995-2001.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Bureau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Land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acilities,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labs,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ski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“book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club”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ily.”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sixteen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twenty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engaged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twenty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officially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designated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seven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year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period.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22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summ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period.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acting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alone,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frequently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five,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notorious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U.S.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ry.</w:t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02" w:right="184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9"/>
        </w:rPr>
        <w:t>16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ov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ent’s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Sent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ra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.S.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District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urt,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District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ug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e,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0"/>
        </w:rPr>
        <w:t>.</w:t>
      </w:r>
    </w:p>
    <w:p>
      <w:pPr>
        <w:jc w:val="center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23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Adopting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“cellular”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model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lieu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uncoordinated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ce”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odel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advocated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leaders,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training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classes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learn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sabotage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hniques,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yption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ware,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curity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Consequently,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opportunity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9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cellula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approach,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considerably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28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(ELF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Family)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7.78954pt;height:350.4pt;mso-position-horizontal-relative:char;mso-position-vertical-relative:line" type="#_x0000_t75">
            <v:imagedata r:id="rId4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79" w:lineRule="auto"/>
        <w:ind w:left="140" w:right="10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spontaneous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Approximately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85%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ecific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ccurred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six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</w:p>
    <w:p>
      <w:pPr>
        <w:spacing w:before="10" w:after="0" w:line="480" w:lineRule="auto"/>
        <w:ind w:left="140" w:right="8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95%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departure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striking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three-fourths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ediately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typically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device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arson.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usually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al-Ma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staging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lected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firebo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usually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constructed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site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staging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Because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involve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tactics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little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pportunity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intervene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intelligence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combination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ingredients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incendiary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devices,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that: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nent,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vicinity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32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Cavel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West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7.214884pt;height:215.25pt;mso-position-horizontal-relative:char;mso-position-vertical-relative:line" type="#_x0000_t75">
            <v:imagedata r:id="rId4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0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rovised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incendiary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device”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(IID)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horse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slaughterh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Redmond,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five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started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onths,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week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surrounding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Oregon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cities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reconnaissance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staging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along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way,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hardware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construct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devices,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onstructed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IID’s.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carried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arison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elling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despite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(one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cellular,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phasizing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wolf”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actions),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length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ubstantially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anything,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spontaneous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7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Tem</w:t>
      </w:r>
      <w:r>
        <w:rPr>
          <w:rFonts w:ascii="Times New Roman" w:hAnsi="Times New Roman" w:cs="Times New Roman" w:eastAsia="Times New Roman"/>
          <w:sz w:val="26"/>
          <w:szCs w:val="26"/>
          <w:spacing w:val="-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spacing w:val="-2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al</w:t>
      </w:r>
      <w:r>
        <w:rPr>
          <w:rFonts w:ascii="Times New Roman" w:hAnsi="Times New Roman" w:cs="Times New Roman" w:eastAsia="Times New Roman"/>
          <w:sz w:val="26"/>
          <w:szCs w:val="26"/>
          <w:spacing w:val="-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2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population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possible,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ideologies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9" w:after="0" w:line="480" w:lineRule="auto"/>
        <w:ind w:left="140" w:right="10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Jewish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lone-wolf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targeted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faculty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colleges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ates.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ideology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actors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enough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anything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cursory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comments.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51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560269pt;height:224.16pt;mso-position-horizontal-relative:char;mso-position-vertical-relative:line" type="#_x0000_t75">
            <v:imagedata r:id="rId4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22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ough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thus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extraction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icult.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100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week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Prevalent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Types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b/>
          <w:bCs/>
        </w:rPr>
        <w:t>Conduct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32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divided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car,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weapons,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surveillance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reconnai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sance,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banking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everything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nk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robbery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legiti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withdrawals.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aintaining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security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unrelated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smuggling,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phone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blishing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nventions,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rental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hotel/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otel.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8.</w:t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6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Summary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2.052021pt;height:122.3775pt;mso-position-horizontal-relative:char;mso-position-vertical-relative:line" type="#_x0000_t75">
            <v:imagedata r:id="rId4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8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restricted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213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ght-wing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ehaviors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highest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despite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cycle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twice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9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arison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serve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monitor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buying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legally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obta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nable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bomb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components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surveilla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utilizing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“reasonable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indication”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predi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standards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investigation)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onitoring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absence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ongoing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intelligence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investigations.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</w:p>
    <w:p>
      <w:pPr>
        <w:spacing w:before="10" w:after="0" w:line="479" w:lineRule="auto"/>
        <w:ind w:left="140" w:right="9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utilized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pre-incident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ndicators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various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sociated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“preparatory”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“ancillary”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one-quarter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(332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1300;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ancillary.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reasonable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assert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likelihood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intervene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before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65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Extensive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therefore,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edged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sword.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requiring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extensive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greater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9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(264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1300)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nature.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categorized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example,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weapons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bomb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exchanged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classified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“Purchase-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Weapon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“Acquire-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Materials.”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(128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1300).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facture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accounted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(102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1300)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training,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reconnaiss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nce,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surveillance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telligence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gathering.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supplies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―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everything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bank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robbery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legitimate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withdrawals,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weapons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violations,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variety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75.839996pt;margin-top:97.919998pt;width:459.839992pt;height:605.76001pt;mso-position-horizontal-relative:page;mso-position-vertical-relative:page;z-index:-3623" coordorigin="1517,1958" coordsize="9197,12115">
            <v:shape style="position:absolute;left:3917;top:1958;width:6797;height:12115" type="#_x0000_t75">
              <v:imagedata r:id="rId49" o:title=""/>
            </v:shape>
            <v:group style="position:absolute;left:1536;top:2016;width:2410;height:2" coordorigin="1536,2016" coordsize="2410,2">
              <v:shape style="position:absolute;left:1536;top:2016;width:2410;height:2" coordorigin="1536,2016" coordsize="2410,0" path="m1536,2016l3946,2016e" filled="f" stroked="t" strokeweight="1.92pt" strokecolor="#CF9C9C">
                <v:path arrowok="t"/>
              </v:shape>
            </v:group>
            <v:group style="position:absolute;left:8707;top:9422;width:1747;height:2" coordorigin="8707,9422" coordsize="1747,2">
              <v:shape style="position:absolute;left:8707;top:9422;width:1747;height:2" coordorigin="8707,9422" coordsize="1747,0" path="m8707,9422l10454,9422e" filled="f" stroked="t" strokeweight=".96pt" strokecolor="#DBBFBF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0" w:after="0" w:line="240" w:lineRule="auto"/>
        <w:ind w:left="1802" w:right="1779"/>
        <w:jc w:val="center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3"/>
          <w:szCs w:val="23"/>
          <w:spacing w:val="1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9.</w:t>
      </w:r>
      <w:r>
        <w:rPr>
          <w:rFonts w:ascii="Times New Roman" w:hAnsi="Times New Roman" w:cs="Times New Roman" w:eastAsia="Times New Roman"/>
          <w:sz w:val="23"/>
          <w:szCs w:val="23"/>
          <w:spacing w:val="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Breakdow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4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3"/>
          <w:szCs w:val="23"/>
          <w:spacing w:val="1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majo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2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anteceden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3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behavior</w:t>
      </w:r>
      <w:r>
        <w:rPr>
          <w:rFonts w:ascii="Times New Roman" w:hAnsi="Times New Roman" w:cs="Times New Roman" w:eastAsia="Times New Roman"/>
          <w:sz w:val="23"/>
          <w:szCs w:val="23"/>
          <w:spacing w:val="3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23"/>
          <w:szCs w:val="23"/>
          <w:spacing w:val="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6"/>
          <w:b/>
          <w:bCs/>
        </w:rPr>
        <w:t>type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37" w:right="-20"/>
        <w:jc w:val="left"/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21"/>
          <w:szCs w:val="21"/>
          <w:spacing w:val="-7"/>
          <w:w w:val="100"/>
          <w:b/>
          <w:bCs/>
        </w:rPr>
        <w:t>A</w:t>
      </w:r>
      <w:r>
        <w:rPr>
          <w:rFonts w:ascii="Arial" w:hAnsi="Arial" w:cs="Arial" w:eastAsia="Arial"/>
          <w:sz w:val="21"/>
          <w:szCs w:val="21"/>
          <w:color w:val="1C0C0A"/>
          <w:spacing w:val="-19"/>
          <w:w w:val="100"/>
          <w:b/>
          <w:bCs/>
        </w:rPr>
        <w:t>n</w:t>
      </w:r>
      <w:r>
        <w:rPr>
          <w:rFonts w:ascii="Arial" w:hAnsi="Arial" w:cs="Arial" w:eastAsia="Arial"/>
          <w:sz w:val="21"/>
          <w:szCs w:val="21"/>
          <w:color w:val="38232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1"/>
          <w:szCs w:val="21"/>
          <w:color w:val="382323"/>
          <w:spacing w:val="-19"/>
          <w:w w:val="100"/>
          <w:b/>
          <w:bCs/>
        </w:rPr>
        <w:t>e</w:t>
      </w:r>
      <w:r>
        <w:rPr>
          <w:rFonts w:ascii="Arial" w:hAnsi="Arial" w:cs="Arial" w:eastAsia="Arial"/>
          <w:sz w:val="21"/>
          <w:szCs w:val="21"/>
          <w:color w:val="1C0C0A"/>
          <w:spacing w:val="0"/>
          <w:w w:val="100"/>
          <w:b/>
          <w:bCs/>
        </w:rPr>
        <w:t>ced</w:t>
      </w:r>
      <w:r>
        <w:rPr>
          <w:rFonts w:ascii="Arial" w:hAnsi="Arial" w:cs="Arial" w:eastAsia="Arial"/>
          <w:sz w:val="21"/>
          <w:szCs w:val="21"/>
          <w:color w:val="1C0C0A"/>
          <w:spacing w:val="-13"/>
          <w:w w:val="100"/>
          <w:b/>
          <w:bCs/>
        </w:rPr>
        <w:t>e</w:t>
      </w:r>
      <w:r>
        <w:rPr>
          <w:rFonts w:ascii="Arial" w:hAnsi="Arial" w:cs="Arial" w:eastAsia="Arial"/>
          <w:sz w:val="21"/>
          <w:szCs w:val="21"/>
          <w:color w:val="000000"/>
          <w:spacing w:val="-9"/>
          <w:w w:val="100"/>
          <w:b/>
          <w:bCs/>
        </w:rPr>
        <w:t>n</w:t>
      </w:r>
      <w:r>
        <w:rPr>
          <w:rFonts w:ascii="Arial" w:hAnsi="Arial" w:cs="Arial" w:eastAsia="Arial"/>
          <w:sz w:val="21"/>
          <w:szCs w:val="21"/>
          <w:color w:val="1C0C0A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1"/>
          <w:szCs w:val="21"/>
          <w:color w:val="1C0C0A"/>
          <w:spacing w:val="-23"/>
          <w:w w:val="100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000000"/>
          <w:spacing w:val="-6"/>
          <w:w w:val="100"/>
          <w:b/>
          <w:bCs/>
        </w:rPr>
        <w:t>T</w:t>
      </w:r>
      <w:r>
        <w:rPr>
          <w:rFonts w:ascii="Arial" w:hAnsi="Arial" w:cs="Arial" w:eastAsia="Arial"/>
          <w:sz w:val="21"/>
          <w:szCs w:val="21"/>
          <w:color w:val="1C0C0A"/>
          <w:spacing w:val="0"/>
          <w:w w:val="100"/>
          <w:b/>
          <w:bCs/>
        </w:rPr>
        <w:t>ype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22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4"/>
        </w:rPr>
        <w:t>Meeting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75" w:after="0" w:line="252" w:lineRule="exact"/>
        <w:ind w:left="313" w:right="-20"/>
        <w:jc w:val="left"/>
        <w:tabs>
          <w:tab w:pos="7060" w:val="left"/>
          <w:tab w:pos="8900" w:val="left"/>
        </w:tabs>
        <w:rPr>
          <w:rFonts w:ascii="Courier New" w:hAnsi="Courier New" w:cs="Courier New" w:eastAsia="Courier New"/>
          <w:sz w:val="23"/>
          <w:szCs w:val="23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Travel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-</w:t>
      </w:r>
      <w:r>
        <w:rPr>
          <w:rFonts w:ascii="Arial" w:hAnsi="Arial" w:cs="Arial" w:eastAsia="Arial"/>
          <w:sz w:val="19"/>
          <w:szCs w:val="19"/>
          <w:color w:val="382323"/>
          <w:spacing w:val="16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Car</w:t>
      </w:r>
      <w:r>
        <w:rPr>
          <w:rFonts w:ascii="Arial" w:hAnsi="Arial" w:cs="Arial" w:eastAsia="Arial"/>
          <w:sz w:val="19"/>
          <w:szCs w:val="19"/>
          <w:color w:val="382323"/>
          <w:spacing w:val="-34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</w:r>
      <w:r>
        <w:rPr>
          <w:rFonts w:ascii="Courier New" w:hAnsi="Courier New" w:cs="Courier New" w:eastAsia="Courier New"/>
          <w:sz w:val="23"/>
          <w:szCs w:val="23"/>
          <w:color w:val="382323"/>
          <w:spacing w:val="0"/>
          <w:w w:val="100"/>
          <w:position w:val="1"/>
        </w:rPr>
      </w:r>
      <w:r>
        <w:rPr>
          <w:rFonts w:ascii="Courier New" w:hAnsi="Courier New" w:cs="Courier New" w:eastAsia="Courier New"/>
          <w:sz w:val="23"/>
          <w:szCs w:val="23"/>
          <w:color w:val="382323"/>
          <w:spacing w:val="0"/>
          <w:w w:val="100"/>
          <w:u w:val="thick" w:color="DFBFBF"/>
          <w:position w:val="1"/>
        </w:rPr>
        <w:t> </w:t>
      </w:r>
      <w:r>
        <w:rPr>
          <w:rFonts w:ascii="Courier New" w:hAnsi="Courier New" w:cs="Courier New" w:eastAsia="Courier New"/>
          <w:sz w:val="23"/>
          <w:szCs w:val="23"/>
          <w:color w:val="382323"/>
          <w:spacing w:val="0"/>
          <w:w w:val="100"/>
          <w:u w:val="thick" w:color="DFBFBF"/>
          <w:position w:val="1"/>
        </w:rPr>
        <w:tab/>
      </w:r>
      <w:r>
        <w:rPr>
          <w:rFonts w:ascii="Courier New" w:hAnsi="Courier New" w:cs="Courier New" w:eastAsia="Courier New"/>
          <w:sz w:val="23"/>
          <w:szCs w:val="23"/>
          <w:color w:val="382323"/>
          <w:spacing w:val="0"/>
          <w:w w:val="100"/>
          <w:u w:val="thick" w:color="DFBFBF"/>
          <w:position w:val="1"/>
        </w:rPr>
      </w:r>
      <w:r>
        <w:rPr>
          <w:rFonts w:ascii="Courier New" w:hAnsi="Courier New" w:cs="Courier New" w:eastAsia="Courier New"/>
          <w:sz w:val="23"/>
          <w:szCs w:val="23"/>
          <w:color w:val="382323"/>
          <w:spacing w:val="0"/>
          <w:w w:val="100"/>
          <w:u w:val="thick" w:color="DFBFBF"/>
          <w:position w:val="1"/>
        </w:rPr>
        <w:t>67</w:t>
      </w:r>
      <w:r>
        <w:rPr>
          <w:rFonts w:ascii="Courier New" w:hAnsi="Courier New" w:cs="Courier New" w:eastAsia="Courier New"/>
          <w:sz w:val="23"/>
          <w:szCs w:val="23"/>
          <w:color w:val="382323"/>
          <w:spacing w:val="0"/>
          <w:w w:val="100"/>
          <w:position w:val="1"/>
        </w:rPr>
      </w:r>
      <w:r>
        <w:rPr>
          <w:rFonts w:ascii="Courier New" w:hAnsi="Courier New" w:cs="Courier New" w:eastAsia="Courier New"/>
          <w:sz w:val="23"/>
          <w:szCs w:val="23"/>
          <w:color w:val="000000"/>
          <w:spacing w:val="0"/>
          <w:w w:val="100"/>
          <w:position w:val="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236.000004" w:type="dxa"/>
      </w:tblPr>
      <w:tblGrid/>
      <w:tr>
        <w:trPr>
          <w:trHeight w:val="355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77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Phon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3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7"/>
              </w:rPr>
              <w:t>Call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4" w:after="0" w:line="240" w:lineRule="auto"/>
              <w:ind w:left="1037" w:right="-20"/>
              <w:jc w:val="left"/>
              <w:tabs>
                <w:tab w:pos="2040" w:val="left"/>
                <w:tab w:pos="2380" w:val="left"/>
              </w:tabs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single" w:color="DBBFBF"/>
              </w:rPr>
              <w:t> 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single" w:color="DBBFBF"/>
              </w:rPr>
              <w:tab/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single" w:color="DBBFBF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</w:rPr>
              <w:tab/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00"/>
              </w:rPr>
              <w:t>62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7"/>
                <w:w w:val="106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7"/>
              </w:rPr>
              <w:t>rav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4"/>
                <w:w w:val="107"/>
              </w:rPr>
              <w:t>e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8"/>
                <w:w w:val="172"/>
              </w:rPr>
              <w:t>l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11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Air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59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83"/>
              </w:rPr>
              <w:t>61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Purchase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21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Bom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b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8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3"/>
              </w:rPr>
              <w:t>Materi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2"/>
                <w:w w:val="104"/>
              </w:rPr>
              <w:t>a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8"/>
                <w:w w:val="172"/>
              </w:rPr>
              <w:t>l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6"/>
              </w:rPr>
              <w:t>s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right="32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96"/>
              </w:rPr>
              <w:t>43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20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4"/>
              </w:rPr>
              <w:t>Surveillance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left="499" w:right="-20"/>
              <w:jc w:val="left"/>
              <w:tabs>
                <w:tab w:pos="2360" w:val="left"/>
              </w:tabs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thick" w:color="DFBFC3"/>
              </w:rPr>
              <w:t> 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thick" w:color="DFBFC3"/>
              </w:rPr>
              <w:tab/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thick" w:color="DFBFC3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00"/>
                <w:u w:val="thick" w:color="DFBFC3"/>
              </w:rPr>
              <w:t>40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00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29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6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Fraud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7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2"/>
              </w:rPr>
              <w:t>Bank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6" w:after="0" w:line="240" w:lineRule="auto"/>
              <w:ind w:right="57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9"/>
              </w:rPr>
              <w:t>34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2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Manufacture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28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4"/>
              </w:rPr>
              <w:t>Bomb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8" w:after="0" w:line="240" w:lineRule="auto"/>
              <w:ind w:right="67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80"/>
              </w:rPr>
              <w:t>31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Establish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5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Residence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right="34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92"/>
              </w:rPr>
              <w:t>28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0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Transfer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24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7"/>
              </w:rPr>
              <w:t>M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1"/>
                <w:w w:val="107"/>
              </w:rPr>
              <w:t>o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16"/>
                <w:w w:val="120"/>
              </w:rPr>
              <w:t>n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ey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39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90"/>
              </w:rPr>
              <w:t>25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5"/>
                <w:w w:val="114"/>
              </w:rPr>
              <w:t>S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18"/>
                <w:w w:val="115"/>
              </w:rPr>
              <w:t>m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6"/>
              </w:rPr>
              <w:t>uggling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39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90"/>
              </w:rPr>
              <w:t>25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2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4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6"/>
              </w:rPr>
              <w:t>Reconnaiss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2"/>
                <w:w w:val="106"/>
              </w:rPr>
              <w:t>a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17"/>
                <w:w w:val="106"/>
              </w:rPr>
              <w:t>n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6"/>
              </w:rPr>
              <w:t>ce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1" w:after="0" w:line="240" w:lineRule="auto"/>
              <w:ind w:right="34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92"/>
              </w:rPr>
              <w:t>24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Robber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9"/>
                <w:w w:val="105"/>
              </w:rPr>
              <w:t>y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0"/>
                <w:w w:val="105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12"/>
                <w:w w:val="105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Bank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right="34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92"/>
              </w:rPr>
              <w:t>24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0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Purchase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23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3"/>
              </w:rPr>
              <w:t>Weapons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left="874" w:right="-20"/>
              <w:jc w:val="left"/>
              <w:tabs>
                <w:tab w:pos="2380" w:val="left"/>
              </w:tabs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thick" w:color="DFC3C3"/>
              </w:rPr>
              <w:t> 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thick" w:color="DFC3C3"/>
              </w:rPr>
              <w:tab/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thick" w:color="DFC3C3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00"/>
                <w:u w:val="thick" w:color="DFC3C3"/>
              </w:rPr>
              <w:t>22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00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7"/>
              </w:rPr>
              <w:t>Renta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28"/>
                <w:w w:val="107"/>
              </w:rPr>
              <w:t>l</w:t>
            </w:r>
            <w:r>
              <w:rPr>
                <w:rFonts w:ascii="Arial" w:hAnsi="Arial" w:cs="Arial" w:eastAsia="Arial"/>
                <w:sz w:val="19"/>
                <w:szCs w:val="19"/>
                <w:color w:val="464646"/>
                <w:spacing w:val="0"/>
                <w:w w:val="107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464646"/>
                <w:spacing w:val="-23"/>
                <w:w w:val="107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Hote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l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0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464646"/>
                <w:spacing w:val="0"/>
                <w:w w:val="100"/>
              </w:rPr>
              <w:t>/</w:t>
            </w:r>
            <w:r>
              <w:rPr>
                <w:rFonts w:ascii="Arial" w:hAnsi="Arial" w:cs="Arial" w:eastAsia="Arial"/>
                <w:sz w:val="19"/>
                <w:szCs w:val="19"/>
                <w:color w:val="464646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4"/>
              </w:rPr>
              <w:t>Motel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70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79"/>
              </w:rPr>
              <w:t>21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0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4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7"/>
                <w:w w:val="106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4"/>
              </w:rPr>
              <w:t>hreat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1" w:after="0" w:line="240" w:lineRule="auto"/>
              <w:ind w:right="70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79"/>
              </w:rPr>
              <w:t>21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0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4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Possessio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5"/>
                <w:w w:val="100"/>
              </w:rPr>
              <w:t>n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43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3"/>
              </w:rPr>
              <w:t>Weapons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1" w:after="0" w:line="240" w:lineRule="auto"/>
              <w:ind w:left="874" w:right="-20"/>
              <w:jc w:val="left"/>
              <w:tabs>
                <w:tab w:pos="2380" w:val="left"/>
              </w:tabs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1C0C0A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1C0C0A"/>
                <w:u w:val="thick" w:color="DBBFBF"/>
              </w:rPr>
              <w:t> 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1C0C0A"/>
                <w:u w:val="thick" w:color="DBBFBF"/>
              </w:rPr>
              <w:tab/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1C0C0A"/>
                <w:u w:val="thick" w:color="DBBFBF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1C0C0A"/>
                <w:spacing w:val="-15"/>
                <w:w w:val="77"/>
                <w:u w:val="thick" w:color="DBBFBF"/>
              </w:rPr>
              <w:t>1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1C0C0A"/>
                <w:spacing w:val="-15"/>
                <w:w w:val="77"/>
                <w:u w:val="thick" w:color="DBBFBF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1C0C0A"/>
                <w:spacing w:val="-15"/>
                <w:w w:val="77"/>
                <w:u w:val="thick" w:color="DBBFBF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21"/>
                <w:u w:val="thick" w:color="DBBFBF"/>
              </w:rPr>
              <w:t>6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21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Fraud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3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4"/>
              </w:rPr>
              <w:t>Identification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20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1C0C0A"/>
                <w:spacing w:val="-15"/>
                <w:w w:val="77"/>
              </w:rPr>
              <w:t>1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21"/>
              </w:rPr>
              <w:t>6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4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7"/>
                <w:w w:val="106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6"/>
              </w:rPr>
              <w:t>raining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1" w:after="0" w:line="240" w:lineRule="auto"/>
              <w:ind w:right="32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89"/>
              </w:rPr>
              <w:t>15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Procurement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6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11"/>
                <w:w w:val="113"/>
              </w:rPr>
              <w:t>E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3"/>
              </w:rPr>
              <w:t>quipment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30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90"/>
              </w:rPr>
              <w:t>14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Purchas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7"/>
                <w:w w:val="100"/>
              </w:rPr>
              <w:t>e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34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3"/>
              </w:rPr>
              <w:t>Transportation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right="30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90"/>
              </w:rPr>
              <w:t>14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0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Rental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2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Storag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6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7"/>
              </w:rPr>
              <w:t>U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8"/>
                <w:w w:val="107"/>
              </w:rPr>
              <w:t>n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7"/>
                <w:w w:val="172"/>
              </w:rPr>
              <w:t>i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99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30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90"/>
              </w:rPr>
              <w:t>14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7"/>
                <w:w w:val="100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ransport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32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Bom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b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1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3"/>
              </w:rPr>
              <w:t>Materi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2"/>
                <w:w w:val="104"/>
              </w:rPr>
              <w:t>a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8"/>
                <w:w w:val="172"/>
              </w:rPr>
              <w:t>l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6"/>
              </w:rPr>
              <w:t>s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32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89"/>
              </w:rPr>
              <w:t>13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2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4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4"/>
              </w:rPr>
              <w:t>Communicatio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6"/>
                <w:w w:val="104"/>
              </w:rPr>
              <w:t>n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0"/>
                <w:w w:val="104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15"/>
                <w:w w:val="104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4"/>
              </w:rPr>
              <w:t>Letter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1" w:after="0" w:line="240" w:lineRule="auto"/>
              <w:ind w:right="32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89"/>
              </w:rPr>
              <w:t>13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Rental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6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7"/>
                <w:w w:val="106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5"/>
                <w:w w:val="108"/>
              </w:rPr>
              <w:t>r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3"/>
              </w:rPr>
              <w:t>ansporta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5"/>
                <w:w w:val="103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8"/>
                <w:w w:val="172"/>
              </w:rPr>
              <w:t>i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on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left="874" w:right="-20"/>
              <w:jc w:val="left"/>
              <w:tabs>
                <w:tab w:pos="2380" w:val="left"/>
              </w:tabs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thick" w:color="DFBFBF"/>
              </w:rPr>
              <w:t> 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thick" w:color="DFBFBF"/>
              </w:rPr>
              <w:tab/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u w:val="thick" w:color="DFBFBF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77"/>
                <w:u w:val="thick" w:color="DFBFBF"/>
              </w:rPr>
              <w:t>11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77"/>
              </w:rPr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Attend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5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Conven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5"/>
                <w:w w:val="104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8"/>
                <w:w w:val="172"/>
              </w:rPr>
              <w:t>i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on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30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90"/>
              </w:rPr>
              <w:t>10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0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4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Communication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37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6"/>
              </w:rPr>
              <w:t>Ema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22"/>
                <w:w w:val="107"/>
              </w:rPr>
              <w:t>i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0"/>
                <w:w w:val="172"/>
              </w:rPr>
              <w:t>l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113"/>
              <w:jc w:val="righ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  <w:rPr/>
            <w:r>
              <w:rPr>
                <w:rFonts w:ascii="Times New Roman" w:hAnsi="Times New Roman" w:cs="Times New Roman" w:eastAsia="Times New Roman"/>
                <w:sz w:val="21"/>
                <w:szCs w:val="21"/>
                <w:color w:val="382323"/>
                <w:spacing w:val="0"/>
                <w:w w:val="121"/>
              </w:rPr>
              <w:t>9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6"/>
              </w:rPr>
              <w:t>Purchas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8"/>
                <w:w w:val="106"/>
              </w:rPr>
              <w:t>e</w:t>
            </w:r>
            <w:r>
              <w:rPr>
                <w:rFonts w:ascii="Arial" w:hAnsi="Arial" w:cs="Arial" w:eastAsia="Arial"/>
                <w:sz w:val="19"/>
                <w:szCs w:val="19"/>
                <w:color w:val="464646"/>
                <w:spacing w:val="0"/>
                <w:w w:val="106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464646"/>
                <w:spacing w:val="-16"/>
                <w:w w:val="106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Airpl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2"/>
                <w:w w:val="100"/>
              </w:rPr>
              <w:t>a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16"/>
                <w:w w:val="100"/>
              </w:rPr>
              <w:t>n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34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8"/>
                <w:w w:val="115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464646"/>
                <w:spacing w:val="-8"/>
                <w:w w:val="172"/>
              </w:rPr>
              <w:t>i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4"/>
              </w:rPr>
              <w:t>ckets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1" w:after="0" w:line="240" w:lineRule="auto"/>
              <w:ind w:right="113"/>
              <w:jc w:val="righ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  <w:rPr/>
            <w:r>
              <w:rPr>
                <w:rFonts w:ascii="Times New Roman" w:hAnsi="Times New Roman" w:cs="Times New Roman" w:eastAsia="Times New Roman"/>
                <w:sz w:val="21"/>
                <w:szCs w:val="21"/>
                <w:color w:val="382323"/>
                <w:spacing w:val="0"/>
                <w:w w:val="121"/>
              </w:rPr>
              <w:t>9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4"/>
              </w:rPr>
              <w:t>Murder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1" w:after="0" w:line="240" w:lineRule="auto"/>
              <w:ind w:right="115"/>
              <w:jc w:val="righ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  <w:rPr/>
            <w:r>
              <w:rPr>
                <w:rFonts w:ascii="Times New Roman" w:hAnsi="Times New Roman" w:cs="Times New Roman" w:eastAsia="Times New Roman"/>
                <w:sz w:val="21"/>
                <w:szCs w:val="21"/>
                <w:color w:val="382323"/>
                <w:spacing w:val="0"/>
                <w:w w:val="110"/>
              </w:rPr>
              <w:t>9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9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Visit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5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Fa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8"/>
                <w:w w:val="106"/>
              </w:rPr>
              <w:t>m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9"/>
                <w:w w:val="172"/>
              </w:rPr>
              <w:t>i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8"/>
              </w:rPr>
              <w:t>ly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7"/>
              </w:rPr>
              <w:t>/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7"/>
              </w:rPr>
              <w:t>Fri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4"/>
                <w:w w:val="108"/>
              </w:rPr>
              <w:t>e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15"/>
                <w:w w:val="120"/>
              </w:rPr>
              <w:t>n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8"/>
              </w:rPr>
              <w:t>ds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6" w:after="0" w:line="240" w:lineRule="auto"/>
              <w:ind w:right="486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06"/>
              </w:rPr>
              <w:t>2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6" w:after="0" w:line="240" w:lineRule="auto"/>
              <w:ind w:right="77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11"/>
              </w:rPr>
              <w:t>8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Issu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8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7"/>
                <w:w w:val="104"/>
              </w:rPr>
              <w:t>F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atwah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486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06"/>
              </w:rPr>
              <w:t>2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right="71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22"/>
              </w:rPr>
              <w:t>8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22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19"/>
                <w:w w:val="100"/>
              </w:rPr>
              <w:t>U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.S.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2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8"/>
              </w:rPr>
              <w:t>Entr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0"/>
                <w:w w:val="108"/>
              </w:rPr>
              <w:t>y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0"/>
                <w:w w:val="108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20"/>
                <w:w w:val="108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Leg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2"/>
                <w:w w:val="105"/>
              </w:rPr>
              <w:t>a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0"/>
                <w:w w:val="172"/>
              </w:rPr>
              <w:t>l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479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11"/>
              </w:rPr>
              <w:t>8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71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22"/>
              </w:rPr>
              <w:t>8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31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4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Acqu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23"/>
                <w:w w:val="100"/>
              </w:rPr>
              <w:t>i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5"/>
                <w:w w:val="100"/>
              </w:rPr>
              <w:t>r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e-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29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Bom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b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8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2"/>
              </w:rPr>
              <w:t>Mate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8"/>
                <w:w w:val="172"/>
              </w:rPr>
              <w:t>i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2"/>
                <w:w w:val="106"/>
              </w:rPr>
              <w:t>a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8"/>
                <w:w w:val="172"/>
              </w:rPr>
              <w:t>l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6"/>
              </w:rPr>
              <w:t>s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0" w:after="0" w:line="240" w:lineRule="auto"/>
              <w:ind w:right="71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22"/>
              </w:rPr>
              <w:t>8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9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Smugglin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14"/>
                <w:w w:val="100"/>
              </w:rPr>
              <w:t>g</w:t>
            </w:r>
            <w:r>
              <w:rPr>
                <w:rFonts w:ascii="Arial" w:hAnsi="Arial" w:cs="Arial" w:eastAsia="Arial"/>
                <w:sz w:val="19"/>
                <w:szCs w:val="19"/>
                <w:color w:val="464646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464646"/>
                <w:spacing w:val="37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Drugs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right="77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11"/>
              </w:rPr>
              <w:t>8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18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9" w:after="0" w:line="240" w:lineRule="auto"/>
              <w:ind w:left="86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5"/>
              </w:rPr>
              <w:t>Research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right="77"/>
              <w:jc w:val="right"/>
              <w:rPr>
                <w:rFonts w:ascii="Courier New" w:hAnsi="Courier New" w:cs="Courier New" w:eastAsia="Courier New"/>
                <w:sz w:val="23"/>
                <w:szCs w:val="23"/>
              </w:rPr>
            </w:pPr>
            <w:rPr/>
            <w:r>
              <w:rPr>
                <w:rFonts w:ascii="Courier New" w:hAnsi="Courier New" w:cs="Courier New" w:eastAsia="Courier New"/>
                <w:sz w:val="23"/>
                <w:szCs w:val="23"/>
                <w:color w:val="382323"/>
                <w:spacing w:val="0"/>
                <w:w w:val="111"/>
              </w:rPr>
              <w:t>8</w:t>
            </w:r>
            <w:r>
              <w:rPr>
                <w:rFonts w:ascii="Courier New" w:hAnsi="Courier New" w:cs="Courier New" w:eastAsia="Courier New"/>
                <w:sz w:val="23"/>
                <w:szCs w:val="23"/>
                <w:color w:val="000000"/>
                <w:spacing w:val="0"/>
                <w:w w:val="100"/>
              </w:rPr>
            </w:r>
          </w:p>
        </w:tc>
      </w:tr>
      <w:tr>
        <w:trPr>
          <w:trHeight w:val="370" w:hRule="exact"/>
        </w:trPr>
        <w:tc>
          <w:tcPr>
            <w:tcW w:w="40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77" w:right="-2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Pr/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-7"/>
                <w:w w:val="100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hef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-8"/>
                <w:w w:val="100"/>
              </w:rPr>
              <w:t>t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0"/>
                <w:w w:val="100"/>
              </w:rPr>
              <w:t>-</w:t>
            </w:r>
            <w:r>
              <w:rPr>
                <w:rFonts w:ascii="Arial" w:hAnsi="Arial" w:cs="Arial" w:eastAsia="Arial"/>
                <w:sz w:val="19"/>
                <w:szCs w:val="19"/>
                <w:color w:val="1C0C0A"/>
                <w:spacing w:val="30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Bom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0"/>
              </w:rPr>
              <w:t>b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11"/>
                <w:w w:val="100"/>
              </w:rPr>
              <w:t> </w:t>
            </w:r>
            <w:r>
              <w:rPr>
                <w:rFonts w:ascii="Arial" w:hAnsi="Arial" w:cs="Arial" w:eastAsia="Arial"/>
                <w:sz w:val="19"/>
                <w:szCs w:val="19"/>
                <w:color w:val="382323"/>
                <w:spacing w:val="0"/>
                <w:w w:val="104"/>
              </w:rPr>
              <w:t>Materials</w:t>
            </w:r>
            <w:r>
              <w:rPr>
                <w:rFonts w:ascii="Arial" w:hAnsi="Arial" w:cs="Arial" w:eastAsia="Arial"/>
                <w:sz w:val="19"/>
                <w:szCs w:val="19"/>
                <w:color w:val="000000"/>
                <w:spacing w:val="0"/>
                <w:w w:val="100"/>
              </w:rPr>
            </w:r>
          </w:p>
        </w:tc>
        <w:tc>
          <w:tcPr>
            <w:tcW w:w="22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</w:tbl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1" w:after="0" w:line="240" w:lineRule="auto"/>
        <w:ind w:left="1148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pict>
          <v:group style="position:absolute;margin-left:77.279999pt;margin-top:-4.355088pt;width:31.68pt;height:.1pt;mso-position-horizontal-relative:page;mso-position-vertical-relative:paragraph;z-index:-3622" coordorigin="1546,-87" coordsize="634,2">
            <v:shape style="position:absolute;left:1546;top:-87;width:634;height:2" coordorigin="1546,-87" coordsize="634,0" path="m1546,-87l2179,-87e" filled="f" stroked="t" strokeweight="2.88pt" strokecolor="#C89797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55"/>
        </w:rPr>
        <w:t>•</w:t>
      </w:r>
      <w:r>
        <w:rPr>
          <w:rFonts w:ascii="Arial" w:hAnsi="Arial" w:cs="Arial" w:eastAsia="Arial"/>
          <w:sz w:val="15"/>
          <w:szCs w:val="15"/>
          <w:color w:val="464646"/>
          <w:spacing w:val="-36"/>
          <w:w w:val="155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Ther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e</w:t>
      </w:r>
      <w:r>
        <w:rPr>
          <w:rFonts w:ascii="Arial" w:hAnsi="Arial" w:cs="Arial" w:eastAsia="Arial"/>
          <w:sz w:val="15"/>
          <w:szCs w:val="15"/>
          <w:color w:val="464646"/>
          <w:spacing w:val="17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were</w:t>
      </w:r>
      <w:r>
        <w:rPr>
          <w:rFonts w:ascii="Arial" w:hAnsi="Arial" w:cs="Arial" w:eastAsia="Arial"/>
          <w:sz w:val="15"/>
          <w:szCs w:val="15"/>
          <w:color w:val="464646"/>
          <w:spacing w:val="12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a</w:t>
      </w:r>
      <w:r>
        <w:rPr>
          <w:rFonts w:ascii="Arial" w:hAnsi="Arial" w:cs="Arial" w:eastAsia="Arial"/>
          <w:sz w:val="15"/>
          <w:szCs w:val="15"/>
          <w:color w:val="464646"/>
          <w:spacing w:val="12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6"/>
        </w:rPr>
        <w:t>t</w:t>
      </w:r>
      <w:r>
        <w:rPr>
          <w:rFonts w:ascii="Arial" w:hAnsi="Arial" w:cs="Arial" w:eastAsia="Arial"/>
          <w:sz w:val="15"/>
          <w:szCs w:val="15"/>
          <w:color w:val="464646"/>
          <w:spacing w:val="-10"/>
          <w:w w:val="107"/>
        </w:rPr>
        <w:t>o</w:t>
      </w:r>
      <w:r>
        <w:rPr>
          <w:rFonts w:ascii="Arial" w:hAnsi="Arial" w:cs="Arial" w:eastAsia="Arial"/>
          <w:sz w:val="15"/>
          <w:szCs w:val="15"/>
          <w:color w:val="382323"/>
          <w:spacing w:val="3"/>
          <w:w w:val="100"/>
        </w:rPr>
        <w:t>t</w:t>
      </w:r>
      <w:r>
        <w:rPr>
          <w:rFonts w:ascii="Arial" w:hAnsi="Arial" w:cs="Arial" w:eastAsia="Arial"/>
          <w:sz w:val="15"/>
          <w:szCs w:val="15"/>
          <w:color w:val="464646"/>
          <w:spacing w:val="-7"/>
          <w:w w:val="107"/>
        </w:rPr>
        <w:t>a</w:t>
      </w:r>
      <w:r>
        <w:rPr>
          <w:rFonts w:ascii="Arial" w:hAnsi="Arial" w:cs="Arial" w:eastAsia="Arial"/>
          <w:sz w:val="15"/>
          <w:szCs w:val="15"/>
          <w:color w:val="382323"/>
          <w:spacing w:val="9"/>
          <w:w w:val="218"/>
        </w:rPr>
        <w:t>l</w:t>
      </w:r>
      <w:r>
        <w:rPr>
          <w:rFonts w:ascii="Arial" w:hAnsi="Arial" w:cs="Arial" w:eastAsia="Arial"/>
          <w:sz w:val="15"/>
          <w:szCs w:val="15"/>
          <w:color w:val="464646"/>
          <w:spacing w:val="-9"/>
          <w:w w:val="119"/>
        </w:rPr>
        <w:t>o</w:t>
      </w:r>
      <w:r>
        <w:rPr>
          <w:rFonts w:ascii="Arial" w:hAnsi="Arial" w:cs="Arial" w:eastAsia="Arial"/>
          <w:sz w:val="15"/>
          <w:szCs w:val="15"/>
          <w:color w:val="382323"/>
          <w:spacing w:val="0"/>
          <w:w w:val="105"/>
        </w:rPr>
        <w:t>f</w:t>
      </w:r>
      <w:r>
        <w:rPr>
          <w:rFonts w:ascii="Arial" w:hAnsi="Arial" w:cs="Arial" w:eastAsia="Arial"/>
          <w:sz w:val="15"/>
          <w:szCs w:val="15"/>
          <w:color w:val="382323"/>
          <w:spacing w:val="-5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382323"/>
          <w:spacing w:val="-14"/>
          <w:w w:val="100"/>
        </w:rPr>
        <w:t>1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300</w:t>
      </w:r>
      <w:r>
        <w:rPr>
          <w:rFonts w:ascii="Arial" w:hAnsi="Arial" w:cs="Arial" w:eastAsia="Arial"/>
          <w:sz w:val="15"/>
          <w:szCs w:val="15"/>
          <w:color w:val="464646"/>
          <w:spacing w:val="31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recorded</w:t>
      </w:r>
      <w:r>
        <w:rPr>
          <w:rFonts w:ascii="Arial" w:hAnsi="Arial" w:cs="Arial" w:eastAsia="Arial"/>
          <w:sz w:val="15"/>
          <w:szCs w:val="15"/>
          <w:color w:val="464646"/>
          <w:spacing w:val="24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act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s</w:t>
      </w:r>
      <w:r>
        <w:rPr>
          <w:rFonts w:ascii="Arial" w:hAnsi="Arial" w:cs="Arial" w:eastAsia="Arial"/>
          <w:sz w:val="15"/>
          <w:szCs w:val="15"/>
          <w:color w:val="464646"/>
          <w:spacing w:val="19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ti</w:t>
      </w:r>
      <w:r>
        <w:rPr>
          <w:rFonts w:ascii="Arial" w:hAnsi="Arial" w:cs="Arial" w:eastAsia="Arial"/>
          <w:sz w:val="15"/>
          <w:szCs w:val="15"/>
          <w:color w:val="464646"/>
          <w:spacing w:val="-2"/>
          <w:w w:val="100"/>
        </w:rPr>
        <w:t>e</w:t>
      </w:r>
      <w:r>
        <w:rPr>
          <w:rFonts w:ascii="Arial" w:hAnsi="Arial" w:cs="Arial" w:eastAsia="Arial"/>
          <w:sz w:val="15"/>
          <w:szCs w:val="15"/>
          <w:color w:val="382323"/>
          <w:spacing w:val="0"/>
          <w:w w:val="100"/>
        </w:rPr>
        <w:t>d</w:t>
      </w:r>
      <w:r>
        <w:rPr>
          <w:rFonts w:ascii="Arial" w:hAnsi="Arial" w:cs="Arial" w:eastAsia="Arial"/>
          <w:sz w:val="15"/>
          <w:szCs w:val="15"/>
          <w:color w:val="382323"/>
          <w:spacing w:val="16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t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o</w:t>
      </w:r>
      <w:r>
        <w:rPr>
          <w:rFonts w:ascii="Arial" w:hAnsi="Arial" w:cs="Arial" w:eastAsia="Arial"/>
          <w:sz w:val="15"/>
          <w:szCs w:val="15"/>
          <w:color w:val="464646"/>
          <w:spacing w:val="-3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6"/>
        </w:rPr>
        <w:t>incident</w:t>
      </w:r>
      <w:r>
        <w:rPr>
          <w:rFonts w:ascii="Arial" w:hAnsi="Arial" w:cs="Arial" w:eastAsia="Arial"/>
          <w:sz w:val="15"/>
          <w:szCs w:val="15"/>
          <w:color w:val="464646"/>
          <w:spacing w:val="-12"/>
          <w:w w:val="107"/>
        </w:rPr>
        <w:t>s</w:t>
      </w:r>
      <w:r>
        <w:rPr>
          <w:rFonts w:ascii="Arial" w:hAnsi="Arial" w:cs="Arial" w:eastAsia="Arial"/>
          <w:sz w:val="15"/>
          <w:szCs w:val="15"/>
          <w:color w:val="727272"/>
          <w:spacing w:val="7"/>
          <w:w w:val="191"/>
        </w:rPr>
        <w:t>.</w:t>
      </w:r>
      <w:r>
        <w:rPr>
          <w:rFonts w:ascii="Arial" w:hAnsi="Arial" w:cs="Arial" w:eastAsia="Arial"/>
          <w:sz w:val="15"/>
          <w:szCs w:val="15"/>
          <w:color w:val="464646"/>
          <w:spacing w:val="-4"/>
          <w:w w:val="112"/>
        </w:rPr>
        <w:t>T</w:t>
      </w:r>
      <w:r>
        <w:rPr>
          <w:rFonts w:ascii="Arial" w:hAnsi="Arial" w:cs="Arial" w:eastAsia="Arial"/>
          <w:sz w:val="15"/>
          <w:szCs w:val="15"/>
          <w:color w:val="382323"/>
          <w:spacing w:val="-11"/>
          <w:w w:val="122"/>
        </w:rPr>
        <w:t>h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7"/>
        </w:rPr>
        <w:t>e</w:t>
      </w:r>
      <w:r>
        <w:rPr>
          <w:rFonts w:ascii="Arial" w:hAnsi="Arial" w:cs="Arial" w:eastAsia="Arial"/>
          <w:sz w:val="15"/>
          <w:szCs w:val="15"/>
          <w:color w:val="464646"/>
          <w:spacing w:val="-6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-1"/>
          <w:w w:val="100"/>
        </w:rPr>
        <w:t>o</w:t>
      </w:r>
      <w:r>
        <w:rPr>
          <w:rFonts w:ascii="Arial" w:hAnsi="Arial" w:cs="Arial" w:eastAsia="Arial"/>
          <w:sz w:val="15"/>
          <w:szCs w:val="15"/>
          <w:color w:val="382323"/>
          <w:spacing w:val="-11"/>
          <w:w w:val="100"/>
        </w:rPr>
        <w:t>t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her</w:t>
      </w:r>
      <w:r>
        <w:rPr>
          <w:rFonts w:ascii="Arial" w:hAnsi="Arial" w:cs="Arial" w:eastAsia="Arial"/>
          <w:sz w:val="15"/>
          <w:szCs w:val="15"/>
          <w:color w:val="464646"/>
          <w:spacing w:val="30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290</w:t>
      </w:r>
      <w:r>
        <w:rPr>
          <w:rFonts w:ascii="Arial" w:hAnsi="Arial" w:cs="Arial" w:eastAsia="Arial"/>
          <w:sz w:val="15"/>
          <w:szCs w:val="15"/>
          <w:color w:val="464646"/>
          <w:spacing w:val="9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no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t</w:t>
      </w:r>
      <w:r>
        <w:rPr>
          <w:rFonts w:ascii="Arial" w:hAnsi="Arial" w:cs="Arial" w:eastAsia="Arial"/>
          <w:sz w:val="15"/>
          <w:szCs w:val="15"/>
          <w:color w:val="464646"/>
          <w:spacing w:val="14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shown</w:t>
      </w:r>
      <w:r>
        <w:rPr>
          <w:rFonts w:ascii="Arial" w:hAnsi="Arial" w:cs="Arial" w:eastAsia="Arial"/>
          <w:sz w:val="15"/>
          <w:szCs w:val="15"/>
          <w:color w:val="464646"/>
          <w:spacing w:val="25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each</w:t>
      </w:r>
      <w:r>
        <w:rPr>
          <w:rFonts w:ascii="Arial" w:hAnsi="Arial" w:cs="Arial" w:eastAsia="Arial"/>
          <w:sz w:val="15"/>
          <w:szCs w:val="15"/>
          <w:color w:val="464646"/>
          <w:spacing w:val="15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occurred</w:t>
      </w:r>
      <w:r>
        <w:rPr>
          <w:rFonts w:ascii="Arial" w:hAnsi="Arial" w:cs="Arial" w:eastAsia="Arial"/>
          <w:sz w:val="15"/>
          <w:szCs w:val="15"/>
          <w:color w:val="464646"/>
          <w:spacing w:val="24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less</w:t>
      </w:r>
      <w:r>
        <w:rPr>
          <w:rFonts w:ascii="Arial" w:hAnsi="Arial" w:cs="Arial" w:eastAsia="Arial"/>
          <w:sz w:val="15"/>
          <w:szCs w:val="15"/>
          <w:color w:val="464646"/>
          <w:spacing w:val="25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tha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n</w:t>
      </w:r>
      <w:r>
        <w:rPr>
          <w:rFonts w:ascii="Arial" w:hAnsi="Arial" w:cs="Arial" w:eastAsia="Arial"/>
          <w:sz w:val="15"/>
          <w:szCs w:val="15"/>
          <w:color w:val="464646"/>
          <w:spacing w:val="3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0"/>
        </w:rPr>
        <w:t>8</w:t>
      </w:r>
      <w:r>
        <w:rPr>
          <w:rFonts w:ascii="Arial" w:hAnsi="Arial" w:cs="Arial" w:eastAsia="Arial"/>
          <w:sz w:val="15"/>
          <w:szCs w:val="15"/>
          <w:color w:val="464646"/>
          <w:spacing w:val="13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464646"/>
          <w:spacing w:val="-1"/>
          <w:w w:val="100"/>
        </w:rPr>
        <w:t>t</w:t>
      </w:r>
      <w:r>
        <w:rPr>
          <w:rFonts w:ascii="Arial" w:hAnsi="Arial" w:cs="Arial" w:eastAsia="Arial"/>
          <w:sz w:val="15"/>
          <w:szCs w:val="15"/>
          <w:color w:val="382323"/>
          <w:spacing w:val="-10"/>
          <w:w w:val="145"/>
        </w:rPr>
        <w:t>i</w:t>
      </w:r>
      <w:r>
        <w:rPr>
          <w:rFonts w:ascii="Arial" w:hAnsi="Arial" w:cs="Arial" w:eastAsia="Arial"/>
          <w:sz w:val="15"/>
          <w:szCs w:val="15"/>
          <w:color w:val="464646"/>
          <w:spacing w:val="0"/>
          <w:w w:val="104"/>
        </w:rPr>
        <w:t>me</w:t>
      </w:r>
      <w:r>
        <w:rPr>
          <w:rFonts w:ascii="Arial" w:hAnsi="Arial" w:cs="Arial" w:eastAsia="Arial"/>
          <w:sz w:val="15"/>
          <w:szCs w:val="15"/>
          <w:color w:val="464646"/>
          <w:spacing w:val="-1"/>
          <w:w w:val="104"/>
        </w:rPr>
        <w:t>s</w:t>
      </w:r>
      <w:r>
        <w:rPr>
          <w:rFonts w:ascii="Arial" w:hAnsi="Arial" w:cs="Arial" w:eastAsia="Arial"/>
          <w:sz w:val="15"/>
          <w:szCs w:val="15"/>
          <w:color w:val="727272"/>
          <w:spacing w:val="0"/>
          <w:w w:val="127"/>
        </w:rPr>
        <w:t>.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jc w:val="left"/>
        <w:spacing w:after="0"/>
        <w:sectPr>
          <w:pgMar w:footer="523" w:header="719" w:top="920" w:bottom="720" w:left="1300" w:right="1300"/>
          <w:footerReference w:type="default" r:id="rId48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60" w:right="17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Labeling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atic.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counted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independently,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considered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conspiracy,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observance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personnel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outside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bigger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context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conspiracy-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“would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considered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inal”?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example,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serves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legal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purchase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hardware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construct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bomb,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conspiracy,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constitute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arrest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observes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shoplifting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supplies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hardware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store,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arrest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successful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observed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officer.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60" w:right="145" w:firstLine="48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regarding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constituted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eals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etty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divid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(47%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54%).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depart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erage,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accurate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accounted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59%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beha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9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ared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66%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53%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57%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respectively.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NumType w:start="89"/>
          <w:pgMar w:footer="523" w:header="719" w:top="920" w:bottom="720" w:left="1280" w:right="1280"/>
          <w:footerReference w:type="default" r:id="rId5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88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crimes/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crimes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4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57.726349pt;height:141.6pt;mso-position-horizontal-relative:char;mso-position-vertical-relative:line" type="#_x0000_t75">
            <v:imagedata r:id="rId5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9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Despite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non-crim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582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7%,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582)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conspiracies.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onspiracies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frequently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become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agencies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until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after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arrests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Consequently,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phone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attention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agencies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undercover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almost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three-quarters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“observable”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suspect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34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“observable”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criminal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weapons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and/or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582)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bomb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acqui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anufacture,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training,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illegal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trade,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fraud,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illegal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entry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weapons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violations,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uggling.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anufacture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nstit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“overt”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t-wing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violating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breadth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diversity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9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pre-cursor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distinguish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feature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among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conspiracy.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actively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engaged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trying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conspiracies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half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(60%,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acquiring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bank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fraud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robbery.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3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vities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crime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479989pt;height:438.24pt;mso-position-horizontal-relative:char;mso-position-vertical-relative:line" type="#_x0000_t75">
            <v:imagedata r:id="rId5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American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28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subsection,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review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Oracle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package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Mapworks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Inc.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TLAB7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software.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geocodable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expand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1" w:lineRule="auto"/>
        <w:ind w:left="140" w:right="14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2,364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(see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wever,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variability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affected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ability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street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level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7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Geocoding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success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ty*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8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53.66006pt;height:106.08pt;mso-position-horizontal-relative:char;mso-position-vertical-relative:line" type="#_x0000_t75">
            <v:imagedata r:id="rId5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*Does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561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Post-I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8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street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level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(1,562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53%),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street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(113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4%),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zip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level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(1,250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43%).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identified.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often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described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explicit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detail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addresses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Unfortunately,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successful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rising.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commonly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65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trying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ssing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treated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ssing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assumed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error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8" w:lineRule="auto"/>
        <w:ind w:left="140" w:right="10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gathered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geocoded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possible,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series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techniq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multiple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visualize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concerning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step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circular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“incidents”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circle.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circle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circle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(“12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o-clock”)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bottom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circle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south.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“unit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(i.e.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“west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rist’s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“units”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“6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o-cl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sition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(i.e.,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“south”).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Because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outliers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ized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Log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-3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3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transfor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ranges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tables.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subsequently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superi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posed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“located”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dia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ram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located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radi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line.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6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(repre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lines).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enting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visuali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cribe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direction: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location;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30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ram,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direction”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gregate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ax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22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begin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aggregate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known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tively.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unique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aggregate,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roughly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tage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bins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chosen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6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06.480179pt;height:306.24pt;mso-position-horizontal-relative:char;mso-position-vertical-relative:line" type="#_x0000_t75">
            <v:imagedata r:id="rId5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9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(Figure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ysis.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heavily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skewed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stances.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obscure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1,000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20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1,400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2,300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easurements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contributing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20-50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typically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mposed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example,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contributed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35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1,100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Furrow,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Qaeda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9-11,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CNM,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Rukns,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JRA,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M19CO,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Montana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OKC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ega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better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68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tendency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exhibits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Gaussian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instead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eaks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variation.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better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51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93pt;height:324pt;mso-position-horizontal-relative:char;mso-position-vertical-relative:line" type="#_x0000_t75">
            <v:imagedata r:id="rId5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19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alyzing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ake-up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some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ecific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certain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pre-cursor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upport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conspir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cy.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Reppetto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(1974)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Decker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1997),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offenders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offenses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served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starting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true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terrorist’s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behaviors.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locally.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Ironically,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1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Reppetto,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Decker.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Instead,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lated,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3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Thefts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Robberies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33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8.246731pt;height:94.08pt;mso-position-horizontal-relative:char;mso-position-vertical-relative:line" type="#_x0000_t75">
            <v:imagedata r:id="rId5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62" w:right="451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theft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robbery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24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568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568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356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=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77)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(59%)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considerably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324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iles;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iles;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n-1,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98)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pport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notion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sts’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intentional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avoid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attention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59" w:right="252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context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ordinary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Census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Bureaus’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drive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workers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23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2,000.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directly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Census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Bureaus’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website.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tendency,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neces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arily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ean)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confidence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drive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nutes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(pe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haps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miles)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Tulsa,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20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nutes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City.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etropolitan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drive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obviously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influenced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standard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distance-ti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6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Average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Travel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(In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Minutes)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Workers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Years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4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8.874083pt;height:413.3625pt;mso-position-horizontal-relative:char;mso-position-vertical-relative:line" type="#_x0000_t75">
            <v:imagedata r:id="rId5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8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conservative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people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live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consider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“work”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9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(with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iles)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worker.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Still,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ordinary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workers.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detail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(Figure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s’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above.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6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5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4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heavily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skewed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obscure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eaks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histogram.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1500,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2,300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Subsequent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fine-grained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approach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disaggregating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drive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33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county,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tract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census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block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level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correlating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9" w:lineRule="auto"/>
        <w:ind w:left="140" w:right="17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set,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exception.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ately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(225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563)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12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(133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463)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removal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needed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dataset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conclusions.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766" w:right="74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0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97.959416pt;height:297.675pt;mso-position-horizontal-relative:char;mso-position-vertical-relative:line" type="#_x0000_t75">
            <v:imagedata r:id="rId5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8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Subsets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example,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614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ontana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(out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studies).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Montana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Freeman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twice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category.(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ppendix</w:t>
      </w:r>
      <w:r>
        <w:rPr>
          <w:rFonts w:ascii="Times New Roman" w:hAnsi="Times New Roman" w:cs="Times New Roman" w:eastAsia="Times New Roman"/>
          <w:sz w:val="24"/>
          <w:szCs w:val="2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think,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therefore,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avoid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tendency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generalize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Nevertheless,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ventured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residences.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edian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bins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(0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31-90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etc.).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71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4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3.722331pt;height:283.5pt;mso-position-horizontal-relative:char;mso-position-vertical-relative:line" type="#_x0000_t75">
            <v:imagedata r:id="rId6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27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especially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true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(Figure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42%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caused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entioned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above.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picture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dispersed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9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6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26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contrast,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distinctive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odel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271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(45%).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dality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apparent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logarith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cally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apparent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itself.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53%</w:t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75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6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31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showed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tendency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establish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selves.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alf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thirds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1" w:lineRule="auto"/>
        <w:ind w:left="140" w:right="63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erenc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etwe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78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06.480179pt;height:306.24pt;mso-position-horizontal-relative:char;mso-position-vertical-relative:line" type="#_x0000_t75">
            <v:imagedata r:id="rId6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334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39%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value),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68%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eaningle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because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16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30.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ts’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6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8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better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UFF,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M19CO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FALN.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Likewise,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248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taken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EPB,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UFF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FALN.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half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(53%)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ducted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dius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almost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(73%)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generalizing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possible,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caution.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548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31.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ts’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6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8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Qaeda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CNM.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exhibit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odality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tail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standard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deviations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eaningful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“outlier”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resistant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Concerning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31-90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47%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48%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exhibited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32.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600" w:right="579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12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70.480219pt;height:270.24pt;mso-position-horizontal-relative:char;mso-position-vertical-relative:line" type="#_x0000_t75">
            <v:imagedata r:id="rId6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64" w:right="343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0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15.936687pt;height:287.7525pt;mso-position-horizontal-relative:char;mso-position-vertical-relative:line" type="#_x0000_t75">
            <v:imagedata r:id="rId6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7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falling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cluster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econd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entirely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Qaeda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Qaeda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Millennium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Jokhan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ings.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extension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caution.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1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6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6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original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ELF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reason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attention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prior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34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236)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represents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25%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source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wer)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notable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exceptions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sconsin).</w:t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7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01.691426pt;height:301.455pt;mso-position-horizontal-relative:char;mso-position-vertical-relative:line" type="#_x0000_t75">
            <v:imagedata r:id="rId6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44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s’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histogram.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split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slight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2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7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8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another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third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2250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(Figure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35)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Still,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35%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distributed: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one-third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roughly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one-quarter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32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another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one-qu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rter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loga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).</w:t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08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7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6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catch-all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Unabo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ewhat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cannot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easily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generalized.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two-thirds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because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Unabomber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acks.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eparatory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9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odality.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bset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shared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JDL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88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Unabo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(each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ributes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ents).</w:t>
      </w:r>
      <w:r>
        <w:rPr>
          <w:rFonts w:ascii="Times New Roman" w:hAnsi="Times New Roman" w:cs="Times New Roman" w:eastAsia="Times New Roman"/>
          <w:sz w:val="24"/>
          <w:szCs w:val="24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limited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needed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validity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9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7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06.480179pt;height:306.24pt;mso-position-horizontal-relative:char;mso-position-vertical-relative:line" type="#_x0000_t75">
            <v:imagedata r:id="rId7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22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easurements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reparatory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clusters.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(Figure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36)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zero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itself.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Fatwah’s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assassinations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surveilla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contribute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989" w:right="97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7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62" w:right="355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eparatory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19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34%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scattered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quite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miles.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third,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weaker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appearing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clearer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llow.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Medians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especially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(which,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earlier,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scattered).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curious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31and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62%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(69%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60%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38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preparatory)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2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8.225881pt;height:306.24pt;mso-position-horizontal-relative:char;mso-position-vertical-relative:line" type="#_x0000_t75">
            <v:imagedata r:id="rId7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50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taset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described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22)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736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8.225881pt;height:306.24pt;mso-position-horizontal-relative:char;mso-position-vertical-relative:line" type="#_x0000_t75">
            <v:imagedata r:id="rId7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9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Ricin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Bombing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contribute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general,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contribute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353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1" w:lineRule="auto"/>
        <w:ind w:left="140" w:right="56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ore,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easurements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exceeds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6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8.225881pt;height:306.24pt;mso-position-horizontal-relative:char;mso-position-vertical-relative:line" type="#_x0000_t75">
            <v:imagedata r:id="rId7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9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(Figure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37)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six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(out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contribute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Furrow,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Front,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CSA,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Montana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OKC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OKC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OKC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Bombing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Furrow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heavily.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extre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distributions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strikingly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operations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69%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perfor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99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24%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performed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15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7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20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Eight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classified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eight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UFF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contributed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one-half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spread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six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UO-FALN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ents).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24)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(40%)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%).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721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8.225881pt;height:306.24pt;mso-position-horizontal-relative:char;mso-position-vertical-relative:line" type="#_x0000_t75">
            <v:imagedata r:id="rId7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9" w:lineRule="auto"/>
        <w:ind w:left="140" w:right="17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stogra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correspond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observe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aggregate,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elatively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1" w:lineRule="auto"/>
        <w:ind w:left="140" w:right="14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target)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(44%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91and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iles).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gap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little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22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38.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7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9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exhibit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odal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havior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visible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ever-pre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zero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(reflecting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surveillance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preparation)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about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46%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25%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little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erating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eventual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lationships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573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8.225881pt;height:306.24pt;mso-position-horizontal-relative:char;mso-position-vertical-relative:line" type="#_x0000_t75">
            <v:imagedata r:id="rId8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9" w:lineRule="auto"/>
        <w:ind w:left="140" w:right="8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bias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395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Qaeda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9-11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treated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9-11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hijacking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hijackings.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histogra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(flight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training,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ple)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Qaeda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eventual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contribute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48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8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39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strongest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tendencies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e-lines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operational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Fully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59%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closer.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section)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contributed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145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39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40.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Diagram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49pt;height:324pt;mso-position-horizontal-relative:char;mso-position-vertical-relative:line" type="#_x0000_t75">
            <v:imagedata r:id="rId8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30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yond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79" w:lineRule="auto"/>
        <w:ind w:left="140" w:right="93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reaching,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977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easurements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481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8.225881pt;height:306.24pt;mso-position-horizontal-relative:char;mso-position-vertical-relative:line" type="#_x0000_t75">
            <v:imagedata r:id="rId8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28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JDL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one-half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ents,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presented.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23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8.225881pt;height:306.24pt;mso-position-horizontal-relative:char;mso-position-vertical-relative:line" type="#_x0000_t75">
            <v:imagedata r:id="rId8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Interaction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133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separately,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attention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involving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teractio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basic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imity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target.”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perhaps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conceptualized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ator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circling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25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replicate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ensional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vortex,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two-di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ensional</w:t>
      </w:r>
      <w:r>
        <w:rPr>
          <w:rFonts w:ascii="Times New Roman" w:hAnsi="Times New Roman" w:cs="Times New Roman" w:eastAsia="Times New Roman"/>
          <w:sz w:val="24"/>
          <w:szCs w:val="24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perspecti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render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positive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space: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declines,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decline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17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depiction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visualized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inverse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reversal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axis).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09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hypothesis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requi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substantial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ata.</w:t>
      </w:r>
      <w:r>
        <w:rPr>
          <w:rFonts w:ascii="Times New Roman" w:hAnsi="Times New Roman" w:cs="Times New Roman" w:eastAsia="Times New Roman"/>
          <w:sz w:val="24"/>
          <w:szCs w:val="24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nevertheless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onstrated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potential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visualizing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particular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al.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depicts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“fa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ily”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“ecotage”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igure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23).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fortunat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identified.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Essentially,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ethodological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proble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“daily”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“hourly”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sensiti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available)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might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produced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hypothesized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0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sequence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conducted.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Kikumura,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mber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panese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arrested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1980s,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depicted.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Unlike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hypothesiz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“inverted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linear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retrospect,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logical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sense.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Kiku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surveil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months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followed,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retreated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ite,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ck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(which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evented).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neared,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increasingly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identification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surveillance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opportunity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interdiction.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1" w:lineRule="auto"/>
        <w:ind w:left="140" w:right="17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exploratory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inations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suggest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adequate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identifiable.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84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41.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Interaction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2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33.299988pt;margin-top:0pt;width:208.416289pt;height:185.79pt;mso-position-horizontal-relative:page;mso-position-vertical-relative:paragraph;z-index:-3621" type="#_x0000_t75">
            <v:imagedata r:id="rId85" o:title=""/>
          </v:shape>
        </w:pict>
      </w:r>
      <w:r>
        <w:rPr/>
        <w:pict>
          <v:shape style="width:208.416321pt;height:185.79pt;mso-position-horizontal-relative:char;mso-position-vertical-relative:line" type="#_x0000_t75">
            <v:imagedata r:id="rId8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31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concerted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temporal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partially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successf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ul.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earlier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(see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XXX),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yielded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firm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biguous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opposite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true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ces).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1,3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airings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covering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categories.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break-down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provided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cords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well-kn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aila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reaso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osen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teraction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1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because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variable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murky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35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chosen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alize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teractio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“linear-lo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arith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scatter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plots”.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elapsed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days)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x-axis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axis.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arker,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graph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represe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act.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horizontal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delineate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bins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statistics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produce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rose-diagra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14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previous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x-axis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inverted,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zero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elapsed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graph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elapsed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left.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convey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pression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(those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perfor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before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event)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graph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drew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1" w:lineRule="auto"/>
        <w:ind w:left="140" w:right="14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intuitive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visualize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eline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rlier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eport.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200" w:right="203" w:firstLine="-393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spatio-tem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oral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values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7.039991pt;height:119.52pt;mso-position-horizontal-relative:char;mso-position-vertical-relative:line" type="#_x0000_t75">
            <v:imagedata r:id="rId8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Comparisons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broad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time-space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actions,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scatter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54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1,065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pairings.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distinct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erges,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clear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outliers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sense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7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worth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onsidering)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explained.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equally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clear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earlier).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preparations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(again,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green)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arked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contrast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long,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blue).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4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apparent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individually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axis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strong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erges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views.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follow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raction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rkers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colored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fall.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always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purple,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blue,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red,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yellow.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224" w:right="214" w:firstLine="-395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42.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Scatter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plot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elapsed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vs.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log10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2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47.150868pt;height:288.585pt;mso-position-horizontal-relative:char;mso-position-vertical-relative:line" type="#_x0000_t75">
            <v:imagedata r:id="rId8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vidual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1" w:lineRule="auto"/>
        <w:ind w:left="140" w:right="24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pointed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operate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space.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aggregate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scatter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behavior.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8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briefly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discuss,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egate,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scatter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title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group’s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color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rkers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(based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database)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given.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eparatory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leading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provided.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here.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vidu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x-axis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atically.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9" w:lineRule="auto"/>
        <w:ind w:left="140" w:right="11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feature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interact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stands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tendency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seen,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scales.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doubt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types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artifact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yet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investiga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degree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cluster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(in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e/space)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actual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ehavior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atterns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37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outlier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transfer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Qae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9/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hijackings.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Figure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splayed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ewhat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conclusive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examples.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coding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sche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concerning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fur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tigate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relationships.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0" w:after="0" w:line="291" w:lineRule="exact"/>
        <w:ind w:left="2150" w:right="-2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Figure</w:t>
      </w:r>
      <w:r>
        <w:rPr>
          <w:rFonts w:ascii="Times New Roman" w:hAnsi="Times New Roman" w:cs="Times New Roman" w:eastAsia="Times New Roman"/>
          <w:sz w:val="23"/>
          <w:szCs w:val="23"/>
          <w:spacing w:val="20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43.</w:t>
      </w:r>
      <w:r>
        <w:rPr>
          <w:rFonts w:ascii="Times New Roman" w:hAnsi="Times New Roman" w:cs="Times New Roman" w:eastAsia="Times New Roman"/>
          <w:sz w:val="23"/>
          <w:szCs w:val="23"/>
          <w:spacing w:val="8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Scatter</w:t>
      </w:r>
      <w:r>
        <w:rPr>
          <w:rFonts w:ascii="Times New Roman" w:hAnsi="Times New Roman" w:cs="Times New Roman" w:eastAsia="Times New Roman"/>
          <w:sz w:val="23"/>
          <w:szCs w:val="23"/>
          <w:spacing w:val="35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plot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5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of</w:t>
      </w:r>
      <w:r>
        <w:rPr>
          <w:rFonts w:ascii="Times New Roman" w:hAnsi="Times New Roman" w:cs="Times New Roman" w:eastAsia="Times New Roman"/>
          <w:sz w:val="23"/>
          <w:szCs w:val="23"/>
          <w:spacing w:val="8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elapse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41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time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vs.</w:t>
      </w:r>
      <w:r>
        <w:rPr>
          <w:rFonts w:ascii="Times New Roman" w:hAnsi="Times New Roman" w:cs="Times New Roman" w:eastAsia="Times New Roman"/>
          <w:sz w:val="23"/>
          <w:szCs w:val="23"/>
          <w:spacing w:val="26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lo</w:t>
      </w:r>
      <w:r>
        <w:rPr>
          <w:rFonts w:ascii="Times New Roman" w:hAnsi="Times New Roman" w:cs="Times New Roman" w:eastAsia="Times New Roman"/>
          <w:sz w:val="23"/>
          <w:szCs w:val="23"/>
          <w:spacing w:val="7"/>
          <w:w w:val="100"/>
          <w:b/>
          <w:bCs/>
          <w:position w:val="2"/>
        </w:rPr>
        <w:t>g</w:t>
      </w:r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  <w:position w:val="-3"/>
        </w:rPr>
        <w:t>10</w:t>
      </w:r>
      <w:r>
        <w:rPr>
          <w:rFonts w:ascii="Arial" w:hAnsi="Arial" w:cs="Arial" w:eastAsia="Arial"/>
          <w:sz w:val="15"/>
          <w:szCs w:val="15"/>
          <w:spacing w:val="0"/>
          <w:w w:val="100"/>
          <w:b/>
          <w:bCs/>
          <w:position w:val="-3"/>
        </w:rPr>
        <w:t> </w:t>
      </w:r>
      <w:r>
        <w:rPr>
          <w:rFonts w:ascii="Arial" w:hAnsi="Arial" w:cs="Arial" w:eastAsia="Arial"/>
          <w:sz w:val="15"/>
          <w:szCs w:val="15"/>
          <w:spacing w:val="1"/>
          <w:w w:val="100"/>
          <w:b/>
          <w:bCs/>
          <w:position w:val="-3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distance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17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of</w:t>
      </w:r>
      <w:r>
        <w:rPr>
          <w:rFonts w:ascii="Times New Roman" w:hAnsi="Times New Roman" w:cs="Times New Roman" w:eastAsia="Times New Roman"/>
          <w:sz w:val="23"/>
          <w:szCs w:val="23"/>
          <w:spacing w:val="18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selecte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b/>
          <w:bCs/>
          <w:position w:val="2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29"/>
          <w:w w:val="100"/>
          <w:b/>
          <w:bCs/>
          <w:position w:val="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  <w:b/>
          <w:bCs/>
          <w:position w:val="2"/>
        </w:rPr>
        <w:t>incidents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position w:val="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footer="523" w:header="719" w:top="920" w:bottom="720" w:left="0" w:right="1300"/>
          <w:footerReference w:type="default" r:id="rId89"/>
          <w:pgSz w:w="12240" w:h="15840"/>
        </w:sectPr>
      </w:pPr>
      <w:rPr/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31" w:lineRule="exact"/>
        <w:ind w:right="-20"/>
        <w:jc w:val="righ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0"/>
          <w:w w:val="87"/>
          <w:position w:val="-10"/>
        </w:rPr>
        <w:t>·</w:t>
      </w:r>
      <w:r>
        <w:rPr>
          <w:rFonts w:ascii="Arial" w:hAnsi="Arial" w:cs="Arial" w:eastAsia="Arial"/>
          <w:sz w:val="22"/>
          <w:szCs w:val="22"/>
          <w:color w:val="C4C4C4"/>
          <w:spacing w:val="0"/>
          <w:w w:val="85"/>
          <w:position w:val="-10"/>
        </w:rPr>
        <w:t>""""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68" w:after="0" w:line="240" w:lineRule="auto"/>
        <w:ind w:right="-56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color w:val="696969"/>
          <w:spacing w:val="0"/>
          <w:w w:val="86"/>
          <w:b/>
          <w:bCs/>
        </w:rPr>
        <w:t>OK</w:t>
      </w:r>
      <w:r>
        <w:rPr>
          <w:rFonts w:ascii="Arial" w:hAnsi="Arial" w:cs="Arial" w:eastAsia="Arial"/>
          <w:sz w:val="9"/>
          <w:szCs w:val="9"/>
          <w:color w:val="696969"/>
          <w:spacing w:val="0"/>
          <w:w w:val="86"/>
          <w:b/>
          <w:bCs/>
        </w:rPr>
        <w:t>C</w:t>
      </w:r>
      <w:r>
        <w:rPr>
          <w:rFonts w:ascii="Arial" w:hAnsi="Arial" w:cs="Arial" w:eastAsia="Arial"/>
          <w:sz w:val="9"/>
          <w:szCs w:val="9"/>
          <w:color w:val="696969"/>
          <w:spacing w:val="9"/>
          <w:w w:val="86"/>
          <w:b/>
          <w:bCs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0"/>
          <w:w w:val="86"/>
          <w:b/>
          <w:bCs/>
        </w:rPr>
        <w:t>Bomtlin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0"/>
          <w:w w:val="86"/>
          <w:b/>
          <w:bCs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-2"/>
          <w:w w:val="86"/>
          <w:b/>
          <w:bCs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153"/>
          <w:b/>
          <w:bCs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9"/>
          <w:szCs w:val="9"/>
          <w:color w:val="696969"/>
          <w:spacing w:val="0"/>
          <w:w w:val="91"/>
          <w:b/>
          <w:bCs/>
        </w:rPr>
        <w:t>50282</w:t>
      </w:r>
      <w:r>
        <w:rPr>
          <w:rFonts w:ascii="Arial" w:hAnsi="Arial" w:cs="Arial" w:eastAsia="Arial"/>
          <w:sz w:val="9"/>
          <w:szCs w:val="9"/>
          <w:color w:val="696969"/>
          <w:spacing w:val="5"/>
          <w:w w:val="91"/>
          <w:b/>
          <w:bCs/>
        </w:rPr>
        <w:t> </w:t>
      </w:r>
      <w:r>
        <w:rPr>
          <w:rFonts w:ascii="Arial" w:hAnsi="Arial" w:cs="Arial" w:eastAsia="Arial"/>
          <w:sz w:val="9"/>
          <w:szCs w:val="9"/>
          <w:color w:val="828282"/>
          <w:spacing w:val="-2"/>
          <w:w w:val="171"/>
          <w:b/>
          <w:bCs/>
        </w:rPr>
        <w:t>(</w:t>
      </w:r>
      <w:r>
        <w:rPr>
          <w:rFonts w:ascii="Times New Roman" w:hAnsi="Times New Roman" w:cs="Times New Roman" w:eastAsia="Times New Roman"/>
          <w:sz w:val="11"/>
          <w:szCs w:val="11"/>
          <w:color w:val="696969"/>
          <w:spacing w:val="0"/>
          <w:w w:val="78"/>
          <w:b/>
          <w:bCs/>
        </w:rPr>
        <w:t>9ombine</w:t>
      </w:r>
      <w:r>
        <w:rPr>
          <w:rFonts w:ascii="Times New Roman" w:hAnsi="Times New Roman" w:cs="Times New Roman" w:eastAsia="Times New Roman"/>
          <w:sz w:val="11"/>
          <w:szCs w:val="11"/>
          <w:color w:val="696969"/>
          <w:spacing w:val="0"/>
          <w:w w:val="79"/>
          <w:b/>
          <w:bCs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color w:val="696969"/>
          <w:spacing w:val="-1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696969"/>
          <w:spacing w:val="0"/>
          <w:w w:val="100"/>
          <w:b/>
          <w:bCs/>
        </w:rPr>
        <w:t>2t</w:t>
      </w:r>
      <w:r>
        <w:rPr>
          <w:rFonts w:ascii="Times New Roman" w:hAnsi="Times New Roman" w:cs="Times New Roman" w:eastAsia="Times New Roman"/>
          <w:sz w:val="10"/>
          <w:szCs w:val="10"/>
          <w:color w:val="696969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8"/>
          <w:szCs w:val="8"/>
          <w:color w:val="545454"/>
          <w:spacing w:val="0"/>
          <w:w w:val="82"/>
          <w:b/>
          <w:bCs/>
        </w:rPr>
        <w:t>Pwep.araik</w:t>
      </w:r>
      <w:r>
        <w:rPr>
          <w:rFonts w:ascii="Arial" w:hAnsi="Arial" w:cs="Arial" w:eastAsia="Arial"/>
          <w:sz w:val="8"/>
          <w:szCs w:val="8"/>
          <w:color w:val="545454"/>
          <w:spacing w:val="0"/>
          <w:w w:val="83"/>
          <w:b/>
          <w:bCs/>
        </w:rPr>
        <w:t>)(y</w:t>
      </w:r>
      <w:r>
        <w:rPr>
          <w:rFonts w:ascii="Arial" w:hAnsi="Arial" w:cs="Arial" w:eastAsia="Arial"/>
          <w:sz w:val="8"/>
          <w:szCs w:val="8"/>
          <w:color w:val="545454"/>
          <w:spacing w:val="-1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696969"/>
          <w:spacing w:val="0"/>
          <w:w w:val="100"/>
          <w:b/>
          <w:bCs/>
        </w:rPr>
        <w:t>Act</w:t>
      </w:r>
      <w:r>
        <w:rPr>
          <w:rFonts w:ascii="Times New Roman" w:hAnsi="Times New Roman" w:cs="Times New Roman" w:eastAsia="Times New Roman"/>
          <w:sz w:val="8"/>
          <w:szCs w:val="8"/>
          <w:color w:val="696969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8"/>
          <w:szCs w:val="8"/>
          <w:color w:val="696969"/>
          <w:spacing w:val="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828282"/>
          <w:spacing w:val="0"/>
          <w:w w:val="133"/>
        </w:rPr>
        <w:t>)</w:t>
      </w:r>
      <w:r>
        <w:rPr>
          <w:rFonts w:ascii="Times New Roman" w:hAnsi="Times New Roman" w:cs="Times New Roman" w:eastAsia="Times New Roman"/>
          <w:sz w:val="8"/>
          <w:szCs w:val="8"/>
          <w:color w:val="000000"/>
          <w:spacing w:val="0"/>
          <w:w w:val="100"/>
        </w:rPr>
      </w:r>
    </w:p>
    <w:p>
      <w:pPr>
        <w:spacing w:before="35" w:after="0" w:line="234" w:lineRule="exact"/>
        <w:ind w:right="-20"/>
        <w:jc w:val="left"/>
        <w:tabs>
          <w:tab w:pos="780" w:val="left"/>
          <w:tab w:pos="2040" w:val="left"/>
        </w:tabs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1"/>
          <w:szCs w:val="21"/>
          <w:color w:val="D8D8D8"/>
          <w:spacing w:val="-3"/>
          <w:w w:val="188"/>
          <w:position w:val="-1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27"/>
          <w:position w:val="-1"/>
        </w:rPr>
        <w:t>_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color w:val="D8D8D8"/>
          <w:spacing w:val="0"/>
          <w:w w:val="100"/>
          <w:position w:val="-2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D8D8D8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D8D8D8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9"/>
          <w:szCs w:val="9"/>
          <w:color w:val="545454"/>
          <w:spacing w:val="0"/>
          <w:w w:val="81"/>
          <w:b/>
          <w:bCs/>
          <w:position w:val="5"/>
        </w:rPr>
        <w:t>El</w:t>
      </w:r>
      <w:r>
        <w:rPr>
          <w:rFonts w:ascii="Times New Roman" w:hAnsi="Times New Roman" w:cs="Times New Roman" w:eastAsia="Times New Roman"/>
          <w:sz w:val="9"/>
          <w:szCs w:val="9"/>
          <w:color w:val="545454"/>
          <w:spacing w:val="-1"/>
          <w:w w:val="81"/>
          <w:b/>
          <w:bCs/>
          <w:position w:val="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545454"/>
          <w:spacing w:val="0"/>
          <w:w w:val="94"/>
          <w:b/>
          <w:bCs/>
          <w:position w:val="5"/>
        </w:rPr>
        <w:t>Rukns</w:t>
      </w:r>
      <w:r>
        <w:rPr>
          <w:rFonts w:ascii="Times New Roman" w:hAnsi="Times New Roman" w:cs="Times New Roman" w:eastAsia="Times New Roman"/>
          <w:sz w:val="9"/>
          <w:szCs w:val="9"/>
          <w:color w:val="545454"/>
          <w:spacing w:val="-10"/>
          <w:w w:val="100"/>
          <w:b/>
          <w:bCs/>
          <w:position w:val="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100"/>
          <w:b/>
          <w:bCs/>
          <w:position w:val="5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-6"/>
          <w:w w:val="100"/>
          <w:b/>
          <w:bCs/>
          <w:position w:val="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0"/>
          <w:w w:val="83"/>
          <w:b/>
          <w:bCs/>
          <w:position w:val="5"/>
        </w:rPr>
        <w:t>891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-9"/>
          <w:w w:val="83"/>
          <w:b/>
          <w:bCs/>
          <w:position w:val="5"/>
        </w:rPr>
        <w:t>$</w:t>
      </w:r>
      <w:r>
        <w:rPr>
          <w:rFonts w:ascii="Arial" w:hAnsi="Arial" w:cs="Arial" w:eastAsia="Arial"/>
          <w:sz w:val="8"/>
          <w:szCs w:val="8"/>
          <w:color w:val="696969"/>
          <w:spacing w:val="-5"/>
          <w:w w:val="377"/>
          <w:position w:val="5"/>
        </w:rPr>
        <w:t>I</w:t>
      </w:r>
      <w:r>
        <w:rPr>
          <w:rFonts w:ascii="Arial" w:hAnsi="Arial" w:cs="Arial" w:eastAsia="Arial"/>
          <w:sz w:val="8"/>
          <w:szCs w:val="8"/>
          <w:color w:val="828282"/>
          <w:spacing w:val="-5"/>
          <w:w w:val="203"/>
          <w:position w:val="5"/>
        </w:rPr>
        <w:t>(</w:t>
      </w:r>
      <w:r>
        <w:rPr>
          <w:rFonts w:ascii="Times New Roman" w:hAnsi="Times New Roman" w:cs="Times New Roman" w:eastAsia="Times New Roman"/>
          <w:sz w:val="11"/>
          <w:szCs w:val="11"/>
          <w:color w:val="696969"/>
          <w:spacing w:val="0"/>
          <w:w w:val="74"/>
          <w:b/>
          <w:bCs/>
          <w:position w:val="5"/>
        </w:rPr>
        <w:t>9ornbin0</w:t>
      </w:r>
      <w:r>
        <w:rPr>
          <w:rFonts w:ascii="Times New Roman" w:hAnsi="Times New Roman" w:cs="Times New Roman" w:eastAsia="Times New Roman"/>
          <w:sz w:val="11"/>
          <w:szCs w:val="11"/>
          <w:color w:val="696969"/>
          <w:spacing w:val="0"/>
          <w:w w:val="75"/>
          <w:b/>
          <w:bCs/>
          <w:position w:val="5"/>
        </w:rPr>
        <w:t>,</w:t>
      </w:r>
      <w:r>
        <w:rPr>
          <w:rFonts w:ascii="Times New Roman" w:hAnsi="Times New Roman" w:cs="Times New Roman" w:eastAsia="Times New Roman"/>
          <w:sz w:val="11"/>
          <w:szCs w:val="11"/>
          <w:color w:val="696969"/>
          <w:spacing w:val="0"/>
          <w:w w:val="100"/>
          <w:b/>
          <w:bCs/>
          <w:position w:val="5"/>
        </w:rPr>
        <w:t> </w:t>
      </w:r>
      <w:r>
        <w:rPr>
          <w:rFonts w:ascii="Arial" w:hAnsi="Arial" w:cs="Arial" w:eastAsia="Arial"/>
          <w:sz w:val="8"/>
          <w:szCs w:val="8"/>
          <w:color w:val="545454"/>
          <w:spacing w:val="-18"/>
          <w:w w:val="252"/>
          <w:position w:val="5"/>
        </w:rPr>
        <w:t>I</w:t>
      </w:r>
      <w:r>
        <w:rPr>
          <w:rFonts w:ascii="Arial" w:hAnsi="Arial" w:cs="Arial" w:eastAsia="Arial"/>
          <w:sz w:val="8"/>
          <w:szCs w:val="8"/>
          <w:color w:val="696969"/>
          <w:spacing w:val="0"/>
          <w:w w:val="377"/>
          <w:position w:val="5"/>
        </w:rPr>
        <w:t>I</w:t>
      </w:r>
      <w:r>
        <w:rPr>
          <w:rFonts w:ascii="Arial" w:hAnsi="Arial" w:cs="Arial" w:eastAsia="Arial"/>
          <w:sz w:val="8"/>
          <w:szCs w:val="8"/>
          <w:color w:val="696969"/>
          <w:spacing w:val="0"/>
          <w:w w:val="100"/>
          <w:position w:val="5"/>
        </w:rPr>
        <w:t> </w:t>
      </w:r>
      <w:r>
        <w:rPr>
          <w:rFonts w:ascii="Arial" w:hAnsi="Arial" w:cs="Arial" w:eastAsia="Arial"/>
          <w:sz w:val="8"/>
          <w:szCs w:val="8"/>
          <w:color w:val="696969"/>
          <w:spacing w:val="-7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545454"/>
          <w:spacing w:val="0"/>
          <w:w w:val="81"/>
          <w:b/>
          <w:bCs/>
          <w:position w:val="5"/>
        </w:rPr>
        <w:t>Pweparatcw</w:t>
      </w:r>
      <w:r>
        <w:rPr>
          <w:rFonts w:ascii="Times New Roman" w:hAnsi="Times New Roman" w:cs="Times New Roman" w:eastAsia="Times New Roman"/>
          <w:sz w:val="9"/>
          <w:szCs w:val="9"/>
          <w:color w:val="545454"/>
          <w:spacing w:val="0"/>
          <w:w w:val="82"/>
          <w:b/>
          <w:bCs/>
          <w:position w:val="5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color w:val="545454"/>
          <w:spacing w:val="-13"/>
          <w:w w:val="100"/>
          <w:b/>
          <w:bCs/>
          <w:position w:val="5"/>
        </w:rPr>
        <w:t> </w:t>
      </w:r>
      <w:r>
        <w:rPr>
          <w:rFonts w:ascii="Arial" w:hAnsi="Arial" w:cs="Arial" w:eastAsia="Arial"/>
          <w:sz w:val="8"/>
          <w:szCs w:val="8"/>
          <w:color w:val="696969"/>
          <w:spacing w:val="0"/>
          <w:w w:val="100"/>
          <w:b/>
          <w:bCs/>
          <w:position w:val="5"/>
        </w:rPr>
        <w:t>Actt</w:t>
      </w:r>
      <w:r>
        <w:rPr>
          <w:rFonts w:ascii="Arial" w:hAnsi="Arial" w:cs="Arial" w:eastAsia="Arial"/>
          <w:sz w:val="8"/>
          <w:szCs w:val="8"/>
          <w:color w:val="696969"/>
          <w:spacing w:val="-1"/>
          <w:w w:val="100"/>
          <w:b/>
          <w:bCs/>
          <w:position w:val="5"/>
        </w:rPr>
        <w:t> </w:t>
      </w:r>
      <w:r>
        <w:rPr>
          <w:rFonts w:ascii="Arial" w:hAnsi="Arial" w:cs="Arial" w:eastAsia="Arial"/>
          <w:sz w:val="8"/>
          <w:szCs w:val="8"/>
          <w:color w:val="696969"/>
          <w:spacing w:val="0"/>
          <w:w w:val="153"/>
          <w:position w:val="5"/>
        </w:rPr>
        <w:t>)</w:t>
      </w:r>
      <w:r>
        <w:rPr>
          <w:rFonts w:ascii="Arial" w:hAnsi="Arial" w:cs="Arial" w:eastAsia="Arial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0" w:right="1300"/>
          <w:cols w:num="3" w:equalWidth="0">
            <w:col w:w="2233" w:space="715"/>
            <w:col w:w="2011" w:space="936"/>
            <w:col w:w="5045"/>
          </w:cols>
        </w:sectPr>
      </w:pPr>
      <w:rPr/>
    </w:p>
    <w:p>
      <w:pPr>
        <w:spacing w:before="0" w:after="0" w:line="455" w:lineRule="exact"/>
        <w:ind w:left="1699" w:right="-20"/>
        <w:jc w:val="left"/>
        <w:tabs>
          <w:tab w:pos="4840" w:val="left"/>
          <w:tab w:pos="6560" w:val="left"/>
        </w:tabs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329.294006pt;margin-top:-3.202779pt;width:220.786pt;height:138.24pt;mso-position-horizontal-relative:page;mso-position-vertical-relative:paragraph;z-index:-3619" coordorigin="6586,-64" coordsize="4416,2765">
            <v:group style="position:absolute;left:6691;top:8;width:4301;height:2" coordorigin="6691,8" coordsize="4301,2">
              <v:shape style="position:absolute;left:6691;top:8;width:4301;height:2" coordorigin="6691,8" coordsize="4301,0" path="m6691,8l10992,8e" filled="f" stroked="t" strokeweight=".96pt" strokecolor="#B8B8B8">
                <v:path arrowok="t"/>
              </v:shape>
            </v:group>
            <v:group style="position:absolute;left:10987;top:-59;width:2;height:2755" coordorigin="10987,-59" coordsize="2,2755">
              <v:shape style="position:absolute;left:10987;top:-59;width:2;height:2755" coordorigin="10987,-59" coordsize="0,2755" path="m10987,2696l10987,-59e" filled="f" stroked="t" strokeweight=".48pt" strokecolor="#ACACAC">
                <v:path arrowok="t"/>
              </v:shape>
            </v:group>
            <v:group style="position:absolute;left:6653;top:397;width:4339;height:2" coordorigin="6653,397" coordsize="4339,2">
              <v:shape style="position:absolute;left:6653;top:397;width:4339;height:2" coordorigin="6653,397" coordsize="4339,0" path="m6653,397l10992,397e" filled="f" stroked="t" strokeweight=".48pt" strokecolor="#939793">
                <v:path arrowok="t"/>
              </v:shape>
            </v:group>
            <v:group style="position:absolute;left:6653;top:771;width:4339;height:2" coordorigin="6653,771" coordsize="4339,2">
              <v:shape style="position:absolute;left:6653;top:771;width:4339;height:2" coordorigin="6653,771" coordsize="4339,0" path="m6653,771l10992,771e" filled="f" stroked="t" strokeweight=".48pt" strokecolor="#A0A0A0">
                <v:path arrowok="t"/>
              </v:shape>
            </v:group>
            <v:group style="position:absolute;left:6653;top:1141;width:4339;height:2" coordorigin="6653,1141" coordsize="4339,2">
              <v:shape style="position:absolute;left:6653;top:1141;width:4339;height:2" coordorigin="6653,1141" coordsize="4339,0" path="m6653,1141l10992,1141e" filled="f" stroked="t" strokeweight=".96pt" strokecolor="#B8B8B8">
                <v:path arrowok="t"/>
              </v:shape>
            </v:group>
            <v:group style="position:absolute;left:6653;top:1520;width:4339;height:2" coordorigin="6653,1520" coordsize="4339,2">
              <v:shape style="position:absolute;left:6653;top:1520;width:4339;height:2" coordorigin="6653,1520" coordsize="4339,0" path="m6653,1520l10992,1520e" filled="f" stroked="t" strokeweight=".48pt" strokecolor="#979797">
                <v:path arrowok="t"/>
              </v:shape>
            </v:group>
            <v:group style="position:absolute;left:6619;top:51;width:2;height:426" coordorigin="6619,51" coordsize="2,426">
              <v:shape style="position:absolute;left:6619;top:51;width:2;height:426" coordorigin="6619,51" coordsize="0,426" path="m6619,477l6619,51e" filled="f" stroked="t" strokeweight="3.2968pt" strokecolor="#E8E8E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88.800003pt;margin-top:-3.202779pt;width:217.92pt;height:137.76pt;mso-position-horizontal-relative:page;mso-position-vertical-relative:paragraph;z-index:-3615" coordorigin="1776,-64" coordsize="4358,2755">
            <v:group style="position:absolute;left:1786;top:8;width:4339;height:2" coordorigin="1786,8" coordsize="4339,2">
              <v:shape style="position:absolute;left:1786;top:8;width:4339;height:2" coordorigin="1786,8" coordsize="4339,0" path="m1786,8l6125,8e" filled="f" stroked="t" strokeweight=".96pt" strokecolor="#B8B8B8">
                <v:path arrowok="t"/>
              </v:shape>
            </v:group>
            <v:group style="position:absolute;left:6120;top:-59;width:2;height:2746" coordorigin="6120,-59" coordsize="2,2746">
              <v:shape style="position:absolute;left:6120;top:-59;width:2;height:2746" coordorigin="6120,-59" coordsize="0,2746" path="m6120,2686l6120,-59e" filled="f" stroked="t" strokeweight=".48pt" strokecolor="#ACACAC">
                <v:path arrowok="t"/>
              </v:shape>
            </v:group>
            <v:group style="position:absolute;left:1853;top:397;width:4272;height:2" coordorigin="1853,397" coordsize="4272,2">
              <v:shape style="position:absolute;left:1853;top:397;width:4272;height:2" coordorigin="1853,397" coordsize="4272,0" path="m1853,397l6125,397e" filled="f" stroked="t" strokeweight=".48pt" strokecolor="#9C9797">
                <v:path arrowok="t"/>
              </v:shape>
            </v:group>
            <v:group style="position:absolute;left:1853;top:771;width:4272;height:2" coordorigin="1853,771" coordsize="4272,2">
              <v:shape style="position:absolute;left:1853;top:771;width:4272;height:2" coordorigin="1853,771" coordsize="4272,0" path="m1853,771l6125,771e" filled="f" stroked="t" strokeweight=".48pt" strokecolor="#B8B3B3">
                <v:path arrowok="t"/>
              </v:shape>
            </v:group>
            <v:group style="position:absolute;left:1882;top:1218;width:3926;height:2" coordorigin="1882,1218" coordsize="3926,2">
              <v:shape style="position:absolute;left:1882;top:1218;width:3926;height:2" coordorigin="1882,1218" coordsize="3926,0" path="m1882,1218l5808,1218e" filled="f" stroked="t" strokeweight=".48pt" strokecolor="#000000">
                <v:path arrowok="t"/>
              </v:shape>
            </v:group>
            <v:group style="position:absolute;left:5808;top:1218;width:307;height:2" coordorigin="5808,1218" coordsize="307,2">
              <v:shape style="position:absolute;left:5808;top:1218;width:307;height:2" coordorigin="5808,1218" coordsize="307,0" path="m5808,1218l6115,1218e" filled="f" stroked="t" strokeweight=".48pt" strokecolor="#A8A8A8">
                <v:path arrowok="t"/>
              </v:shape>
            </v:group>
            <v:group style="position:absolute;left:1882;top:1573;width:3926;height:2" coordorigin="1882,1573" coordsize="3926,2">
              <v:shape style="position:absolute;left:1882;top:1573;width:3926;height:2" coordorigin="1882,1573" coordsize="3926,0" path="m1882,1573l5808,1573e" filled="f" stroked="t" strokeweight=".48pt" strokecolor="#000000">
                <v:path arrowok="t"/>
              </v:shape>
            </v:group>
            <v:group style="position:absolute;left:5808;top:1573;width:307;height:2" coordorigin="5808,1573" coordsize="307,2">
              <v:shape style="position:absolute;left:5808;top:1573;width:307;height:2" coordorigin="5808,1573" coordsize="307,0" path="m5808,1573l6115,1573e" filled="f" stroked="t" strokeweight=".48pt" strokecolor="#AFAFAF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2.160004pt;margin-top:1.078748pt;width:123.202536pt;height:27pt;mso-position-horizontal-relative:page;mso-position-vertical-relative:paragraph;z-index:-3613" type="#_x0000_t202" filled="f" stroked="f">
            <v:textbox inset="0,0,0,0">
              <w:txbxContent>
                <w:p>
                  <w:pPr>
                    <w:spacing w:before="0" w:after="0" w:line="540" w:lineRule="exact"/>
                    <w:ind w:right="-121"/>
                    <w:jc w:val="left"/>
                    <w:tabs>
                      <w:tab w:pos="2200" w:val="left"/>
                    </w:tabs>
                    <w:rPr>
                      <w:rFonts w:ascii="Arial" w:hAnsi="Arial" w:cs="Arial" w:eastAsia="Arial"/>
                      <w:sz w:val="54"/>
                      <w:szCs w:val="5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7"/>
                      <w:szCs w:val="17"/>
                      <w:color w:val="D8D8D8"/>
                      <w:spacing w:val="0"/>
                      <w:w w:val="83"/>
                      <w:position w:val="-6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7"/>
                      <w:szCs w:val="17"/>
                      <w:color w:val="D8D8D8"/>
                      <w:spacing w:val="0"/>
                      <w:w w:val="100"/>
                      <w:position w:val="-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17"/>
                      <w:szCs w:val="17"/>
                      <w:color w:val="D8D8D8"/>
                      <w:spacing w:val="0"/>
                      <w:w w:val="100"/>
                      <w:position w:val="-6"/>
                    </w:rPr>
                  </w:r>
                  <w:r>
                    <w:rPr>
                      <w:rFonts w:ascii="Arial" w:hAnsi="Arial" w:cs="Arial" w:eastAsia="Arial"/>
                      <w:sz w:val="54"/>
                      <w:szCs w:val="54"/>
                      <w:color w:val="2626C6"/>
                      <w:spacing w:val="-75"/>
                      <w:w w:val="123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54"/>
                      <w:szCs w:val="54"/>
                      <w:color w:val="0805DF"/>
                      <w:spacing w:val="0"/>
                      <w:w w:val="106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54"/>
                      <w:szCs w:val="54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31"/>
          <w:szCs w:val="31"/>
          <w:color w:val="C4C4C4"/>
          <w:spacing w:val="0"/>
          <w:w w:val="100"/>
          <w:i/>
          <w:position w:val="9"/>
        </w:rPr>
        <w:t>)</w:t>
      </w:r>
      <w:r>
        <w:rPr>
          <w:rFonts w:ascii="Arial" w:hAnsi="Arial" w:cs="Arial" w:eastAsia="Arial"/>
          <w:sz w:val="31"/>
          <w:szCs w:val="31"/>
          <w:color w:val="C4C4C4"/>
          <w:spacing w:val="-73"/>
          <w:w w:val="100"/>
          <w:i/>
          <w:position w:val="9"/>
        </w:rPr>
        <w:t> </w:t>
      </w:r>
      <w:r>
        <w:rPr>
          <w:rFonts w:ascii="Arial" w:hAnsi="Arial" w:cs="Arial" w:eastAsia="Arial"/>
          <w:sz w:val="31"/>
          <w:szCs w:val="31"/>
          <w:color w:val="C4C4C4"/>
          <w:spacing w:val="0"/>
          <w:w w:val="100"/>
          <w:i/>
          <w:position w:val="9"/>
        </w:rPr>
        <w:tab/>
      </w:r>
      <w:r>
        <w:rPr>
          <w:rFonts w:ascii="Arial" w:hAnsi="Arial" w:cs="Arial" w:eastAsia="Arial"/>
          <w:sz w:val="31"/>
          <w:szCs w:val="31"/>
          <w:color w:val="C4C4C4"/>
          <w:spacing w:val="0"/>
          <w:w w:val="100"/>
          <w:i/>
          <w:position w:val="9"/>
        </w:rPr>
      </w:r>
      <w:r>
        <w:rPr>
          <w:rFonts w:ascii="Arial" w:hAnsi="Arial" w:cs="Arial" w:eastAsia="Arial"/>
          <w:sz w:val="22"/>
          <w:szCs w:val="22"/>
          <w:color w:val="CC1A1D"/>
          <w:spacing w:val="0"/>
          <w:w w:val="100"/>
          <w:position w:val="-6"/>
        </w:rPr>
        <w:t>••</w:t>
      </w:r>
      <w:r>
        <w:rPr>
          <w:rFonts w:ascii="Arial" w:hAnsi="Arial" w:cs="Arial" w:eastAsia="Arial"/>
          <w:sz w:val="22"/>
          <w:szCs w:val="22"/>
          <w:color w:val="CC1A1D"/>
          <w:spacing w:val="0"/>
          <w:w w:val="100"/>
          <w:position w:val="-6"/>
        </w:rPr>
        <w:t> </w:t>
      </w:r>
      <w:r>
        <w:rPr>
          <w:rFonts w:ascii="Arial" w:hAnsi="Arial" w:cs="Arial" w:eastAsia="Arial"/>
          <w:sz w:val="22"/>
          <w:szCs w:val="22"/>
          <w:color w:val="CC1A1D"/>
          <w:spacing w:val="50"/>
          <w:w w:val="100"/>
          <w:position w:val="-6"/>
        </w:rPr>
        <w:t> </w:t>
      </w:r>
      <w:r>
        <w:rPr>
          <w:rFonts w:ascii="Courier New" w:hAnsi="Courier New" w:cs="Courier New" w:eastAsia="Courier New"/>
          <w:sz w:val="24"/>
          <w:szCs w:val="24"/>
          <w:color w:val="CC1A1D"/>
          <w:spacing w:val="0"/>
          <w:w w:val="63"/>
          <w:position w:val="-6"/>
        </w:rPr>
        <w:t>••</w:t>
      </w:r>
      <w:r>
        <w:rPr>
          <w:rFonts w:ascii="Courier New" w:hAnsi="Courier New" w:cs="Courier New" w:eastAsia="Courier New"/>
          <w:sz w:val="24"/>
          <w:szCs w:val="24"/>
          <w:color w:val="CC1A1D"/>
          <w:spacing w:val="0"/>
          <w:w w:val="63"/>
          <w:position w:val="-6"/>
        </w:rPr>
        <w:t> </w:t>
      </w:r>
      <w:r>
        <w:rPr>
          <w:rFonts w:ascii="Courier New" w:hAnsi="Courier New" w:cs="Courier New" w:eastAsia="Courier New"/>
          <w:sz w:val="24"/>
          <w:szCs w:val="24"/>
          <w:color w:val="CC1A1D"/>
          <w:spacing w:val="21"/>
          <w:w w:val="63"/>
          <w:position w:val="-6"/>
        </w:rPr>
        <w:t> </w:t>
      </w:r>
      <w:r>
        <w:rPr>
          <w:rFonts w:ascii="Arial" w:hAnsi="Arial" w:cs="Arial" w:eastAsia="Arial"/>
          <w:sz w:val="46"/>
          <w:szCs w:val="46"/>
          <w:color w:val="CC1A1D"/>
          <w:spacing w:val="0"/>
          <w:w w:val="63"/>
          <w:position w:val="-1"/>
        </w:rPr>
        <w:t>...</w:t>
      </w:r>
      <w:r>
        <w:rPr>
          <w:rFonts w:ascii="Arial" w:hAnsi="Arial" w:cs="Arial" w:eastAsia="Arial"/>
          <w:sz w:val="46"/>
          <w:szCs w:val="46"/>
          <w:color w:val="CC1A1D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46"/>
          <w:szCs w:val="46"/>
          <w:color w:val="CC1A1D"/>
          <w:spacing w:val="0"/>
          <w:w w:val="100"/>
          <w:position w:val="-1"/>
        </w:rPr>
      </w:r>
      <w:r>
        <w:rPr>
          <w:rFonts w:ascii="Arial" w:hAnsi="Arial" w:cs="Arial" w:eastAsia="Arial"/>
          <w:sz w:val="32"/>
          <w:szCs w:val="32"/>
          <w:color w:val="B5B3B3"/>
          <w:spacing w:val="13"/>
          <w:w w:val="60"/>
          <w:position w:val="-1"/>
        </w:rPr>
        <w:t>·</w:t>
      </w:r>
      <w:r>
        <w:rPr>
          <w:rFonts w:ascii="Arial" w:hAnsi="Arial" w:cs="Arial" w:eastAsia="Arial"/>
          <w:sz w:val="32"/>
          <w:szCs w:val="32"/>
          <w:color w:val="D8D8D8"/>
          <w:spacing w:val="0"/>
          <w:w w:val="119"/>
          <w:position w:val="10"/>
        </w:rPr>
        <w:t>'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156" w:lineRule="exact"/>
        <w:ind w:left="1603" w:right="-20"/>
        <w:jc w:val="left"/>
        <w:tabs>
          <w:tab w:pos="6460" w:val="left"/>
        </w:tabs>
        <w:rPr>
          <w:rFonts w:ascii="Arial" w:hAnsi="Arial" w:cs="Arial" w:eastAsia="Arial"/>
          <w:sz w:val="25"/>
          <w:szCs w:val="2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0.639999pt;margin-top:7.811703pt;width:249.420601pt;height:25pt;mso-position-horizontal-relative:page;mso-position-vertical-relative:paragraph;z-index:-3611" type="#_x0000_t202" filled="f" stroked="f">
            <v:textbox inset="0,0,0,0">
              <w:txbxContent>
                <w:p>
                  <w:pPr>
                    <w:spacing w:before="0" w:after="0" w:line="500" w:lineRule="exact"/>
                    <w:ind w:right="-115"/>
                    <w:jc w:val="left"/>
                    <w:tabs>
                      <w:tab w:pos="3900" w:val="left"/>
                      <w:tab w:pos="4860" w:val="left"/>
                    </w:tabs>
                    <w:rPr>
                      <w:rFonts w:ascii="Arial" w:hAnsi="Arial" w:cs="Arial" w:eastAsia="Arial"/>
                      <w:sz w:val="30"/>
                      <w:szCs w:val="30"/>
                    </w:rPr>
                  </w:pPr>
                  <w:rPr/>
                  <w:r>
                    <w:rPr>
                      <w:rFonts w:ascii="Arial" w:hAnsi="Arial" w:cs="Arial" w:eastAsia="Arial"/>
                      <w:sz w:val="29"/>
                      <w:szCs w:val="29"/>
                      <w:color w:val="979797"/>
                      <w:spacing w:val="0"/>
                      <w:w w:val="173"/>
                      <w:position w:val="4"/>
                    </w:rPr>
                    <w:t>I</w:t>
                  </w:r>
                  <w:r>
                    <w:rPr>
                      <w:rFonts w:ascii="Arial" w:hAnsi="Arial" w:cs="Arial" w:eastAsia="Arial"/>
                      <w:sz w:val="29"/>
                      <w:szCs w:val="29"/>
                      <w:color w:val="979797"/>
                      <w:spacing w:val="0"/>
                      <w:w w:val="100"/>
                      <w:position w:val="4"/>
                    </w:rPr>
                    <w:tab/>
                  </w:r>
                  <w:r>
                    <w:rPr>
                      <w:rFonts w:ascii="Arial" w:hAnsi="Arial" w:cs="Arial" w:eastAsia="Arial"/>
                      <w:sz w:val="29"/>
                      <w:szCs w:val="29"/>
                      <w:color w:val="979797"/>
                      <w:spacing w:val="0"/>
                      <w:w w:val="100"/>
                      <w:position w:val="4"/>
                    </w:rPr>
                  </w:r>
                  <w:r>
                    <w:rPr>
                      <w:rFonts w:ascii="Arial" w:hAnsi="Arial" w:cs="Arial" w:eastAsia="Arial"/>
                      <w:sz w:val="50"/>
                      <w:szCs w:val="50"/>
                      <w:color w:val="E23431"/>
                      <w:spacing w:val="0"/>
                      <w:w w:val="100"/>
                      <w:position w:val="-1"/>
                    </w:rPr>
                    <w:t>·</w:t>
                  </w:r>
                  <w:r>
                    <w:rPr>
                      <w:rFonts w:ascii="Arial" w:hAnsi="Arial" w:cs="Arial" w:eastAsia="Arial"/>
                      <w:sz w:val="50"/>
                      <w:szCs w:val="50"/>
                      <w:color w:val="E23431"/>
                      <w:spacing w:val="-114"/>
                      <w:w w:val="100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50"/>
                      <w:szCs w:val="50"/>
                      <w:color w:val="E23431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Arial" w:hAnsi="Arial" w:cs="Arial" w:eastAsia="Arial"/>
                      <w:sz w:val="50"/>
                      <w:szCs w:val="50"/>
                      <w:color w:val="E23431"/>
                      <w:spacing w:val="0"/>
                      <w:w w:val="100"/>
                      <w:position w:val="-1"/>
                    </w:rPr>
                  </w:r>
                  <w:r>
                    <w:rPr>
                      <w:rFonts w:ascii="Arial" w:hAnsi="Arial" w:cs="Arial" w:eastAsia="Arial"/>
                      <w:sz w:val="30"/>
                      <w:szCs w:val="30"/>
                      <w:color w:val="979797"/>
                      <w:spacing w:val="0"/>
                      <w:w w:val="182"/>
                      <w:position w:val="5"/>
                    </w:rPr>
                    <w:t>i</w:t>
                  </w:r>
                  <w:r>
                    <w:rPr>
                      <w:rFonts w:ascii="Arial" w:hAnsi="Arial" w:cs="Arial" w:eastAsia="Arial"/>
                      <w:sz w:val="30"/>
                      <w:szCs w:val="30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6"/>
          <w:szCs w:val="26"/>
          <w:color w:val="979797"/>
          <w:spacing w:val="17"/>
          <w:w w:val="271"/>
          <w:position w:val="-11"/>
        </w:rPr>
        <w:t>I</w:t>
      </w:r>
      <w:r>
        <w:rPr>
          <w:rFonts w:ascii="Arial" w:hAnsi="Arial" w:cs="Arial" w:eastAsia="Arial"/>
          <w:sz w:val="29"/>
          <w:szCs w:val="29"/>
          <w:color w:val="D8D8D8"/>
          <w:spacing w:val="0"/>
          <w:w w:val="120"/>
          <w:position w:val="-11"/>
        </w:rPr>
        <w:t>!</w:t>
      </w:r>
      <w:r>
        <w:rPr>
          <w:rFonts w:ascii="Arial" w:hAnsi="Arial" w:cs="Arial" w:eastAsia="Arial"/>
          <w:sz w:val="29"/>
          <w:szCs w:val="29"/>
          <w:color w:val="D8D8D8"/>
          <w:spacing w:val="0"/>
          <w:w w:val="100"/>
          <w:position w:val="-11"/>
        </w:rPr>
        <w:tab/>
      </w:r>
      <w:r>
        <w:rPr>
          <w:rFonts w:ascii="Arial" w:hAnsi="Arial" w:cs="Arial" w:eastAsia="Arial"/>
          <w:sz w:val="29"/>
          <w:szCs w:val="29"/>
          <w:color w:val="D8D8D8"/>
          <w:spacing w:val="0"/>
          <w:w w:val="100"/>
          <w:position w:val="-11"/>
        </w:rPr>
      </w:r>
      <w:r>
        <w:rPr>
          <w:rFonts w:ascii="Arial" w:hAnsi="Arial" w:cs="Arial" w:eastAsia="Arial"/>
          <w:sz w:val="25"/>
          <w:szCs w:val="25"/>
          <w:color w:val="979797"/>
          <w:spacing w:val="0"/>
          <w:w w:val="113"/>
          <w:i/>
          <w:position w:val="-15"/>
        </w:rPr>
        <w:t>l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414" w:lineRule="exact"/>
        <w:ind w:left="1694" w:right="-20"/>
        <w:jc w:val="left"/>
        <w:tabs>
          <w:tab w:pos="6560" w:val="left"/>
        </w:tabs>
        <w:rPr>
          <w:rFonts w:ascii="Arial" w:hAnsi="Arial" w:cs="Arial" w:eastAsia="Arial"/>
          <w:sz w:val="37"/>
          <w:szCs w:val="37"/>
        </w:rPr>
      </w:pPr>
      <w:rPr/>
      <w:r>
        <w:rPr>
          <w:rFonts w:ascii="Courier New" w:hAnsi="Courier New" w:cs="Courier New" w:eastAsia="Courier New"/>
          <w:sz w:val="15"/>
          <w:szCs w:val="15"/>
          <w:color w:val="979797"/>
          <w:spacing w:val="0"/>
          <w:w w:val="100"/>
          <w:position w:val="-2"/>
        </w:rPr>
        <w:t>w</w:t>
      </w:r>
      <w:r>
        <w:rPr>
          <w:rFonts w:ascii="Courier New" w:hAnsi="Courier New" w:cs="Courier New" w:eastAsia="Courier New"/>
          <w:sz w:val="15"/>
          <w:szCs w:val="15"/>
          <w:color w:val="979797"/>
          <w:spacing w:val="4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000000"/>
          <w:spacing w:val="-8"/>
          <w:w w:val="111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color w:val="C4C4C4"/>
          <w:spacing w:val="0"/>
          <w:w w:val="172"/>
          <w:position w:val="0"/>
        </w:rPr>
        <w:t>I.</w:t>
      </w:r>
      <w:r>
        <w:rPr>
          <w:rFonts w:ascii="Times New Roman" w:hAnsi="Times New Roman" w:cs="Times New Roman" w:eastAsia="Times New Roman"/>
          <w:sz w:val="16"/>
          <w:szCs w:val="16"/>
          <w:color w:val="C4C4C4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color w:val="C4C4C4"/>
          <w:spacing w:val="0"/>
          <w:w w:val="100"/>
          <w:position w:val="0"/>
        </w:rPr>
      </w:r>
      <w:r>
        <w:rPr>
          <w:rFonts w:ascii="Arial" w:hAnsi="Arial" w:cs="Arial" w:eastAsia="Arial"/>
          <w:sz w:val="37"/>
          <w:szCs w:val="37"/>
          <w:color w:val="979797"/>
          <w:spacing w:val="0"/>
          <w:w w:val="54"/>
          <w:position w:val="-1"/>
        </w:rPr>
        <w:t>..</w:t>
      </w:r>
      <w:r>
        <w:rPr>
          <w:rFonts w:ascii="Arial" w:hAnsi="Arial" w:cs="Arial" w:eastAsia="Arial"/>
          <w:sz w:val="37"/>
          <w:szCs w:val="37"/>
          <w:color w:val="000000"/>
          <w:spacing w:val="0"/>
          <w:w w:val="100"/>
          <w:position w:val="0"/>
        </w:rPr>
      </w:r>
    </w:p>
    <w:p>
      <w:pPr>
        <w:spacing w:before="0" w:after="0" w:line="154" w:lineRule="exact"/>
        <w:ind w:left="1613" w:right="-20"/>
        <w:jc w:val="left"/>
        <w:tabs>
          <w:tab w:pos="648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979797"/>
          <w:spacing w:val="0"/>
          <w:w w:val="373"/>
          <w:position w:val="-2"/>
        </w:rPr>
        <w:t>i</w:t>
      </w:r>
      <w:r>
        <w:rPr>
          <w:rFonts w:ascii="Arial" w:hAnsi="Arial" w:cs="Arial" w:eastAsia="Arial"/>
          <w:sz w:val="19"/>
          <w:szCs w:val="19"/>
          <w:color w:val="979797"/>
          <w:spacing w:val="-185"/>
          <w:w w:val="373"/>
          <w:position w:val="-2"/>
        </w:rPr>
        <w:t> </w:t>
      </w:r>
      <w:r>
        <w:rPr>
          <w:rFonts w:ascii="Arial" w:hAnsi="Arial" w:cs="Arial" w:eastAsia="Arial"/>
          <w:sz w:val="19"/>
          <w:szCs w:val="19"/>
          <w:color w:val="979797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19"/>
          <w:szCs w:val="19"/>
          <w:color w:val="979797"/>
          <w:spacing w:val="0"/>
          <w:w w:val="373"/>
          <w:position w:val="-2"/>
        </w:rPr>
        <w:t>i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0" w:after="0" w:line="215" w:lineRule="exact"/>
        <w:ind w:left="1603" w:right="-20"/>
        <w:jc w:val="left"/>
        <w:tabs>
          <w:tab w:pos="6460" w:val="left"/>
        </w:tabs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6"/>
          <w:szCs w:val="26"/>
          <w:color w:val="979797"/>
          <w:spacing w:val="0"/>
          <w:w w:val="100"/>
          <w:i/>
          <w:position w:val="-1"/>
        </w:rPr>
        <w:t>I</w:t>
      </w:r>
      <w:r>
        <w:rPr>
          <w:rFonts w:ascii="Arial" w:hAnsi="Arial" w:cs="Arial" w:eastAsia="Arial"/>
          <w:sz w:val="26"/>
          <w:szCs w:val="26"/>
          <w:color w:val="979797"/>
          <w:spacing w:val="-69"/>
          <w:w w:val="100"/>
          <w:i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979797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26"/>
          <w:szCs w:val="26"/>
          <w:color w:val="979797"/>
          <w:spacing w:val="0"/>
          <w:w w:val="100"/>
          <w:i/>
          <w:position w:val="-1"/>
        </w:rPr>
      </w:r>
      <w:r>
        <w:rPr>
          <w:rFonts w:ascii="Arial" w:hAnsi="Arial" w:cs="Arial" w:eastAsia="Arial"/>
          <w:sz w:val="27"/>
          <w:szCs w:val="27"/>
          <w:color w:val="979797"/>
          <w:spacing w:val="0"/>
          <w:w w:val="120"/>
          <w:i/>
          <w:position w:val="-2"/>
        </w:rPr>
        <w:t>l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0" w:after="0" w:line="228" w:lineRule="exact"/>
        <w:ind w:left="1613" w:right="-20"/>
        <w:jc w:val="left"/>
        <w:tabs>
          <w:tab w:pos="6480" w:val="left"/>
        </w:tabs>
        <w:rPr>
          <w:rFonts w:ascii="Arial" w:hAnsi="Arial" w:cs="Arial" w:eastAsia="Arial"/>
          <w:sz w:val="34"/>
          <w:szCs w:val="3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9.099625pt;margin-top:6.537452pt;width:1.060378pt;height:23pt;mso-position-horizontal-relative:page;mso-position-vertical-relative:paragraph;z-index:-3612" type="#_x0000_t202" filled="f" stroked="f">
            <v:textbox inset="0,0,0,0">
              <w:txbxContent>
                <w:p>
                  <w:pPr>
                    <w:spacing w:before="0" w:after="0" w:line="460" w:lineRule="exact"/>
                    <w:ind w:right="-109"/>
                    <w:jc w:val="left"/>
                    <w:rPr>
                      <w:rFonts w:ascii="Arial" w:hAnsi="Arial" w:cs="Arial" w:eastAsia="Arial"/>
                      <w:sz w:val="46"/>
                      <w:szCs w:val="46"/>
                    </w:rPr>
                  </w:pPr>
                  <w:rPr/>
                  <w:r>
                    <w:rPr>
                      <w:rFonts w:ascii="Arial" w:hAnsi="Arial" w:cs="Arial" w:eastAsia="Arial"/>
                      <w:sz w:val="46"/>
                      <w:szCs w:val="46"/>
                      <w:color w:val="979797"/>
                      <w:spacing w:val="-171"/>
                      <w:w w:val="118"/>
                    </w:rPr>
                    <w:t>r</w:t>
                  </w:r>
                  <w:r>
                    <w:rPr>
                      <w:rFonts w:ascii="Arial" w:hAnsi="Arial" w:cs="Arial" w:eastAsia="Arial"/>
                      <w:sz w:val="46"/>
                      <w:szCs w:val="4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33"/>
          <w:szCs w:val="33"/>
          <w:color w:val="979797"/>
          <w:spacing w:val="0"/>
          <w:w w:val="150"/>
          <w:position w:val="-5"/>
        </w:rPr>
        <w:t>I</w:t>
      </w:r>
      <w:r>
        <w:rPr>
          <w:rFonts w:ascii="Arial" w:hAnsi="Arial" w:cs="Arial" w:eastAsia="Arial"/>
          <w:sz w:val="33"/>
          <w:szCs w:val="33"/>
          <w:color w:val="979797"/>
          <w:spacing w:val="-136"/>
          <w:w w:val="150"/>
          <w:position w:val="-5"/>
        </w:rPr>
        <w:t> </w:t>
      </w:r>
      <w:r>
        <w:rPr>
          <w:rFonts w:ascii="Arial" w:hAnsi="Arial" w:cs="Arial" w:eastAsia="Arial"/>
          <w:sz w:val="33"/>
          <w:szCs w:val="33"/>
          <w:color w:val="979797"/>
          <w:spacing w:val="0"/>
          <w:w w:val="100"/>
          <w:position w:val="-5"/>
        </w:rPr>
        <w:tab/>
      </w:r>
      <w:r>
        <w:rPr>
          <w:rFonts w:ascii="Arial" w:hAnsi="Arial" w:cs="Arial" w:eastAsia="Arial"/>
          <w:sz w:val="33"/>
          <w:szCs w:val="33"/>
          <w:color w:val="979797"/>
          <w:spacing w:val="0"/>
          <w:w w:val="100"/>
          <w:position w:val="-5"/>
        </w:rPr>
      </w:r>
      <w:r>
        <w:rPr>
          <w:rFonts w:ascii="Arial" w:hAnsi="Arial" w:cs="Arial" w:eastAsia="Arial"/>
          <w:sz w:val="34"/>
          <w:szCs w:val="34"/>
          <w:color w:val="979797"/>
          <w:spacing w:val="0"/>
          <w:w w:val="150"/>
          <w:position w:val="-6"/>
        </w:rPr>
        <w:t>I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  <w:position w:val="0"/>
        </w:rPr>
      </w:r>
    </w:p>
    <w:p>
      <w:pPr>
        <w:spacing w:before="0" w:after="0" w:line="382" w:lineRule="exact"/>
        <w:ind w:left="6416" w:right="4214"/>
        <w:jc w:val="center"/>
        <w:rPr>
          <w:rFonts w:ascii="Arial" w:hAnsi="Arial" w:cs="Arial" w:eastAsia="Arial"/>
          <w:sz w:val="46"/>
          <w:szCs w:val="4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5.039993pt;margin-top:24.219475pt;width:289.723745pt;height:33.993035pt;mso-position-horizontal-relative:page;mso-position-vertical-relative:paragraph;z-index:-3610" type="#_x0000_t202" filled="f" stroked="f">
            <v:textbox inset="0,0,0,0">
              <w:txbxContent>
                <w:p>
                  <w:pPr>
                    <w:spacing w:before="0" w:after="0" w:line="680" w:lineRule="exact"/>
                    <w:ind w:right="-142"/>
                    <w:jc w:val="left"/>
                    <w:tabs>
                      <w:tab w:pos="2600" w:val="left"/>
                      <w:tab w:pos="5200" w:val="left"/>
                      <w:tab w:pos="5620" w:val="left"/>
                    </w:tabs>
                    <w:rPr>
                      <w:rFonts w:ascii="Arial" w:hAnsi="Arial" w:cs="Arial" w:eastAsia="Arial"/>
                      <w:sz w:val="50"/>
                      <w:szCs w:val="5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2"/>
                      <w:szCs w:val="62"/>
                      <w:color w:val="979797"/>
                      <w:spacing w:val="0"/>
                      <w:w w:val="92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2"/>
                      <w:szCs w:val="62"/>
                      <w:color w:val="979797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62"/>
                      <w:szCs w:val="62"/>
                      <w:color w:val="979797"/>
                      <w:spacing w:val="0"/>
                      <w:w w:val="100"/>
                      <w:position w:val="-1"/>
                    </w:rPr>
                  </w:r>
                  <w:r>
                    <w:rPr>
                      <w:rFonts w:ascii="Arial" w:hAnsi="Arial" w:cs="Arial" w:eastAsia="Arial"/>
                      <w:sz w:val="50"/>
                      <w:szCs w:val="50"/>
                      <w:color w:val="D10305"/>
                      <w:spacing w:val="21"/>
                      <w:w w:val="92"/>
                      <w:position w:val="14"/>
                    </w:rPr>
                    <w:t>.</w:t>
                  </w:r>
                  <w:r>
                    <w:rPr>
                      <w:rFonts w:ascii="Arial" w:hAnsi="Arial" w:cs="Arial" w:eastAsia="Arial"/>
                      <w:sz w:val="46"/>
                      <w:szCs w:val="46"/>
                      <w:color w:val="979797"/>
                      <w:spacing w:val="0"/>
                      <w:w w:val="92"/>
                      <w:position w:val="10"/>
                    </w:rPr>
                    <w:t>.</w:t>
                  </w:r>
                  <w:r>
                    <w:rPr>
                      <w:rFonts w:ascii="Arial" w:hAnsi="Arial" w:cs="Arial" w:eastAsia="Arial"/>
                      <w:sz w:val="46"/>
                      <w:szCs w:val="46"/>
                      <w:color w:val="979797"/>
                      <w:spacing w:val="-98"/>
                      <w:w w:val="92"/>
                      <w:position w:val="10"/>
                    </w:rPr>
                    <w:t> </w:t>
                  </w:r>
                  <w:r>
                    <w:rPr>
                      <w:rFonts w:ascii="Arial" w:hAnsi="Arial" w:cs="Arial" w:eastAsia="Arial"/>
                      <w:sz w:val="46"/>
                      <w:szCs w:val="46"/>
                      <w:color w:val="979797"/>
                      <w:spacing w:val="0"/>
                      <w:w w:val="100"/>
                      <w:position w:val="10"/>
                    </w:rPr>
                    <w:tab/>
                  </w:r>
                  <w:r>
                    <w:rPr>
                      <w:rFonts w:ascii="Arial" w:hAnsi="Arial" w:cs="Arial" w:eastAsia="Arial"/>
                      <w:sz w:val="46"/>
                      <w:szCs w:val="46"/>
                      <w:color w:val="979797"/>
                      <w:spacing w:val="0"/>
                      <w:w w:val="100"/>
                      <w:position w:val="10"/>
                    </w:rPr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979797"/>
                      <w:spacing w:val="0"/>
                      <w:w w:val="100"/>
                      <w:position w:val="0"/>
                    </w:rPr>
                    <w:t>"'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979797"/>
                      <w:spacing w:val="-41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979797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979797"/>
                      <w:spacing w:val="0"/>
                      <w:w w:val="100"/>
                      <w:position w:val="0"/>
                    </w:rPr>
                  </w:r>
                  <w:r>
                    <w:rPr>
                      <w:rFonts w:ascii="Arial" w:hAnsi="Arial" w:cs="Arial" w:eastAsia="Arial"/>
                      <w:sz w:val="50"/>
                      <w:szCs w:val="50"/>
                      <w:color w:val="0805DF"/>
                      <w:spacing w:val="0"/>
                      <w:w w:val="114"/>
                      <w:position w:val="14"/>
                    </w:rPr>
                    <w:t>.</w:t>
                  </w:r>
                  <w:r>
                    <w:rPr>
                      <w:rFonts w:ascii="Arial" w:hAnsi="Arial" w:cs="Arial" w:eastAsia="Arial"/>
                      <w:sz w:val="50"/>
                      <w:szCs w:val="50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46"/>
          <w:szCs w:val="46"/>
          <w:color w:val="979797"/>
          <w:spacing w:val="0"/>
          <w:w w:val="118"/>
          <w:position w:val="2"/>
        </w:rPr>
        <w:t>r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47" w:lineRule="exact"/>
        <w:ind w:left="1699" w:right="-20"/>
        <w:jc w:val="left"/>
        <w:tabs>
          <w:tab w:pos="3780" w:val="left"/>
          <w:tab w:pos="4480" w:val="left"/>
          <w:tab w:pos="6560" w:val="left"/>
          <w:tab w:pos="9120" w:val="left"/>
        </w:tabs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979797"/>
          <w:spacing w:val="0"/>
          <w:w w:val="70"/>
          <w:position w:val="-3"/>
        </w:rPr>
        <w:t>·,;.,</w:t>
      </w:r>
      <w:r>
        <w:rPr>
          <w:rFonts w:ascii="Times New Roman" w:hAnsi="Times New Roman" w:cs="Times New Roman" w:eastAsia="Times New Roman"/>
          <w:sz w:val="18"/>
          <w:szCs w:val="18"/>
          <w:color w:val="979797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979797"/>
          <w:spacing w:val="0"/>
          <w:w w:val="100"/>
          <w:position w:val="-3"/>
        </w:rPr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100"/>
          <w:position w:val="-5"/>
        </w:rPr>
        <w:t>""</w:t>
      </w:r>
      <w:r>
        <w:rPr>
          <w:rFonts w:ascii="Arial" w:hAnsi="Arial" w:cs="Arial" w:eastAsia="Arial"/>
          <w:sz w:val="18"/>
          <w:szCs w:val="18"/>
          <w:color w:val="979797"/>
          <w:spacing w:val="-35"/>
          <w:w w:val="100"/>
          <w:position w:val="-5"/>
        </w:rPr>
        <w:t> </w:t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100"/>
          <w:position w:val="-5"/>
        </w:rPr>
        <w:tab/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100"/>
          <w:position w:val="-5"/>
        </w:rPr>
      </w:r>
      <w:r>
        <w:rPr>
          <w:rFonts w:ascii="Arial" w:hAnsi="Arial" w:cs="Arial" w:eastAsia="Arial"/>
          <w:sz w:val="19"/>
          <w:szCs w:val="19"/>
          <w:color w:val="979797"/>
          <w:spacing w:val="0"/>
          <w:w w:val="74"/>
          <w:position w:val="-5"/>
        </w:rPr>
        <w:t>,.,.</w:t>
      </w:r>
      <w:r>
        <w:rPr>
          <w:rFonts w:ascii="Arial" w:hAnsi="Arial" w:cs="Arial" w:eastAsia="Arial"/>
          <w:sz w:val="19"/>
          <w:szCs w:val="19"/>
          <w:color w:val="979797"/>
          <w:spacing w:val="0"/>
          <w:w w:val="100"/>
          <w:position w:val="-5"/>
        </w:rPr>
        <w:tab/>
      </w:r>
      <w:r>
        <w:rPr>
          <w:rFonts w:ascii="Arial" w:hAnsi="Arial" w:cs="Arial" w:eastAsia="Arial"/>
          <w:sz w:val="19"/>
          <w:szCs w:val="19"/>
          <w:color w:val="979797"/>
          <w:spacing w:val="0"/>
          <w:w w:val="100"/>
          <w:position w:val="-5"/>
        </w:rPr>
      </w:r>
      <w:r>
        <w:rPr>
          <w:rFonts w:ascii="Arial" w:hAnsi="Arial" w:cs="Arial" w:eastAsia="Arial"/>
          <w:sz w:val="25"/>
          <w:szCs w:val="25"/>
          <w:color w:val="979797"/>
          <w:spacing w:val="0"/>
          <w:w w:val="74"/>
          <w:position w:val="4"/>
        </w:rPr>
        <w:t>,,</w:t>
      </w:r>
      <w:r>
        <w:rPr>
          <w:rFonts w:ascii="Arial" w:hAnsi="Arial" w:cs="Arial" w:eastAsia="Arial"/>
          <w:sz w:val="25"/>
          <w:szCs w:val="25"/>
          <w:color w:val="979797"/>
          <w:spacing w:val="-44"/>
          <w:w w:val="74"/>
          <w:position w:val="4"/>
        </w:rPr>
        <w:t> </w:t>
      </w:r>
      <w:r>
        <w:rPr>
          <w:rFonts w:ascii="Arial" w:hAnsi="Arial" w:cs="Arial" w:eastAsia="Arial"/>
          <w:sz w:val="25"/>
          <w:szCs w:val="25"/>
          <w:color w:val="979797"/>
          <w:spacing w:val="0"/>
          <w:w w:val="100"/>
          <w:position w:val="4"/>
        </w:rPr>
        <w:tab/>
      </w:r>
      <w:r>
        <w:rPr>
          <w:rFonts w:ascii="Arial" w:hAnsi="Arial" w:cs="Arial" w:eastAsia="Arial"/>
          <w:sz w:val="25"/>
          <w:szCs w:val="25"/>
          <w:color w:val="979797"/>
          <w:spacing w:val="0"/>
          <w:w w:val="100"/>
          <w:position w:val="4"/>
        </w:rPr>
      </w:r>
      <w:r>
        <w:rPr>
          <w:rFonts w:ascii="Times New Roman" w:hAnsi="Times New Roman" w:cs="Times New Roman" w:eastAsia="Times New Roman"/>
          <w:sz w:val="27"/>
          <w:szCs w:val="27"/>
          <w:color w:val="979797"/>
          <w:spacing w:val="0"/>
          <w:w w:val="53"/>
          <w:position w:val="-4"/>
        </w:rPr>
        <w:t>...</w:t>
      </w:r>
      <w:r>
        <w:rPr>
          <w:rFonts w:ascii="Times New Roman" w:hAnsi="Times New Roman" w:cs="Times New Roman" w:eastAsia="Times New Roman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0" w:after="0" w:line="76" w:lineRule="exact"/>
        <w:ind w:left="3226" w:right="-20"/>
        <w:jc w:val="left"/>
        <w:tabs>
          <w:tab w:pos="80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8"/>
          <w:szCs w:val="8"/>
          <w:color w:val="979797"/>
          <w:spacing w:val="0"/>
          <w:w w:val="127"/>
          <w:b/>
          <w:bCs/>
          <w:position w:val="2"/>
        </w:rPr>
        <w:t>Eli&amp;!Mdn.tFrom</w:t>
      </w:r>
      <w:r>
        <w:rPr>
          <w:rFonts w:ascii="Arial" w:hAnsi="Arial" w:cs="Arial" w:eastAsia="Arial"/>
          <w:sz w:val="8"/>
          <w:szCs w:val="8"/>
          <w:color w:val="979797"/>
          <w:spacing w:val="0"/>
          <w:w w:val="127"/>
          <w:b/>
          <w:bCs/>
          <w:position w:val="2"/>
        </w:rPr>
        <w:t> </w:t>
      </w:r>
      <w:r>
        <w:rPr>
          <w:rFonts w:ascii="Arial" w:hAnsi="Arial" w:cs="Arial" w:eastAsia="Arial"/>
          <w:sz w:val="8"/>
          <w:szCs w:val="8"/>
          <w:color w:val="979797"/>
          <w:spacing w:val="0"/>
          <w:w w:val="127"/>
          <w:b/>
          <w:bCs/>
          <w:position w:val="2"/>
        </w:rPr>
        <w:t>•lndlllllniiOIIpi</w:t>
      </w:r>
      <w:r>
        <w:rPr>
          <w:rFonts w:ascii="Arial" w:hAnsi="Arial" w:cs="Arial" w:eastAsia="Arial"/>
          <w:sz w:val="8"/>
          <w:szCs w:val="8"/>
          <w:color w:val="979797"/>
          <w:spacing w:val="0"/>
          <w:w w:val="100"/>
          <w:b/>
          <w:bCs/>
          <w:position w:val="2"/>
        </w:rPr>
        <w:tab/>
      </w:r>
      <w:r>
        <w:rPr>
          <w:rFonts w:ascii="Arial" w:hAnsi="Arial" w:cs="Arial" w:eastAsia="Arial"/>
          <w:sz w:val="8"/>
          <w:szCs w:val="8"/>
          <w:color w:val="979797"/>
          <w:spacing w:val="0"/>
          <w:w w:val="100"/>
          <w:b/>
          <w:bCs/>
          <w:position w:val="2"/>
        </w:rPr>
      </w:r>
      <w:r>
        <w:rPr>
          <w:rFonts w:ascii="Times New Roman" w:hAnsi="Times New Roman" w:cs="Times New Roman" w:eastAsia="Times New Roman"/>
          <w:sz w:val="10"/>
          <w:szCs w:val="10"/>
          <w:color w:val="979797"/>
          <w:spacing w:val="0"/>
          <w:w w:val="131"/>
          <w:b/>
          <w:bCs/>
          <w:position w:val="1"/>
        </w:rPr>
        <w:t>£.-T-I"roon,.._*J•r.oct.n</w:t>
      </w:r>
      <w:r>
        <w:rPr>
          <w:rFonts w:ascii="Times New Roman" w:hAnsi="Times New Roman" w:cs="Times New Roman" w:eastAsia="Times New Roman"/>
          <w:sz w:val="10"/>
          <w:szCs w:val="10"/>
          <w:color w:val="979797"/>
          <w:spacing w:val="-10"/>
          <w:w w:val="131"/>
          <w:b/>
          <w:bCs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979797"/>
          <w:spacing w:val="0"/>
          <w:w w:val="131"/>
          <w:b/>
          <w:bCs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7" w:after="0" w:line="209" w:lineRule="exact"/>
        <w:ind w:left="2909" w:right="-20"/>
        <w:jc w:val="left"/>
        <w:tabs>
          <w:tab w:pos="5340" w:val="left"/>
          <w:tab w:pos="6640" w:val="left"/>
          <w:tab w:pos="1078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color w:val="696969"/>
          <w:spacing w:val="0"/>
          <w:w w:val="100"/>
          <w:b/>
          <w:bCs/>
          <w:position w:val="-11"/>
        </w:rPr>
        <w:t>AIOMCII9oi</w:t>
      </w:r>
      <w:r>
        <w:rPr>
          <w:rFonts w:ascii="Times New Roman" w:hAnsi="Times New Roman" w:cs="Times New Roman" w:eastAsia="Times New Roman"/>
          <w:sz w:val="8"/>
          <w:szCs w:val="8"/>
          <w:color w:val="696969"/>
          <w:spacing w:val="0"/>
          <w:w w:val="100"/>
          <w:b/>
          <w:bCs/>
          <w:position w:val="-11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color w:val="696969"/>
          <w:spacing w:val="9"/>
          <w:w w:val="100"/>
          <w:b/>
          <w:bCs/>
          <w:position w:val="-1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979797"/>
          <w:spacing w:val="0"/>
          <w:w w:val="129"/>
          <w:b/>
          <w:bCs/>
          <w:position w:val="-11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color w:val="979797"/>
          <w:spacing w:val="-14"/>
          <w:w w:val="129"/>
          <w:b/>
          <w:bCs/>
          <w:position w:val="-1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696969"/>
          <w:spacing w:val="0"/>
          <w:w w:val="100"/>
          <w:b/>
          <w:bCs/>
          <w:position w:val="-11"/>
        </w:rPr>
        <w:t>803</w:t>
      </w:r>
      <w:r>
        <w:rPr>
          <w:rFonts w:ascii="Times New Roman" w:hAnsi="Times New Roman" w:cs="Times New Roman" w:eastAsia="Times New Roman"/>
          <w:sz w:val="8"/>
          <w:szCs w:val="8"/>
          <w:color w:val="696969"/>
          <w:spacing w:val="0"/>
          <w:w w:val="100"/>
          <w:b/>
          <w:bCs/>
          <w:position w:val="-11"/>
        </w:rPr>
        <w:t>Q</w:t>
      </w:r>
      <w:r>
        <w:rPr>
          <w:rFonts w:ascii="Times New Roman" w:hAnsi="Times New Roman" w:cs="Times New Roman" w:eastAsia="Times New Roman"/>
          <w:sz w:val="8"/>
          <w:szCs w:val="8"/>
          <w:color w:val="696969"/>
          <w:spacing w:val="8"/>
          <w:w w:val="100"/>
          <w:b/>
          <w:bCs/>
          <w:position w:val="-1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828282"/>
          <w:spacing w:val="0"/>
          <w:w w:val="600"/>
          <w:b/>
          <w:bCs/>
          <w:position w:val="-11"/>
        </w:rPr>
        <w:t>(</w:t>
      </w:r>
      <w:r>
        <w:rPr>
          <w:rFonts w:ascii="Times New Roman" w:hAnsi="Times New Roman" w:cs="Times New Roman" w:eastAsia="Times New Roman"/>
          <w:sz w:val="8"/>
          <w:szCs w:val="8"/>
          <w:color w:val="545454"/>
          <w:spacing w:val="0"/>
          <w:w w:val="100"/>
          <w:b/>
          <w:bCs/>
          <w:position w:val="-11"/>
        </w:rPr>
        <w:t>Prtpa</w:t>
      </w:r>
      <w:r>
        <w:rPr>
          <w:rFonts w:ascii="Times New Roman" w:hAnsi="Times New Roman" w:cs="Times New Roman" w:eastAsia="Times New Roman"/>
          <w:sz w:val="8"/>
          <w:szCs w:val="8"/>
          <w:color w:val="545454"/>
          <w:spacing w:val="-3"/>
          <w:w w:val="100"/>
          <w:b/>
          <w:bCs/>
          <w:position w:val="-1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color w:val="828282"/>
          <w:spacing w:val="0"/>
          <w:w w:val="105"/>
          <w:b/>
          <w:bCs/>
          <w:position w:val="-11"/>
        </w:rPr>
        <w:t>llo!yAc:b:</w:t>
      </w:r>
      <w:r>
        <w:rPr>
          <w:rFonts w:ascii="Times New Roman" w:hAnsi="Times New Roman" w:cs="Times New Roman" w:eastAsia="Times New Roman"/>
          <w:sz w:val="8"/>
          <w:szCs w:val="8"/>
          <w:color w:val="828282"/>
          <w:spacing w:val="0"/>
          <w:w w:val="106"/>
          <w:b/>
          <w:bCs/>
          <w:position w:val="-11"/>
        </w:rPr>
        <w:t>)</w:t>
      </w:r>
      <w:r>
        <w:rPr>
          <w:rFonts w:ascii="Times New Roman" w:hAnsi="Times New Roman" w:cs="Times New Roman" w:eastAsia="Times New Roman"/>
          <w:sz w:val="8"/>
          <w:szCs w:val="8"/>
          <w:color w:val="828282"/>
          <w:spacing w:val="0"/>
          <w:w w:val="100"/>
          <w:b/>
          <w:bCs/>
          <w:position w:val="-11"/>
        </w:rPr>
        <w:tab/>
      </w:r>
      <w:r>
        <w:rPr>
          <w:rFonts w:ascii="Times New Roman" w:hAnsi="Times New Roman" w:cs="Times New Roman" w:eastAsia="Times New Roman"/>
          <w:sz w:val="8"/>
          <w:szCs w:val="8"/>
          <w:color w:val="828282"/>
          <w:spacing w:val="0"/>
          <w:w w:val="100"/>
          <w:b/>
          <w:bCs/>
          <w:position w:val="-11"/>
        </w:rPr>
      </w:r>
      <w:r>
        <w:rPr>
          <w:rFonts w:ascii="Times New Roman" w:hAnsi="Times New Roman" w:cs="Times New Roman" w:eastAsia="Times New Roman"/>
          <w:sz w:val="93"/>
          <w:szCs w:val="93"/>
          <w:color w:val="DB0FDA"/>
          <w:spacing w:val="33"/>
          <w:w w:val="45"/>
          <w:position w:val="-70"/>
        </w:rPr>
        <w:t>-</w:t>
      </w:r>
      <w:r>
        <w:rPr>
          <w:rFonts w:ascii="Times New Roman" w:hAnsi="Times New Roman" w:cs="Times New Roman" w:eastAsia="Times New Roman"/>
          <w:sz w:val="93"/>
          <w:szCs w:val="93"/>
          <w:color w:val="BC03BA"/>
          <w:spacing w:val="0"/>
          <w:w w:val="90"/>
          <w:position w:val="-70"/>
        </w:rPr>
        <w:t>-</w:t>
      </w:r>
      <w:r>
        <w:rPr>
          <w:rFonts w:ascii="Times New Roman" w:hAnsi="Times New Roman" w:cs="Times New Roman" w:eastAsia="Times New Roman"/>
          <w:sz w:val="93"/>
          <w:szCs w:val="93"/>
          <w:color w:val="BC03BA"/>
          <w:spacing w:val="0"/>
          <w:w w:val="100"/>
          <w:position w:val="-70"/>
        </w:rPr>
        <w:tab/>
      </w:r>
      <w:r>
        <w:rPr>
          <w:rFonts w:ascii="Times New Roman" w:hAnsi="Times New Roman" w:cs="Times New Roman" w:eastAsia="Times New Roman"/>
          <w:sz w:val="93"/>
          <w:szCs w:val="93"/>
          <w:color w:val="BC03BA"/>
          <w:spacing w:val="0"/>
          <w:w w:val="100"/>
          <w:position w:val="-70"/>
        </w:rPr>
      </w:r>
      <w:r>
        <w:rPr>
          <w:rFonts w:ascii="Times New Roman" w:hAnsi="Times New Roman" w:cs="Times New Roman" w:eastAsia="Times New Roman"/>
          <w:sz w:val="93"/>
          <w:szCs w:val="93"/>
          <w:color w:val="BC03BA"/>
          <w:spacing w:val="0"/>
          <w:w w:val="100"/>
          <w:u w:val="single" w:color="9C9C9C"/>
          <w:position w:val="-70"/>
        </w:rPr>
        <w:t> </w:t>
      </w:r>
      <w:r>
        <w:rPr>
          <w:rFonts w:ascii="Times New Roman" w:hAnsi="Times New Roman" w:cs="Times New Roman" w:eastAsia="Times New Roman"/>
          <w:sz w:val="93"/>
          <w:szCs w:val="93"/>
          <w:color w:val="BC03BA"/>
          <w:spacing w:val="0"/>
          <w:w w:val="100"/>
          <w:u w:val="single" w:color="9C9C9C"/>
          <w:position w:val="-70"/>
        </w:rPr>
        <w:tab/>
      </w:r>
      <w:r>
        <w:rPr>
          <w:rFonts w:ascii="Times New Roman" w:hAnsi="Times New Roman" w:cs="Times New Roman" w:eastAsia="Times New Roman"/>
          <w:sz w:val="93"/>
          <w:szCs w:val="93"/>
          <w:color w:val="BC03BA"/>
          <w:spacing w:val="0"/>
          <w:w w:val="100"/>
          <w:u w:val="single" w:color="9C9C9C"/>
          <w:position w:val="-70"/>
        </w:rPr>
      </w:r>
      <w:r>
        <w:rPr>
          <w:rFonts w:ascii="Times New Roman" w:hAnsi="Times New Roman" w:cs="Times New Roman" w:eastAsia="Times New Roman"/>
          <w:sz w:val="93"/>
          <w:szCs w:val="93"/>
          <w:color w:val="BC03BA"/>
          <w:spacing w:val="0"/>
          <w:w w:val="100"/>
          <w:position w:val="-70"/>
        </w:rPr>
      </w:r>
      <w:r>
        <w:rPr>
          <w:rFonts w:ascii="Times New Roman" w:hAnsi="Times New Roman" w:cs="Times New Roman" w:eastAsia="Times New Roman"/>
          <w:sz w:val="93"/>
          <w:szCs w:val="93"/>
          <w:color w:val="BC03BA"/>
          <w:spacing w:val="0"/>
          <w:w w:val="100"/>
          <w:position w:val="-70"/>
        </w:rPr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0"/>
          <w:w w:val="112"/>
          <w:b/>
          <w:bCs/>
          <w:position w:val="-11"/>
        </w:rPr>
        <w:t>ElF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5"/>
          <w:w w:val="113"/>
          <w:b/>
          <w:bCs/>
          <w:position w:val="-11"/>
        </w:rPr>
        <w:t>3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248"/>
          <w:b/>
          <w:bCs/>
          <w:position w:val="-11"/>
        </w:rPr>
        <w:t>·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-13"/>
          <w:w w:val="100"/>
          <w:b/>
          <w:bCs/>
          <w:position w:val="-1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0"/>
          <w:w w:val="86"/>
          <w:b/>
          <w:bCs/>
          <w:position w:val="-11"/>
        </w:rPr>
        <w:t>8'72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0"/>
          <w:w w:val="86"/>
          <w:b/>
          <w:bCs/>
          <w:position w:val="-11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13"/>
          <w:w w:val="86"/>
          <w:b/>
          <w:bCs/>
          <w:position w:val="-1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0"/>
          <w:w w:val="92"/>
          <w:b/>
          <w:bCs/>
          <w:position w:val="-11"/>
        </w:rPr>
        <w:t>(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0"/>
          <w:w w:val="91"/>
          <w:b/>
          <w:bCs/>
          <w:position w:val="-11"/>
        </w:rPr>
        <w:t>Bombi'l</w:t>
      </w:r>
      <w:r>
        <w:rPr>
          <w:rFonts w:ascii="Times New Roman" w:hAnsi="Times New Roman" w:cs="Times New Roman" w:eastAsia="Times New Roman"/>
          <w:sz w:val="9"/>
          <w:szCs w:val="9"/>
          <w:color w:val="696969"/>
          <w:spacing w:val="-4"/>
          <w:w w:val="92"/>
          <w:b/>
          <w:bCs/>
          <w:position w:val="-11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173"/>
          <w:b/>
          <w:bCs/>
          <w:position w:val="-11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-16"/>
          <w:w w:val="100"/>
          <w:b/>
          <w:bCs/>
          <w:position w:val="-1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545454"/>
          <w:spacing w:val="0"/>
          <w:w w:val="600"/>
          <w:b/>
          <w:bCs/>
          <w:position w:val="-11"/>
        </w:rPr>
        <w:t>1•</w:t>
      </w:r>
      <w:r>
        <w:rPr>
          <w:rFonts w:ascii="Times New Roman" w:hAnsi="Times New Roman" w:cs="Times New Roman" w:eastAsia="Times New Roman"/>
          <w:sz w:val="9"/>
          <w:szCs w:val="9"/>
          <w:color w:val="828282"/>
          <w:spacing w:val="0"/>
          <w:w w:val="151"/>
          <w:b/>
          <w:bCs/>
          <w:position w:val="-11"/>
        </w:rPr>
        <w:t>)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0" w:right="1300"/>
        </w:sectPr>
      </w:pPr>
      <w:rPr/>
    </w:p>
    <w:p>
      <w:pPr>
        <w:spacing w:before="64" w:after="0" w:line="21" w:lineRule="exact"/>
        <w:ind w:right="-20"/>
        <w:jc w:val="righ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2"/>
          <w:szCs w:val="22"/>
          <w:color w:val="D8D8D8"/>
          <w:spacing w:val="0"/>
          <w:w w:val="78"/>
          <w:position w:val="-24"/>
        </w:rPr>
        <w:t>•</w:t>
      </w:r>
      <w:r>
        <w:rPr>
          <w:rFonts w:ascii="Arial" w:hAnsi="Arial" w:cs="Arial" w:eastAsia="Arial"/>
          <w:sz w:val="22"/>
          <w:szCs w:val="22"/>
          <w:color w:val="D8D8D8"/>
          <w:spacing w:val="0"/>
          <w:w w:val="78"/>
          <w:position w:val="-24"/>
        </w:rPr>
        <w:t> </w:t>
      </w:r>
      <w:r>
        <w:rPr>
          <w:rFonts w:ascii="Arial" w:hAnsi="Arial" w:cs="Arial" w:eastAsia="Arial"/>
          <w:sz w:val="22"/>
          <w:szCs w:val="22"/>
          <w:color w:val="D8D8D8"/>
          <w:spacing w:val="27"/>
          <w:w w:val="78"/>
          <w:position w:val="-24"/>
        </w:rPr>
        <w:t> </w:t>
      </w:r>
      <w:r>
        <w:rPr>
          <w:rFonts w:ascii="Arial" w:hAnsi="Arial" w:cs="Arial" w:eastAsia="Arial"/>
          <w:sz w:val="20"/>
          <w:szCs w:val="20"/>
          <w:color w:val="C4C4C4"/>
          <w:spacing w:val="0"/>
          <w:w w:val="78"/>
          <w:position w:val="-17"/>
        </w:rPr>
        <w:t>'""'""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85" w:lineRule="exact"/>
        <w:ind w:right="-20"/>
        <w:jc w:val="left"/>
        <w:tabs>
          <w:tab w:pos="500" w:val="left"/>
          <w:tab w:pos="1340" w:val="left"/>
          <w:tab w:pos="2220" w:val="left"/>
        </w:tabs>
        <w:rPr>
          <w:rFonts w:ascii="Arial" w:hAnsi="Arial" w:cs="Arial" w:eastAsia="Arial"/>
          <w:sz w:val="50"/>
          <w:szCs w:val="50"/>
        </w:rPr>
      </w:pPr>
      <w:rPr/>
      <w:r>
        <w:rPr/>
        <w:br w:type="column"/>
      </w:r>
      <w:r>
        <w:rPr>
          <w:rFonts w:ascii="Arial" w:hAnsi="Arial" w:cs="Arial" w:eastAsia="Arial"/>
          <w:sz w:val="50"/>
          <w:szCs w:val="50"/>
          <w:color w:val="DB0FDA"/>
          <w:spacing w:val="0"/>
          <w:w w:val="133"/>
          <w:position w:val="-34"/>
        </w:rPr>
        <w:t>.</w:t>
      </w:r>
      <w:r>
        <w:rPr>
          <w:rFonts w:ascii="Arial" w:hAnsi="Arial" w:cs="Arial" w:eastAsia="Arial"/>
          <w:sz w:val="50"/>
          <w:szCs w:val="50"/>
          <w:color w:val="DB0FDA"/>
          <w:spacing w:val="0"/>
          <w:w w:val="100"/>
          <w:position w:val="-34"/>
        </w:rPr>
        <w:tab/>
      </w:r>
      <w:r>
        <w:rPr>
          <w:rFonts w:ascii="Arial" w:hAnsi="Arial" w:cs="Arial" w:eastAsia="Arial"/>
          <w:sz w:val="50"/>
          <w:szCs w:val="50"/>
          <w:color w:val="DB0FDA"/>
          <w:spacing w:val="0"/>
          <w:w w:val="100"/>
          <w:position w:val="-34"/>
        </w:rPr>
      </w:r>
      <w:r>
        <w:rPr>
          <w:rFonts w:ascii="Arial" w:hAnsi="Arial" w:cs="Arial" w:eastAsia="Arial"/>
          <w:sz w:val="50"/>
          <w:szCs w:val="50"/>
          <w:color w:val="ED01ED"/>
          <w:spacing w:val="0"/>
          <w:w w:val="100"/>
          <w:position w:val="-34"/>
        </w:rPr>
        <w:t>.</w:t>
      </w:r>
      <w:r>
        <w:rPr>
          <w:rFonts w:ascii="Arial" w:hAnsi="Arial" w:cs="Arial" w:eastAsia="Arial"/>
          <w:sz w:val="50"/>
          <w:szCs w:val="50"/>
          <w:color w:val="ED01ED"/>
          <w:spacing w:val="-120"/>
          <w:w w:val="100"/>
          <w:position w:val="-34"/>
        </w:rPr>
        <w:t> </w:t>
      </w:r>
      <w:r>
        <w:rPr>
          <w:rFonts w:ascii="Arial" w:hAnsi="Arial" w:cs="Arial" w:eastAsia="Arial"/>
          <w:sz w:val="50"/>
          <w:szCs w:val="50"/>
          <w:color w:val="ED01ED"/>
          <w:spacing w:val="0"/>
          <w:w w:val="100"/>
          <w:position w:val="-34"/>
        </w:rPr>
        <w:tab/>
      </w:r>
      <w:r>
        <w:rPr>
          <w:rFonts w:ascii="Arial" w:hAnsi="Arial" w:cs="Arial" w:eastAsia="Arial"/>
          <w:sz w:val="50"/>
          <w:szCs w:val="50"/>
          <w:color w:val="ED01ED"/>
          <w:spacing w:val="0"/>
          <w:w w:val="100"/>
          <w:position w:val="-34"/>
        </w:rPr>
      </w:r>
      <w:r>
        <w:rPr>
          <w:rFonts w:ascii="Times New Roman" w:hAnsi="Times New Roman" w:cs="Times New Roman" w:eastAsia="Times New Roman"/>
          <w:sz w:val="32"/>
          <w:szCs w:val="32"/>
          <w:color w:val="DB0FDA"/>
          <w:spacing w:val="0"/>
          <w:w w:val="100"/>
          <w:position w:val="-40"/>
        </w:rPr>
        <w:t>•</w:t>
      </w:r>
      <w:r>
        <w:rPr>
          <w:rFonts w:ascii="Times New Roman" w:hAnsi="Times New Roman" w:cs="Times New Roman" w:eastAsia="Times New Roman"/>
          <w:sz w:val="32"/>
          <w:szCs w:val="32"/>
          <w:color w:val="DB0FDA"/>
          <w:spacing w:val="-69"/>
          <w:w w:val="100"/>
          <w:position w:val="-4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DB0FDA"/>
          <w:spacing w:val="0"/>
          <w:w w:val="100"/>
          <w:position w:val="-40"/>
        </w:rPr>
        <w:tab/>
      </w:r>
      <w:r>
        <w:rPr>
          <w:rFonts w:ascii="Times New Roman" w:hAnsi="Times New Roman" w:cs="Times New Roman" w:eastAsia="Times New Roman"/>
          <w:sz w:val="32"/>
          <w:szCs w:val="32"/>
          <w:color w:val="DB0FDA"/>
          <w:spacing w:val="0"/>
          <w:w w:val="100"/>
          <w:position w:val="-40"/>
        </w:rPr>
      </w:r>
      <w:r>
        <w:rPr>
          <w:rFonts w:ascii="Arial" w:hAnsi="Arial" w:cs="Arial" w:eastAsia="Arial"/>
          <w:sz w:val="50"/>
          <w:szCs w:val="50"/>
          <w:color w:val="DB0FDA"/>
          <w:spacing w:val="0"/>
          <w:w w:val="172"/>
          <w:position w:val="-34"/>
        </w:rPr>
        <w:t>.</w:t>
      </w:r>
      <w:r>
        <w:rPr>
          <w:rFonts w:ascii="Arial" w:hAnsi="Arial" w:cs="Arial" w:eastAsia="Arial"/>
          <w:sz w:val="50"/>
          <w:szCs w:val="5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0" w:right="1300"/>
          <w:cols w:num="2" w:equalWidth="0">
            <w:col w:w="2243" w:space="993"/>
            <w:col w:w="7704"/>
          </w:cols>
        </w:sectPr>
      </w:pPr>
      <w:rPr/>
    </w:p>
    <w:p>
      <w:pPr>
        <w:spacing w:before="0" w:after="0" w:line="532" w:lineRule="exact"/>
        <w:ind w:left="1699" w:right="-20"/>
        <w:jc w:val="left"/>
        <w:tabs>
          <w:tab w:pos="3240" w:val="left"/>
          <w:tab w:pos="5080" w:val="left"/>
          <w:tab w:pos="6540" w:val="left"/>
        </w:tabs>
        <w:rPr>
          <w:rFonts w:ascii="Arial" w:hAnsi="Arial" w:cs="Arial" w:eastAsia="Arial"/>
          <w:sz w:val="37"/>
          <w:szCs w:val="37"/>
        </w:rPr>
      </w:pPr>
      <w:rPr/>
      <w:r>
        <w:rPr/>
        <w:pict>
          <v:group style="position:absolute;margin-left:331.200012pt;margin-top:.652726pt;width:209.039988pt;height:10.56pt;mso-position-horizontal-relative:page;mso-position-vertical-relative:paragraph;z-index:-3620" coordorigin="6624,13" coordsize="4181,211">
            <v:shape style="position:absolute;left:6624;top:13;width:614;height:211" type="#_x0000_t75">
              <v:imagedata r:id="rId90" o:title=""/>
            </v:shape>
            <v:group style="position:absolute;left:7238;top:51;width:3552;height:2" coordorigin="7238,51" coordsize="3552,2">
              <v:shape style="position:absolute;left:7238;top:51;width:3552;height:2" coordorigin="7238,51" coordsize="3552,0" path="m7238,51l10790,51e" filled="f" stroked="t" strokeweight="1.44pt" strokecolor="#CCCCC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32.160004pt;margin-top:22.732719pt;width:207.36pt;height:.1pt;mso-position-horizontal-relative:page;mso-position-vertical-relative:paragraph;z-index:-3618" coordorigin="6643,455" coordsize="4147,2">
            <v:shape style="position:absolute;left:6643;top:455;width:4147;height:2" coordorigin="6643,455" coordsize="4147,0" path="m6643,455l10790,455e" filled="f" stroked="t" strokeweight=".96pt" strokecolor="#B8B8B8">
              <v:path arrowok="t"/>
            </v:shape>
          </v:group>
          <w10:wrap type="none"/>
        </w:pict>
      </w:r>
      <w:r>
        <w:rPr/>
        <w:pict>
          <v:group style="position:absolute;margin-left:89.040001pt;margin-top:-.067281pt;width:203.52pt;height:136.8pt;mso-position-horizontal-relative:page;mso-position-vertical-relative:paragraph;z-index:-3614" coordorigin="1781,-1" coordsize="4070,2736">
            <v:group style="position:absolute;left:1786;top:85;width:4061;height:2" coordorigin="1786,85" coordsize="4061,2">
              <v:shape style="position:absolute;left:1786;top:85;width:4061;height:2" coordorigin="1786,85" coordsize="4061,0" path="m1786,85l5846,85e" filled="f" stroked="t" strokeweight=".48pt" strokecolor="#A39CA3">
                <v:path arrowok="t"/>
              </v:shape>
            </v:group>
            <v:group style="position:absolute;left:5808;top:3;width:2;height:96" coordorigin="5808,3" coordsize="2,96">
              <v:shape style="position:absolute;left:5808;top:3;width:2;height:96" coordorigin="5808,3" coordsize="0,96" path="m5808,99l5808,3e" filled="f" stroked="t" strokeweight=".48pt" strokecolor="#B8B8B8">
                <v:path arrowok="t"/>
              </v:shape>
            </v:group>
            <v:group style="position:absolute;left:5808;top:80;width:2;height:154" coordorigin="5808,80" coordsize="2,154">
              <v:shape style="position:absolute;left:5808;top:80;width:2;height:154" coordorigin="5808,80" coordsize="0,154" path="m5808,234l5808,80e" filled="f" stroked="t" strokeweight=".48pt" strokecolor="#A0A0A0">
                <v:path arrowok="t"/>
              </v:shape>
            </v:group>
            <v:group style="position:absolute;left:5808;top:224;width:2;height:106" coordorigin="5808,224" coordsize="2,106">
              <v:shape style="position:absolute;left:5808;top:224;width:2;height:106" coordorigin="5808,224" coordsize="0,106" path="m5808,330l5808,224e" filled="f" stroked="t" strokeweight=".48pt" strokecolor="#000000">
                <v:path arrowok="t"/>
              </v:shape>
            </v:group>
            <v:group style="position:absolute;left:1786;top:459;width:4061;height:2" coordorigin="1786,459" coordsize="4061,2">
              <v:shape style="position:absolute;left:1786;top:459;width:4061;height:2" coordorigin="1786,459" coordsize="4061,0" path="m1786,459l5846,459e" filled="f" stroked="t" strokeweight=".48pt" strokecolor="#A09CA0">
                <v:path arrowok="t"/>
              </v:shape>
            </v:group>
            <v:group style="position:absolute;left:5808;top:330;width:2;height:461" coordorigin="5808,330" coordsize="2,461">
              <v:shape style="position:absolute;left:5808;top:330;width:2;height:461" coordorigin="5808,330" coordsize="0,461" path="m5808,791l5808,330e" filled="f" stroked="t" strokeweight=".48pt" strokecolor="#9C9C9C">
                <v:path arrowok="t"/>
              </v:shape>
            </v:group>
            <v:group style="position:absolute;left:1786;top:815;width:4061;height:2" coordorigin="1786,815" coordsize="4061,2">
              <v:shape style="position:absolute;left:1786;top:815;width:4061;height:2" coordorigin="1786,815" coordsize="4061,0" path="m1786,815l5846,815e" filled="f" stroked="t" strokeweight=".48pt" strokecolor="#B8B8B8">
                <v:path arrowok="t"/>
              </v:shape>
            </v:group>
            <v:group style="position:absolute;left:5808;top:781;width:2;height:240" coordorigin="5808,781" coordsize="2,240">
              <v:shape style="position:absolute;left:5808;top:781;width:2;height:240" coordorigin="5808,781" coordsize="0,240" path="m5808,1021l5808,781e" filled="f" stroked="t" strokeweight=".48pt" strokecolor="#B8B8B8">
                <v:path arrowok="t"/>
              </v:shape>
            </v:group>
            <v:group style="position:absolute;left:1882;top:1251;width:3936;height:2" coordorigin="1882,1251" coordsize="3936,2">
              <v:shape style="position:absolute;left:1882;top:1251;width:3936;height:2" coordorigin="1882,1251" coordsize="3936,0" path="m1882,1251l5818,1251e" filled="f" stroked="t" strokeweight=".48pt" strokecolor="#000000">
                <v:path arrowok="t"/>
              </v:shape>
            </v:group>
            <v:group style="position:absolute;left:5808;top:1011;width:2;height:250" coordorigin="5808,1011" coordsize="2,250">
              <v:shape style="position:absolute;left:5808;top:1011;width:2;height:250" coordorigin="5808,1011" coordsize="0,250" path="m5808,1261l5808,1011e" filled="f" stroked="t" strokeweight=".48pt" strokecolor="#9C9C9C">
                <v:path arrowok="t"/>
              </v:shape>
            </v:group>
            <v:group style="position:absolute;left:1882;top:1587;width:3936;height:2" coordorigin="1882,1587" coordsize="3936,2">
              <v:shape style="position:absolute;left:1882;top:1587;width:3936;height:2" coordorigin="1882,1587" coordsize="3936,0" path="m1882,1587l5818,1587e" filled="f" stroked="t" strokeweight=".48pt" strokecolor="#000000">
                <v:path arrowok="t"/>
              </v:shape>
            </v:group>
            <v:group style="position:absolute;left:5808;top:1242;width:2;height:355" coordorigin="5808,1242" coordsize="2,355">
              <v:shape style="position:absolute;left:5808;top:1242;width:2;height:355" coordorigin="5808,1242" coordsize="0,355" path="m5808,1597l5808,1242e" filled="f" stroked="t" strokeweight=".48pt" strokecolor="#B8B8B8">
                <v:path arrowok="t"/>
              </v:shape>
            </v:group>
            <v:group style="position:absolute;left:5808;top:1587;width:2;height:758" coordorigin="5808,1587" coordsize="2,758">
              <v:shape style="position:absolute;left:5808;top:1587;width:2;height:758" coordorigin="5808,1587" coordsize="0,758" path="m5808,2346l5808,1587e" filled="f" stroked="t" strokeweight=".48pt" strokecolor="#000000">
                <v:path arrowok="t"/>
              </v:shape>
            </v:group>
            <v:group style="position:absolute;left:5808;top:2346;width:2;height:384" coordorigin="5808,2346" coordsize="2,384">
              <v:shape style="position:absolute;left:5808;top:2346;width:2;height:384" coordorigin="5808,2346" coordsize="0,384" path="m5808,2730l5808,2346e" filled="f" stroked="t" strokeweight=".48pt" strokecolor="#D4D4D4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B5B3B3"/>
          <w:spacing w:val="0"/>
          <w:w w:val="57"/>
          <w:position w:val="3"/>
        </w:rPr>
        <w:t>...</w:t>
      </w:r>
      <w:r>
        <w:rPr>
          <w:rFonts w:ascii="Times New Roman" w:hAnsi="Times New Roman" w:cs="Times New Roman" w:eastAsia="Times New Roman"/>
          <w:sz w:val="22"/>
          <w:szCs w:val="22"/>
          <w:color w:val="B5B3B3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22"/>
          <w:szCs w:val="22"/>
          <w:color w:val="B5B3B3"/>
          <w:spacing w:val="0"/>
          <w:w w:val="100"/>
          <w:position w:val="3"/>
        </w:rPr>
      </w:r>
      <w:r>
        <w:rPr>
          <w:rFonts w:ascii="Arial" w:hAnsi="Arial" w:cs="Arial" w:eastAsia="Arial"/>
          <w:sz w:val="50"/>
          <w:szCs w:val="50"/>
          <w:color w:val="DB0FDA"/>
          <w:spacing w:val="-46"/>
          <w:w w:val="114"/>
          <w:position w:val="-1"/>
        </w:rPr>
        <w:t>.</w:t>
      </w:r>
      <w:r>
        <w:rPr>
          <w:rFonts w:ascii="Arial" w:hAnsi="Arial" w:cs="Arial" w:eastAsia="Arial"/>
          <w:sz w:val="50"/>
          <w:szCs w:val="50"/>
          <w:color w:val="DB0FDA"/>
          <w:spacing w:val="-23"/>
          <w:w w:val="114"/>
          <w:position w:val="-1"/>
        </w:rPr>
        <w:t>.</w:t>
      </w:r>
      <w:r>
        <w:rPr>
          <w:rFonts w:ascii="Times New Roman" w:hAnsi="Times New Roman" w:cs="Times New Roman" w:eastAsia="Times New Roman"/>
          <w:sz w:val="47"/>
          <w:szCs w:val="47"/>
          <w:color w:val="DB0FDA"/>
          <w:spacing w:val="0"/>
          <w:w w:val="79"/>
          <w:position w:val="-1"/>
        </w:rPr>
        <w:t>-·.</w:t>
      </w:r>
      <w:r>
        <w:rPr>
          <w:rFonts w:ascii="Times New Roman" w:hAnsi="Times New Roman" w:cs="Times New Roman" w:eastAsia="Times New Roman"/>
          <w:sz w:val="47"/>
          <w:szCs w:val="47"/>
          <w:color w:val="DB0FDA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47"/>
          <w:szCs w:val="47"/>
          <w:color w:val="DB0FDA"/>
          <w:spacing w:val="0"/>
          <w:w w:val="100"/>
          <w:position w:val="-1"/>
        </w:rPr>
      </w:r>
      <w:r>
        <w:rPr>
          <w:rFonts w:ascii="Arial" w:hAnsi="Arial" w:cs="Arial" w:eastAsia="Arial"/>
          <w:sz w:val="49"/>
          <w:szCs w:val="49"/>
          <w:color w:val="DB0FDA"/>
          <w:spacing w:val="0"/>
          <w:w w:val="46"/>
          <w:position w:val="3"/>
        </w:rPr>
        <w:t>..</w:t>
      </w:r>
      <w:r>
        <w:rPr>
          <w:rFonts w:ascii="Arial" w:hAnsi="Arial" w:cs="Arial" w:eastAsia="Arial"/>
          <w:sz w:val="49"/>
          <w:szCs w:val="49"/>
          <w:color w:val="DB0FDA"/>
          <w:spacing w:val="-49"/>
          <w:w w:val="46"/>
          <w:position w:val="3"/>
        </w:rPr>
        <w:t> </w:t>
      </w:r>
      <w:r>
        <w:rPr>
          <w:rFonts w:ascii="Arial" w:hAnsi="Arial" w:cs="Arial" w:eastAsia="Arial"/>
          <w:sz w:val="49"/>
          <w:szCs w:val="49"/>
          <w:color w:val="DB0FDA"/>
          <w:spacing w:val="0"/>
          <w:w w:val="100"/>
          <w:position w:val="3"/>
        </w:rPr>
        <w:tab/>
      </w:r>
      <w:r>
        <w:rPr>
          <w:rFonts w:ascii="Arial" w:hAnsi="Arial" w:cs="Arial" w:eastAsia="Arial"/>
          <w:sz w:val="49"/>
          <w:szCs w:val="49"/>
          <w:color w:val="DB0FDA"/>
          <w:spacing w:val="0"/>
          <w:w w:val="100"/>
          <w:position w:val="3"/>
        </w:rPr>
      </w:r>
      <w:r>
        <w:rPr>
          <w:rFonts w:ascii="Arial" w:hAnsi="Arial" w:cs="Arial" w:eastAsia="Arial"/>
          <w:sz w:val="37"/>
          <w:szCs w:val="37"/>
          <w:color w:val="B5B3B3"/>
          <w:spacing w:val="0"/>
          <w:w w:val="46"/>
          <w:position w:val="4"/>
        </w:rPr>
        <w:t>•.</w:t>
      </w:r>
      <w:r>
        <w:rPr>
          <w:rFonts w:ascii="Arial" w:hAnsi="Arial" w:cs="Arial" w:eastAsia="Arial"/>
          <w:sz w:val="37"/>
          <w:szCs w:val="37"/>
          <w:color w:val="000000"/>
          <w:spacing w:val="0"/>
          <w:w w:val="100"/>
          <w:position w:val="0"/>
        </w:rPr>
      </w:r>
    </w:p>
    <w:p>
      <w:pPr>
        <w:spacing w:before="0" w:after="0" w:line="236" w:lineRule="exact"/>
        <w:ind w:left="1613" w:right="-20"/>
        <w:jc w:val="left"/>
        <w:tabs>
          <w:tab w:pos="5540" w:val="left"/>
          <w:tab w:pos="646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979797"/>
          <w:spacing w:val="0"/>
          <w:w w:val="281"/>
        </w:rPr>
        <w:t>I</w:t>
      </w:r>
      <w:r>
        <w:rPr>
          <w:rFonts w:ascii="Arial" w:hAnsi="Arial" w:cs="Arial" w:eastAsia="Arial"/>
          <w:sz w:val="25"/>
          <w:szCs w:val="25"/>
          <w:color w:val="979797"/>
          <w:spacing w:val="0"/>
          <w:w w:val="100"/>
        </w:rPr>
        <w:tab/>
      </w:r>
      <w:r>
        <w:rPr>
          <w:rFonts w:ascii="Arial" w:hAnsi="Arial" w:cs="Arial" w:eastAsia="Arial"/>
          <w:sz w:val="25"/>
          <w:szCs w:val="25"/>
          <w:color w:val="979797"/>
          <w:spacing w:val="0"/>
          <w:w w:val="100"/>
        </w:rPr>
      </w:r>
      <w:r>
        <w:rPr>
          <w:rFonts w:ascii="Times New Roman" w:hAnsi="Times New Roman" w:cs="Times New Roman" w:eastAsia="Times New Roman"/>
          <w:sz w:val="25"/>
          <w:szCs w:val="25"/>
          <w:color w:val="DB0FDA"/>
          <w:spacing w:val="0"/>
          <w:w w:val="100"/>
          <w:position w:val="-3"/>
        </w:rPr>
        <w:t>•</w:t>
      </w:r>
      <w:r>
        <w:rPr>
          <w:rFonts w:ascii="Times New Roman" w:hAnsi="Times New Roman" w:cs="Times New Roman" w:eastAsia="Times New Roman"/>
          <w:sz w:val="25"/>
          <w:szCs w:val="25"/>
          <w:color w:val="DB0FDA"/>
          <w:spacing w:val="-5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DB0FDA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25"/>
          <w:szCs w:val="25"/>
          <w:color w:val="DB0FDA"/>
          <w:spacing w:val="0"/>
          <w:w w:val="100"/>
          <w:position w:val="-3"/>
        </w:rPr>
      </w:r>
      <w:r>
        <w:rPr>
          <w:rFonts w:ascii="Arial" w:hAnsi="Arial" w:cs="Arial" w:eastAsia="Arial"/>
          <w:sz w:val="25"/>
          <w:szCs w:val="25"/>
          <w:color w:val="979797"/>
          <w:spacing w:val="0"/>
          <w:w w:val="113"/>
          <w:i/>
          <w:position w:val="-5"/>
        </w:rPr>
        <w:t>l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58" w:after="0" w:line="157" w:lineRule="auto"/>
        <w:ind w:left="1613" w:right="4206" w:firstLine="10"/>
        <w:jc w:val="both"/>
        <w:rPr>
          <w:rFonts w:ascii="Times New Roman" w:hAnsi="Times New Roman" w:cs="Times New Roman" w:eastAsia="Times New Roman"/>
          <w:sz w:val="30"/>
          <w:szCs w:val="30"/>
        </w:rPr>
      </w:pPr>
      <w:rPr/>
      <w:r>
        <w:rPr/>
        <w:pict>
          <v:group style="position:absolute;margin-left:332.160004pt;margin-top:20.275742pt;width:207.36pt;height:.1pt;mso-position-horizontal-relative:page;mso-position-vertical-relative:paragraph;z-index:-3617" coordorigin="6643,406" coordsize="4147,2">
            <v:shape style="position:absolute;left:6643;top:406;width:4147;height:2" coordorigin="6643,406" coordsize="4147,0" path="m6643,406l10790,406e" filled="f" stroked="t" strokeweight=".96pt" strokecolor="#B8B8B8">
              <v:path arrowok="t"/>
            </v:shape>
          </v:group>
          <w10:wrap type="none"/>
        </w:pict>
      </w:r>
      <w:r>
        <w:rPr/>
        <w:pict>
          <v:group style="position:absolute;margin-left:332.160004pt;margin-top:38.275742pt;width:207.36pt;height:.1pt;mso-position-horizontal-relative:page;mso-position-vertical-relative:paragraph;z-index:-3616" coordorigin="6643,766" coordsize="4147,2">
            <v:shape style="position:absolute;left:6643;top:766;width:4147;height:2" coordorigin="6643,766" coordsize="4147,0" path="m6643,766l10790,766e" filled="f" stroked="t" strokeweight=".48pt" strokecolor="#9C9C9C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1.120003pt;margin-top:39.950718pt;width:249.882557pt;height:16.479980pt;mso-position-horizontal-relative:page;mso-position-vertical-relative:paragraph;z-index:-3609" type="#_x0000_t202" filled="f" stroked="f">
            <v:textbox inset="0,0,0,0">
              <w:txbxContent>
                <w:p>
                  <w:pPr>
                    <w:spacing w:before="0" w:after="0" w:line="330" w:lineRule="exact"/>
                    <w:ind w:right="-89"/>
                    <w:jc w:val="left"/>
                    <w:tabs>
                      <w:tab w:pos="4840" w:val="left"/>
                    </w:tabs>
                    <w:rPr>
                      <w:rFonts w:ascii="Arial" w:hAnsi="Arial" w:cs="Arial" w:eastAsia="Arial"/>
                      <w:sz w:val="32"/>
                      <w:szCs w:val="32"/>
                    </w:rPr>
                  </w:pPr>
                  <w:rPr/>
                  <w:r>
                    <w:rPr>
                      <w:rFonts w:ascii="Arial" w:hAnsi="Arial" w:cs="Arial" w:eastAsia="Arial"/>
                      <w:sz w:val="32"/>
                      <w:szCs w:val="32"/>
                      <w:color w:val="979797"/>
                      <w:spacing w:val="0"/>
                      <w:w w:val="157"/>
                      <w:position w:val="-1"/>
                    </w:rPr>
                    <w:t>I</w:t>
                  </w:r>
                  <w:r>
                    <w:rPr>
                      <w:rFonts w:ascii="Arial" w:hAnsi="Arial" w:cs="Arial" w:eastAsia="Arial"/>
                      <w:sz w:val="32"/>
                      <w:szCs w:val="32"/>
                      <w:color w:val="979797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Arial" w:hAnsi="Arial" w:cs="Arial" w:eastAsia="Arial"/>
                      <w:sz w:val="32"/>
                      <w:szCs w:val="32"/>
                      <w:color w:val="979797"/>
                      <w:spacing w:val="0"/>
                      <w:w w:val="157"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32"/>
                      <w:szCs w:val="3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9"/>
          <w:szCs w:val="29"/>
          <w:color w:val="979797"/>
          <w:spacing w:val="0"/>
          <w:w w:val="201"/>
        </w:rPr>
        <w:t>I</w:t>
      </w:r>
      <w:r>
        <w:rPr>
          <w:rFonts w:ascii="Arial" w:hAnsi="Arial" w:cs="Arial" w:eastAsia="Arial"/>
          <w:sz w:val="29"/>
          <w:szCs w:val="29"/>
          <w:color w:val="979797"/>
          <w:spacing w:val="0"/>
          <w:w w:val="201"/>
        </w:rPr>
        <w:t>                           </w:t>
      </w:r>
      <w:r>
        <w:rPr>
          <w:rFonts w:ascii="Arial" w:hAnsi="Arial" w:cs="Arial" w:eastAsia="Arial"/>
          <w:sz w:val="29"/>
          <w:szCs w:val="29"/>
          <w:color w:val="979797"/>
          <w:spacing w:val="148"/>
          <w:w w:val="201"/>
        </w:rPr>
        <w:t> </w:t>
      </w:r>
      <w:r>
        <w:rPr>
          <w:rFonts w:ascii="Arial" w:hAnsi="Arial" w:cs="Arial" w:eastAsia="Arial"/>
          <w:sz w:val="30"/>
          <w:szCs w:val="30"/>
          <w:color w:val="979797"/>
          <w:spacing w:val="0"/>
          <w:w w:val="201"/>
        </w:rPr>
        <w:t>I</w:t>
      </w:r>
      <w:r>
        <w:rPr>
          <w:rFonts w:ascii="Arial" w:hAnsi="Arial" w:cs="Arial" w:eastAsia="Arial"/>
          <w:sz w:val="30"/>
          <w:szCs w:val="30"/>
          <w:color w:val="979797"/>
          <w:spacing w:val="0"/>
          <w:w w:val="20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979797"/>
          <w:spacing w:val="5"/>
          <w:w w:val="50"/>
          <w:position w:val="1"/>
        </w:rPr>
        <w:t>J</w:t>
      </w:r>
      <w:r>
        <w:rPr>
          <w:rFonts w:ascii="Times New Roman" w:hAnsi="Times New Roman" w:cs="Times New Roman" w:eastAsia="Times New Roman"/>
          <w:sz w:val="28"/>
          <w:szCs w:val="28"/>
          <w:color w:val="B5B3B3"/>
          <w:spacing w:val="0"/>
          <w:w w:val="50"/>
          <w:position w:val="1"/>
        </w:rPr>
        <w:t>...</w:t>
      </w:r>
      <w:r>
        <w:rPr>
          <w:rFonts w:ascii="Times New Roman" w:hAnsi="Times New Roman" w:cs="Times New Roman" w:eastAsia="Times New Roman"/>
          <w:sz w:val="28"/>
          <w:szCs w:val="28"/>
          <w:color w:val="B5B3B3"/>
          <w:spacing w:val="0"/>
          <w:w w:val="50"/>
          <w:position w:val="1"/>
        </w:rPr>
        <w:t>                                                                                                                                     </w:t>
      </w:r>
      <w:r>
        <w:rPr>
          <w:rFonts w:ascii="Times New Roman" w:hAnsi="Times New Roman" w:cs="Times New Roman" w:eastAsia="Times New Roman"/>
          <w:sz w:val="28"/>
          <w:szCs w:val="28"/>
          <w:color w:val="B5B3B3"/>
          <w:spacing w:val="2"/>
          <w:w w:val="50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B5B3B3"/>
          <w:spacing w:val="0"/>
          <w:w w:val="58"/>
          <w:position w:val="0"/>
        </w:rPr>
        <w:t>...</w:t>
      </w:r>
      <w:r>
        <w:rPr>
          <w:rFonts w:ascii="Arial" w:hAnsi="Arial" w:cs="Arial" w:eastAsia="Arial"/>
          <w:sz w:val="20"/>
          <w:szCs w:val="20"/>
          <w:color w:val="B5B3B3"/>
          <w:spacing w:val="0"/>
          <w:w w:val="58"/>
          <w:position w:val="0"/>
        </w:rPr>
        <w:t> </w:t>
      </w:r>
      <w:r>
        <w:rPr>
          <w:rFonts w:ascii="Arial" w:hAnsi="Arial" w:cs="Arial" w:eastAsia="Arial"/>
          <w:sz w:val="44"/>
          <w:szCs w:val="44"/>
          <w:color w:val="979797"/>
          <w:spacing w:val="0"/>
          <w:w w:val="160"/>
          <w:position w:val="0"/>
        </w:rPr>
        <w:t>I</w:t>
      </w:r>
      <w:r>
        <w:rPr>
          <w:rFonts w:ascii="Arial" w:hAnsi="Arial" w:cs="Arial" w:eastAsia="Arial"/>
          <w:sz w:val="44"/>
          <w:szCs w:val="44"/>
          <w:color w:val="979797"/>
          <w:spacing w:val="0"/>
          <w:w w:val="160"/>
          <w:position w:val="0"/>
        </w:rPr>
        <w:t>                      </w:t>
      </w:r>
      <w:r>
        <w:rPr>
          <w:rFonts w:ascii="Arial" w:hAnsi="Arial" w:cs="Arial" w:eastAsia="Arial"/>
          <w:sz w:val="44"/>
          <w:szCs w:val="44"/>
          <w:color w:val="979797"/>
          <w:spacing w:val="160"/>
          <w:w w:val="160"/>
          <w:position w:val="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979797"/>
          <w:spacing w:val="0"/>
          <w:w w:val="62"/>
          <w:position w:val="1"/>
        </w:rPr>
        <w:t>J</w:t>
      </w:r>
      <w:r>
        <w:rPr>
          <w:rFonts w:ascii="Times New Roman" w:hAnsi="Times New Roman" w:cs="Times New Roman" w:eastAsia="Times New Roman"/>
          <w:sz w:val="30"/>
          <w:szCs w:val="30"/>
          <w:color w:val="000000"/>
          <w:spacing w:val="0"/>
          <w:w w:val="100"/>
          <w:position w:val="0"/>
        </w:rPr>
      </w:r>
    </w:p>
    <w:p>
      <w:pPr>
        <w:spacing w:before="0" w:after="0" w:line="487" w:lineRule="exact"/>
        <w:ind w:left="1613" w:right="4102"/>
        <w:jc w:val="both"/>
        <w:rPr>
          <w:rFonts w:ascii="Arial" w:hAnsi="Arial" w:cs="Arial" w:eastAsia="Arial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35"/>
          <w:szCs w:val="35"/>
          <w:color w:val="979797"/>
          <w:spacing w:val="13"/>
          <w:w w:val="45"/>
          <w:position w:val="-1"/>
        </w:rPr>
        <w:t>J</w:t>
      </w:r>
      <w:r>
        <w:rPr>
          <w:rFonts w:ascii="Times New Roman" w:hAnsi="Times New Roman" w:cs="Times New Roman" w:eastAsia="Times New Roman"/>
          <w:sz w:val="35"/>
          <w:szCs w:val="35"/>
          <w:color w:val="B5B3B3"/>
          <w:spacing w:val="0"/>
          <w:w w:val="78"/>
          <w:position w:val="-1"/>
        </w:rPr>
        <w:t>•</w:t>
      </w:r>
      <w:r>
        <w:rPr>
          <w:rFonts w:ascii="Times New Roman" w:hAnsi="Times New Roman" w:cs="Times New Roman" w:eastAsia="Times New Roman"/>
          <w:sz w:val="35"/>
          <w:szCs w:val="35"/>
          <w:color w:val="B5B3B3"/>
          <w:spacing w:val="0"/>
          <w:w w:val="100"/>
          <w:position w:val="-1"/>
        </w:rPr>
        <w:t>                                                     </w:t>
      </w:r>
      <w:r>
        <w:rPr>
          <w:rFonts w:ascii="Times New Roman" w:hAnsi="Times New Roman" w:cs="Times New Roman" w:eastAsia="Times New Roman"/>
          <w:sz w:val="35"/>
          <w:szCs w:val="35"/>
          <w:color w:val="B5B3B3"/>
          <w:spacing w:val="-37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979797"/>
          <w:spacing w:val="-12"/>
          <w:w w:val="182"/>
          <w:position w:val="-1"/>
        </w:rPr>
        <w:t>-</w:t>
      </w:r>
      <w:r>
        <w:rPr>
          <w:rFonts w:ascii="Arial" w:hAnsi="Arial" w:cs="Arial" w:eastAsia="Arial"/>
          <w:sz w:val="46"/>
          <w:szCs w:val="46"/>
          <w:color w:val="B5B3B3"/>
          <w:spacing w:val="0"/>
          <w:w w:val="42"/>
          <w:position w:val="-1"/>
        </w:rPr>
        <w:t>·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0" w:right="1300"/>
        </w:sectPr>
      </w:pPr>
      <w:rPr/>
    </w:p>
    <w:p>
      <w:pPr>
        <w:spacing w:before="0" w:after="0" w:line="401" w:lineRule="exact"/>
        <w:ind w:right="-123"/>
        <w:jc w:val="left"/>
        <w:tabs>
          <w:tab w:pos="18420" w:val="left"/>
        </w:tabs>
        <w:rPr>
          <w:rFonts w:ascii="Times New Roman" w:hAnsi="Times New Roman" w:cs="Times New Roman" w:eastAsia="Times New Roman"/>
          <w:sz w:val="55"/>
          <w:szCs w:val="55"/>
        </w:rPr>
      </w:pPr>
      <w:rPr/>
      <w:r>
        <w:rPr>
          <w:rFonts w:ascii="Arial" w:hAnsi="Arial" w:cs="Arial" w:eastAsia="Arial"/>
          <w:sz w:val="18"/>
          <w:szCs w:val="18"/>
          <w:color w:val="979797"/>
          <w:spacing w:val="-572"/>
          <w:w w:val="600"/>
          <w:position w:val="-15"/>
        </w:rPr>
        <w:t>,</w:t>
      </w:r>
      <w:r>
        <w:rPr>
          <w:rFonts w:ascii="Times New Roman" w:hAnsi="Times New Roman" w:cs="Times New Roman" w:eastAsia="Times New Roman"/>
          <w:sz w:val="55"/>
          <w:szCs w:val="55"/>
          <w:color w:val="979797"/>
          <w:spacing w:val="0"/>
          <w:w w:val="69"/>
          <w:position w:val="-19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color w:val="979797"/>
          <w:spacing w:val="0"/>
          <w:w w:val="100"/>
          <w:position w:val="-19"/>
        </w:rPr>
        <w:tab/>
      </w:r>
      <w:r>
        <w:rPr>
          <w:rFonts w:ascii="Times New Roman" w:hAnsi="Times New Roman" w:cs="Times New Roman" w:eastAsia="Times New Roman"/>
          <w:sz w:val="55"/>
          <w:szCs w:val="55"/>
          <w:color w:val="979797"/>
          <w:spacing w:val="0"/>
          <w:w w:val="69"/>
          <w:position w:val="-19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0" w:after="0" w:line="401" w:lineRule="exact"/>
        <w:ind w:right="-123"/>
        <w:jc w:val="left"/>
        <w:tabs>
          <w:tab w:pos="1060" w:val="left"/>
        </w:tabs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979797"/>
          <w:w w:val="62"/>
          <w:position w:val="-15"/>
        </w:rPr>
        <w:t>.</w:t>
      </w:r>
      <w:r>
        <w:rPr>
          <w:rFonts w:ascii="Arial" w:hAnsi="Arial" w:cs="Arial" w:eastAsia="Arial"/>
          <w:sz w:val="18"/>
          <w:szCs w:val="18"/>
          <w:color w:val="979797"/>
          <w:spacing w:val="-10"/>
          <w:w w:val="62"/>
          <w:position w:val="-15"/>
        </w:rPr>
        <w:t>.</w:t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62"/>
          <w:position w:val="-15"/>
        </w:rPr>
        <w:t>.</w:t>
      </w:r>
      <w:r>
        <w:rPr>
          <w:rFonts w:ascii="Arial" w:hAnsi="Arial" w:cs="Arial" w:eastAsia="Arial"/>
          <w:sz w:val="18"/>
          <w:szCs w:val="18"/>
          <w:color w:val="979797"/>
          <w:spacing w:val="-9"/>
          <w:w w:val="62"/>
          <w:position w:val="-15"/>
        </w:rPr>
        <w:t>.</w:t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262"/>
          <w:position w:val="-15"/>
        </w:rPr>
        <w:t>,</w:t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100"/>
          <w:position w:val="-15"/>
        </w:rPr>
        <w:t> </w:t>
      </w:r>
      <w:r>
        <w:rPr>
          <w:rFonts w:ascii="Arial" w:hAnsi="Arial" w:cs="Arial" w:eastAsia="Arial"/>
          <w:sz w:val="18"/>
          <w:szCs w:val="18"/>
          <w:color w:val="979797"/>
          <w:spacing w:val="-17"/>
          <w:w w:val="100"/>
          <w:position w:val="-15"/>
        </w:rPr>
        <w:t> </w:t>
      </w:r>
      <w:r>
        <w:rPr>
          <w:rFonts w:ascii="Times New Roman" w:hAnsi="Times New Roman" w:cs="Times New Roman" w:eastAsia="Times New Roman"/>
          <w:sz w:val="55"/>
          <w:szCs w:val="55"/>
          <w:color w:val="979797"/>
          <w:spacing w:val="0"/>
          <w:w w:val="62"/>
          <w:position w:val="-19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color w:val="979797"/>
          <w:spacing w:val="0"/>
          <w:w w:val="62"/>
          <w:position w:val="-19"/>
        </w:rPr>
        <w:t> </w:t>
      </w:r>
      <w:r>
        <w:rPr>
          <w:rFonts w:ascii="Times New Roman" w:hAnsi="Times New Roman" w:cs="Times New Roman" w:eastAsia="Times New Roman"/>
          <w:sz w:val="55"/>
          <w:szCs w:val="55"/>
          <w:color w:val="979797"/>
          <w:spacing w:val="28"/>
          <w:w w:val="62"/>
          <w:position w:val="-19"/>
        </w:rPr>
        <w:t> </w:t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263"/>
          <w:position w:val="-15"/>
        </w:rPr>
        <w:t>-</w:t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100"/>
          <w:position w:val="-15"/>
        </w:rPr>
        <w:tab/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263"/>
          <w:position w:val="-15"/>
        </w:rPr>
        <w:t>j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401" w:lineRule="exact"/>
        <w:ind w:right="-20"/>
        <w:jc w:val="left"/>
        <w:tabs>
          <w:tab w:pos="1400" w:val="left"/>
          <w:tab w:pos="1800" w:val="left"/>
          <w:tab w:pos="2200" w:val="left"/>
          <w:tab w:pos="2600" w:val="left"/>
          <w:tab w:pos="380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8"/>
          <w:szCs w:val="8"/>
          <w:color w:val="979797"/>
          <w:spacing w:val="0"/>
          <w:w w:val="100"/>
          <w:position w:val="-4"/>
        </w:rPr>
        <w:t>&gt;#</w:t>
      </w:r>
      <w:r>
        <w:rPr>
          <w:rFonts w:ascii="Arial" w:hAnsi="Arial" w:cs="Arial" w:eastAsia="Arial"/>
          <w:sz w:val="8"/>
          <w:szCs w:val="8"/>
          <w:color w:val="979797"/>
          <w:spacing w:val="0"/>
          <w:w w:val="100"/>
          <w:position w:val="-4"/>
        </w:rPr>
        <w:t>     </w:t>
      </w:r>
      <w:r>
        <w:rPr>
          <w:rFonts w:ascii="Arial" w:hAnsi="Arial" w:cs="Arial" w:eastAsia="Arial"/>
          <w:sz w:val="8"/>
          <w:szCs w:val="8"/>
          <w:color w:val="979797"/>
          <w:spacing w:val="5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55"/>
          <w:szCs w:val="55"/>
          <w:color w:val="979797"/>
          <w:spacing w:val="0"/>
          <w:w w:val="62"/>
          <w:position w:val="-18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color w:val="979797"/>
          <w:spacing w:val="0"/>
          <w:w w:val="100"/>
          <w:position w:val="-18"/>
        </w:rPr>
        <w:tab/>
      </w:r>
      <w:r>
        <w:rPr>
          <w:rFonts w:ascii="Times New Roman" w:hAnsi="Times New Roman" w:cs="Times New Roman" w:eastAsia="Times New Roman"/>
          <w:sz w:val="55"/>
          <w:szCs w:val="55"/>
          <w:color w:val="979797"/>
          <w:spacing w:val="0"/>
          <w:w w:val="100"/>
          <w:position w:val="-18"/>
        </w:rPr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284"/>
          <w:position w:val="-7"/>
        </w:rPr>
        <w:t>,.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100"/>
          <w:position w:val="-7"/>
        </w:rPr>
        <w:tab/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100"/>
          <w:position w:val="-7"/>
        </w:rPr>
        <w:t>uo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100"/>
          <w:position w:val="-7"/>
        </w:rPr>
        <w:tab/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100"/>
          <w:position w:val="-7"/>
        </w:rPr>
      </w:r>
      <w:r>
        <w:rPr>
          <w:rFonts w:ascii="Times New Roman" w:hAnsi="Times New Roman" w:cs="Times New Roman" w:eastAsia="Times New Roman"/>
          <w:sz w:val="10"/>
          <w:szCs w:val="10"/>
          <w:color w:val="979797"/>
          <w:spacing w:val="0"/>
          <w:w w:val="58"/>
          <w:position w:val="-7"/>
        </w:rPr>
        <w:t>tOo</w:t>
      </w:r>
      <w:r>
        <w:rPr>
          <w:rFonts w:ascii="Times New Roman" w:hAnsi="Times New Roman" w:cs="Times New Roman" w:eastAsia="Times New Roman"/>
          <w:sz w:val="10"/>
          <w:szCs w:val="10"/>
          <w:color w:val="979797"/>
          <w:spacing w:val="0"/>
          <w:w w:val="100"/>
          <w:position w:val="-7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979797"/>
          <w:spacing w:val="0"/>
          <w:w w:val="274"/>
          <w:position w:val="-7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color w:val="979797"/>
          <w:spacing w:val="0"/>
          <w:w w:val="100"/>
          <w:position w:val="-7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979797"/>
          <w:spacing w:val="0"/>
          <w:w w:val="100"/>
          <w:position w:val="-7"/>
        </w:rPr>
      </w:r>
      <w:r>
        <w:rPr>
          <w:rFonts w:ascii="Arial" w:hAnsi="Arial" w:cs="Arial" w:eastAsia="Arial"/>
          <w:sz w:val="13"/>
          <w:szCs w:val="13"/>
          <w:color w:val="4BC149"/>
          <w:spacing w:val="0"/>
          <w:w w:val="542"/>
          <w:position w:val="-8"/>
        </w:rPr>
        <w:t>I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920" w:bottom="280" w:left="0" w:right="1300"/>
          <w:cols w:num="3" w:equalWidth="0">
            <w:col w:w="18556" w:space="109"/>
            <w:col w:w="1168" w:space="1150"/>
            <w:col w:w="-10043"/>
          </w:cols>
        </w:sectPr>
      </w:pPr>
      <w:rPr/>
    </w:p>
    <w:p>
      <w:pPr>
        <w:spacing w:before="0" w:after="0" w:line="92" w:lineRule="exact"/>
        <w:ind w:right="1501"/>
        <w:jc w:val="right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100"/>
          <w:b/>
          <w:bCs/>
        </w:rPr>
        <w:t>BaiN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100"/>
          <w:b/>
          <w:bCs/>
        </w:rPr>
        <w:t>f</w:t>
      </w:r>
      <w:r>
        <w:rPr>
          <w:rFonts w:ascii="Times New Roman" w:hAnsi="Times New Roman" w:cs="Times New Roman" w:eastAsia="Times New Roman"/>
          <w:sz w:val="9"/>
          <w:szCs w:val="9"/>
          <w:color w:val="979797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9"/>
          <w:szCs w:val="9"/>
          <w:color w:val="979797"/>
          <w:spacing w:val="0"/>
          <w:w w:val="103"/>
          <w:b/>
          <w:bCs/>
        </w:rPr>
        <w:t>TNrNIIIAIIIW*'Y.,...,.,.</w:t>
      </w:r>
      <w:r>
        <w:rPr>
          <w:rFonts w:ascii="Arial" w:hAnsi="Arial" w:cs="Arial" w:eastAsia="Arial"/>
          <w:sz w:val="9"/>
          <w:szCs w:val="9"/>
          <w:color w:val="979797"/>
          <w:spacing w:val="0"/>
          <w:w w:val="104"/>
          <w:b/>
          <w:bCs/>
        </w:rPr>
        <w:t>(</w:t>
      </w:r>
      <w:r>
        <w:rPr>
          <w:rFonts w:ascii="Arial" w:hAnsi="Arial" w:cs="Arial" w:eastAsia="Arial"/>
          <w:sz w:val="9"/>
          <w:szCs w:val="9"/>
          <w:color w:val="979797"/>
          <w:spacing w:val="0"/>
          <w:w w:val="103"/>
          <w:b/>
          <w:bCs/>
        </w:rPr>
        <w:t>!Itrrt.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920" w:bottom="280" w:left="0" w:right="13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3" w:after="0" w:line="240" w:lineRule="auto"/>
        <w:ind w:left="160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V.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SU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  <w:b/>
          <w:bCs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MARY</w:t>
      </w:r>
      <w:r>
        <w:rPr>
          <w:rFonts w:ascii="Times New Roman" w:hAnsi="Times New Roman" w:cs="Times New Roman" w:eastAsia="Times New Roman"/>
          <w:sz w:val="28"/>
          <w:szCs w:val="28"/>
          <w:spacing w:val="-1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AND</w:t>
      </w:r>
      <w:r>
        <w:rPr>
          <w:rFonts w:ascii="Times New Roman" w:hAnsi="Times New Roman" w:cs="Times New Roman" w:eastAsia="Times New Roman"/>
          <w:sz w:val="28"/>
          <w:szCs w:val="28"/>
          <w:spacing w:val="-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DISCUSSION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60" w:right="17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geospatial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sufficient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compar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isons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terrorism–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sufficient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ysis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risons.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fifth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“single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other”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sparse,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entually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allow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4,000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ciated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ddress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60" w:right="102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portant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again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ethodology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ltiple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co-conspirators.</w:t>
      </w:r>
      <w:r>
        <w:rPr>
          <w:rFonts w:ascii="Times New Roman" w:hAnsi="Times New Roman" w:cs="Times New Roman" w:eastAsia="Times New Roman"/>
          <w:sz w:val="24"/>
          <w:szCs w:val="24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ses,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act.</w:t>
      </w:r>
      <w:r>
        <w:rPr>
          <w:rFonts w:ascii="Times New Roman" w:hAnsi="Times New Roman" w:cs="Times New Roman" w:eastAsia="Times New Roman"/>
          <w:sz w:val="24"/>
          <w:szCs w:val="24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period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9" w:after="0" w:line="480" w:lineRule="auto"/>
        <w:ind w:left="160" w:right="16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ed.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nally,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tied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etween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ould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ltiple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ltiple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staying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easurement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60" w:right="180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563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easurements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individual’s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245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NumType w:start="131"/>
          <w:pgMar w:footer="523" w:header="719" w:top="920" w:bottom="720" w:left="1280" w:right="1280"/>
          <w:footerReference w:type="default" r:id="rId91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28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half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fell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(40%,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226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563)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consistent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past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find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ngs.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choosing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throughout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process.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(59%)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lived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8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(44%)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(39%)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likely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percentage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among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(27%).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third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(34%,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10" w:after="0" w:line="480" w:lineRule="auto"/>
        <w:ind w:left="140" w:right="17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563)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falls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(Table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half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(51%)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ird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(36%)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resided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radius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44.043082pt;height:292.95pt;mso-position-horizontal-relative:char;mso-position-vertical-relative:line" type="#_x0000_t75">
            <v:imagedata r:id="rId9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21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distingui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hable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choose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stay.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tended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live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(59%)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(32%).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ilar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characteristics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clearly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pronounced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distributed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level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percentages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-wing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spread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highest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percentage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lack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routinized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patterning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probably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reflects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ideological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beliefs.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rural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llutants”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urban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life,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nevertheless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areas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distance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89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lts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broken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only”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purpose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drop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10" w:after="0" w:line="480" w:lineRule="auto"/>
        <w:ind w:left="140" w:right="173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only.</w:t>
      </w:r>
      <w:r>
        <w:rPr>
          <w:rFonts w:ascii="Times New Roman" w:hAnsi="Times New Roman" w:cs="Times New Roman" w:eastAsia="Times New Roman"/>
          <w:sz w:val="24"/>
          <w:szCs w:val="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Although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difference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seen,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specific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removed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almost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(86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89).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multiple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sons.</w:t>
      </w:r>
      <w:r>
        <w:rPr>
          <w:rFonts w:ascii="Times New Roman" w:hAnsi="Times New Roman" w:cs="Times New Roman" w:eastAsia="Times New Roman"/>
          <w:sz w:val="24"/>
          <w:szCs w:val="24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udies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1" w:lineRule="auto"/>
        <w:ind w:left="140" w:right="37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after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list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FBI.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ipated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update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201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Antecede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Analysi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cycle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continues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eparation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ences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avoid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detection.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Additi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nally,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15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location?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1,298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easurements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preparatory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ancillary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almost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half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(614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1,298)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second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highest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easured.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37" w:right="41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3958" w:right="3939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50.538922pt;height:300.960pt;mso-position-horizontal-relative:char;mso-position-vertical-relative:line" type="#_x0000_t75">
            <v:imagedata r:id="rId9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108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nstrates,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alysis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revealed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occurring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idence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incident”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average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41%.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Unlike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“residences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measure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cases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change.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inclusion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non-ATS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effect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erences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480" w:lineRule="auto"/>
        <w:ind w:left="140" w:right="8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exist,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however,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looking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individual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elected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locations.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-wing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residences.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right-wing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27%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37%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left-wing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39%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480" w:lineRule="auto"/>
        <w:ind w:left="140" w:right="42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53%.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taking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ies.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ast,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10%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decrease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-30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-270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range.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80" w:lineRule="auto"/>
        <w:ind w:left="140" w:right="147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9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Incide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atial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Anal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u w:val="single" w:color="0000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Analyzing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cident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help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act.</w:t>
      </w:r>
      <w:r>
        <w:rPr>
          <w:rFonts w:ascii="Times New Roman" w:hAnsi="Times New Roman" w:cs="Times New Roman" w:eastAsia="Times New Roman"/>
          <w:sz w:val="24"/>
          <w:szCs w:val="24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eparing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eir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ences?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purc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aterials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scene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ent?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Altern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farther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help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avoid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detection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incident?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questions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answered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atial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1,300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ade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ies,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aking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easure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available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below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026" w:right="100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Category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3455" w:right="3435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50.534673pt;height:303.36pt;mso-position-horizontal-relative:char;mso-position-vertical-relative:line" type="#_x0000_t75">
            <v:imagedata r:id="rId9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auto"/>
        <w:ind w:left="140" w:right="266" w:firstLine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above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environ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ental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arther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ajor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categories.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large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proxi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target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location,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sample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size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discussed.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3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VI.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  <w:b/>
          <w:bCs/>
        </w:rPr>
        <w:t>REFERENCES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Abadinsky,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Howard.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Organized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Sixth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Edition,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CA: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dsworth</w:t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Publishing.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Albanese,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Jay.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Organized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America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Third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Edition.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Cincinnati: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Anderson</w:t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Publishing.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39" w:lineRule="auto"/>
        <w:ind w:left="860" w:right="287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Anselin,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Luc,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Jacqueline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Cohen,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David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Cook,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ilpen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Gorr,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George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Tita.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Measurement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Justice: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Justice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2000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4:213-262.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368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Berrebi,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Claude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Darius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Lakdawalla,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Risk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e?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Based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Israeli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Experie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ce,"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efence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Econo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ics,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Taylor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Francis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urnals,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vol.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18(2),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pages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113-131.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413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Blu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stein,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Alfred.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“Planning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Meeting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Anti-Govern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Violence.”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mmittee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Justice,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NAS/NRC,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Washington,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DC,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March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175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Clarke,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Ronald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Situation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ventio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Successful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Albany,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Harrow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Heston.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372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Clarke,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Ronald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an.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Outsmarting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rists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estport,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CN: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Prager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550" w:lineRule="atLeast"/>
        <w:ind w:left="140" w:right="12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CNN.com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Center.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“Diff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culty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Fighting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Courts.”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Septe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ber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6,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Cohen,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Lawrence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Marcus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Felson.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1979.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“Social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Trends: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Routine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Approach.”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Sociological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Revie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44:588-608.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342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Corley,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Sarah,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Damphousse.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Changing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Face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49-62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Lynne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Snowden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Brad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whitsel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ds.)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sm: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Research,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eadings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Realities.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pper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Saddle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River,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NJ: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entice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Hall.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20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Crenshaw,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Martha.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“Theories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Instrumental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Organizational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Approaches.”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13-31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David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Rapoport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(ed.)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Inside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Organization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Columbia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Crenshaw,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Martha.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“Current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Acade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ic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Perspective.”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Studies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Conflict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erroris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15(1):1-11.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14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Testing: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Conduct.”</w:t>
      </w:r>
      <w:r>
        <w:rPr>
          <w:rFonts w:ascii="Times New Roman" w:hAnsi="Times New Roman" w:cs="Times New Roman" w:eastAsia="Times New Roman"/>
          <w:sz w:val="24"/>
          <w:szCs w:val="24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75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Mathieu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DeFlem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(ed.)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Counter-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inological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Perspectives.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Boston,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Elsevier.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40" w:right="1072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Davis,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Lois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Jack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Riley,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Ridg</w:t>
      </w:r>
      <w:r>
        <w:rPr>
          <w:rFonts w:ascii="Times New Roman" w:hAnsi="Times New Roman" w:cs="Times New Roman" w:eastAsia="Times New Roman"/>
          <w:sz w:val="24"/>
          <w:szCs w:val="24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way,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Jennifer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Pace,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Sarah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Cotton,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Paul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</w:p>
    <w:p>
      <w:pPr>
        <w:spacing w:before="0" w:after="0" w:line="240" w:lineRule="auto"/>
        <w:ind w:left="860" w:right="27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Steinberg,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Home: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Prepared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Santa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Monica,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Corporation.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80" w:lineRule="auto"/>
        <w:ind w:left="140" w:right="1546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Drake,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C.J.M.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rget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Selecti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St.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Martin’s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Dyson,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illia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Terrorism: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Investigator’s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Handbook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Cincinnati,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OH: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Fernandez,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Ronald.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Macheteros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Prentice-Hall.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0" w:after="0" w:line="240" w:lineRule="auto"/>
        <w:ind w:left="860" w:right="37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Gattrell,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Bailey,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T.,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Diggle,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Rowlingson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1996.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point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pattern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application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geographical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epidemiology.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Trans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Institute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British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raphers.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London: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Royal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Geographical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Society.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113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Crime: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From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Oklahoma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Al-Qaeda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Beyon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NYU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380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Hoff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uce.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“Current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Low-Intensity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Conflict.”</w:t>
      </w:r>
      <w:r>
        <w:rPr>
          <w:rFonts w:ascii="Times New Roman" w:hAnsi="Times New Roman" w:cs="Times New Roman" w:eastAsia="Times New Roman"/>
          <w:sz w:val="24"/>
          <w:szCs w:val="24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(1):25-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37.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1524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Hoff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uce.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Inside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Columbia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39" w:lineRule="auto"/>
        <w:ind w:left="860" w:right="187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Inciardi,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s,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Ruth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Horowitz,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Anne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Pottieger.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1993.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Street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Kids,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Street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Drugs,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Street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Crime: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Examination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Drug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Serious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Delinquency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Miami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ont,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Wadsworth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Publishing.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612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Jarboe,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before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U.S.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presentatives</w:t>
      </w:r>
      <w:r>
        <w:rPr>
          <w:rFonts w:ascii="Times New Roman" w:hAnsi="Times New Roman" w:cs="Times New Roman" w:eastAsia="Times New Roman"/>
          <w:sz w:val="24"/>
          <w:szCs w:val="24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House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Resources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Com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ittee,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February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12,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ashington,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DC.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391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Jeffrey,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Ray.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1971.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Preve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Throu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Environmental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i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Beverly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Hills,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Sage.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226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Kaplan,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Howard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Drugs,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Crime,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Deviant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Adaptation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Plenum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Publishing.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1244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LaFree,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Gary.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Personal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conversation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ongoing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efforts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quantify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“Pinkerton”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Nashville,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TN.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218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Leipnik,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Donald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Albert.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Law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Enforcement: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Implementation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Studies.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London;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Taylor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&amp;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Francis.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583"/>
        <w:jc w:val="both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Mickolus,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dward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Transnational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Terrorism: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Chronology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vents,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1968-197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9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Westport,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T: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Greenwood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860" w:right="43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Mickolus,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dward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1989a.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1980s: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Chronology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Events,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Volume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1980-198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Iowa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417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Mickolus,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dward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1989b.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1980s: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Chronology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Events,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Volume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II: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984-1987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Iowa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446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Mickolus,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dward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F.,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Todd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Sandle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Jean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Murdock.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Terrorism,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1988-1991: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Chronology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Selectively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Annotated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Bibliograph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estport,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Greenwood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19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Murray,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John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Richard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rd.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1996.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Extremist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Groups: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i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pilation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Organizations,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Violent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Politic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Groups,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Issue-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riented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Militant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Movements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Chicago,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Justice.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Oscar.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1972.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Defensible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Space: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Prevention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Urban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Design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illan.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Attorney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eneral.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1983,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revised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Atto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ney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General’s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Guidelin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480" w:lineRule="auto"/>
        <w:ind w:left="140" w:right="400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Domestic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Security/Terr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Investigations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ashington: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U.S.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Depart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Justice.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Park,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Robert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W.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Burgess.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1925.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Chicago: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Chicago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spacing w:before="1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Paulsen,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Derek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Matthew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Robinson.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2004.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Spatial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spects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Crime: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Theory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Practi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e.</w:t>
      </w:r>
      <w:r>
        <w:rPr>
          <w:rFonts w:ascii="Times New Roman" w:hAnsi="Times New Roman" w:cs="Times New Roman" w:eastAsia="Times New Roman"/>
          <w:sz w:val="24"/>
          <w:szCs w:val="24"/>
          <w:spacing w:val="5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Boston,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Pearson.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Rapoport,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David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“Terrorism.”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Hawkesworth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Maurice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Kogan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(eds.)</w:t>
      </w:r>
    </w:p>
    <w:p>
      <w:pPr>
        <w:spacing w:before="0" w:after="0" w:line="275" w:lineRule="exact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Routledge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ncyclope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Government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Politics,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lume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London: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Routledge.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Reppetto,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1974.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Resid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ntial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ime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ridge,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Massachusetts:</w:t>
      </w:r>
      <w:r>
        <w:rPr>
          <w:rFonts w:ascii="Times New Roman" w:hAnsi="Times New Roman" w:cs="Times New Roman" w:eastAsia="Times New Roman"/>
          <w:sz w:val="24"/>
          <w:szCs w:val="24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Ballinger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Publishing.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213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Roach,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Jason,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Paul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Ekblo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Richard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Flynn.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Conjunction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Opportunity:</w:t>
      </w:r>
      <w:r>
        <w:rPr>
          <w:rFonts w:ascii="Times New Roman" w:hAnsi="Times New Roman" w:cs="Times New Roman" w:eastAsia="Times New Roman"/>
          <w:sz w:val="24"/>
          <w:szCs w:val="2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ework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Diagnosi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ng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Preventing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Security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Journa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18(3):7-25.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ographic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Profiling.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Boca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Raton,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FL: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CRC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Schafer,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Stephen.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1974.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Political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Criminal: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Problem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Morality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26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Shaw,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Clifford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Henry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McKay.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1942.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Juvenile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Delinquency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i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rban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Area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Chicago: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Chicago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America: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Pipe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Bombs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Pipe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Dream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Albany,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860" w:right="664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Kathryn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Morgan.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1994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rrorists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right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left: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empirical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issues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profiling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terrorists””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Stud.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ror.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17:1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Gregory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Orvis.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"A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rica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'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Response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Empirical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Analysis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Intervent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Strategies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1980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'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s."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Justice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Quarterly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10(4):663-683.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"Puni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shing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litical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nders: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Effect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Political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tive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encing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Decisio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s."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34(3):289-321.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100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phousse.</w:t>
      </w:r>
      <w:r>
        <w:rPr>
          <w:rFonts w:ascii="Times New Roman" w:hAnsi="Times New Roman" w:cs="Times New Roman" w:eastAsia="Times New Roman"/>
          <w:sz w:val="24"/>
          <w:szCs w:val="24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“Terr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Politics,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Punis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ent: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Test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Structural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Contextual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Theory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Liberation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Hypothesis.”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36(1):67-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92.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214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rlson.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2001.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“Terrorism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System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Justice.”</w:t>
      </w:r>
      <w:r>
        <w:rPr>
          <w:rFonts w:ascii="Times New Roman" w:hAnsi="Times New Roman" w:cs="Times New Roman" w:eastAsia="Times New Roman"/>
          <w:sz w:val="24"/>
          <w:szCs w:val="24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Pp.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447-460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Handbook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Criminal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Justice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Administr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tion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Toni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DuPont-Morales,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Michael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ooper,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(eds).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Dekker.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494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Freedom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Jackson,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Sellers.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Prosecution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Punish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deral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Courts: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1980-1998.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Criminology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Public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Polic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i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1(3):311-338.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312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2003a.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“The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pact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Federal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Sentencing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Guidelines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Prosecution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Punish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erican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sts.”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Evaluation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Conference,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Washington,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July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28,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372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se.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2003b.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“Terrorism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pirical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Assess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ent:</w:t>
      </w:r>
      <w:r>
        <w:rPr>
          <w:rFonts w:ascii="Times New Roman" w:hAnsi="Times New Roman" w:cs="Times New Roman" w:eastAsia="Times New Roman"/>
          <w:sz w:val="24"/>
          <w:szCs w:val="24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Changes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Conduct.”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Presentation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annual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eeting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Justice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Statistics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Research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Association,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San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ancisco,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CA,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October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2.</w:t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ith,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Brent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L.,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Kelly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R.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phousse,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Paxton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Roberts.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“Final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Report: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Pre-Incident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Indicators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ctivities.”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nal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report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NIJ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Award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#2003-DT-CX-0003.</w:t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Transactional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Records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Clearinghouse.</w:t>
      </w:r>
      <w:r>
        <w:rPr>
          <w:rFonts w:ascii="Times New Roman" w:hAnsi="Times New Roman" w:cs="Times New Roman" w:eastAsia="Times New Roman"/>
          <w:sz w:val="24"/>
          <w:szCs w:val="24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“Criminal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Terrorism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Enforc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9/11/01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Attacks.”</w:t>
      </w:r>
      <w:r>
        <w:rPr>
          <w:rFonts w:ascii="Times New Roman" w:hAnsi="Times New Roman" w:cs="Times New Roman" w:eastAsia="Times New Roman"/>
          <w:sz w:val="24"/>
          <w:szCs w:val="24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Syracuse,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Syracuse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University.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Turk,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Austin.</w:t>
      </w:r>
      <w:r>
        <w:rPr>
          <w:rFonts w:ascii="Times New Roman" w:hAnsi="Times New Roman" w:cs="Times New Roman" w:eastAsia="Times New Roman"/>
          <w:sz w:val="24"/>
          <w:szCs w:val="24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1979.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“Analyzing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Official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Deviance: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Nonpartisan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Conflict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Analyses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Cri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inology.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Criminology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16(4):459-476.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Wardlaw,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Grant.</w:t>
      </w:r>
      <w:r>
        <w:rPr>
          <w:rFonts w:ascii="Times New Roman" w:hAnsi="Times New Roman" w:cs="Times New Roman" w:eastAsia="Times New Roman"/>
          <w:sz w:val="24"/>
          <w:szCs w:val="24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1989.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Political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Te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rorism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1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1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Edition.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Cambridge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  <w:t>University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Press.</w:t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60" w:right="732" w:firstLine="-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Ward,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Richard.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2005.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Conversations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observ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tions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relative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relational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database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develop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ent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Institute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Violent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Groups.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Huntsville,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TX.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Wolfgang,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Marvin.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1958.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Patterns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Criminal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Homicide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York: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John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iley.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ight,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Richard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Scott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H.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Decker.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1997.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Armed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Robbers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Action: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stickups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Street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Culture.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UPNE</w:t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5" w:after="0" w:line="240" w:lineRule="auto"/>
        <w:ind w:left="130" w:right="-20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27"/>
          <w:szCs w:val="27"/>
          <w:spacing w:val="0"/>
          <w:w w:val="107"/>
        </w:rPr>
        <w:t>APPENDI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7"/>
        </w:rPr>
        <w:t>X</w:t>
      </w:r>
      <w:r>
        <w:rPr>
          <w:rFonts w:ascii="Times New Roman" w:hAnsi="Times New Roman" w:cs="Times New Roman" w:eastAsia="Times New Roman"/>
          <w:sz w:val="27"/>
          <w:szCs w:val="27"/>
          <w:spacing w:val="5"/>
          <w:w w:val="107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7"/>
        </w:rPr>
        <w:t>A.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89"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Table</w:t>
      </w:r>
      <w:r>
        <w:rPr>
          <w:rFonts w:ascii="Times New Roman" w:hAnsi="Times New Roman" w:cs="Times New Roman" w:eastAsia="Times New Roman"/>
          <w:sz w:val="25"/>
          <w:szCs w:val="2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1.</w:t>
      </w:r>
      <w:r>
        <w:rPr>
          <w:rFonts w:ascii="Times New Roman" w:hAnsi="Times New Roman" w:cs="Times New Roman" w:eastAsia="Times New Roman"/>
          <w:sz w:val="25"/>
          <w:szCs w:val="25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Right-win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5"/>
          <w:szCs w:val="2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9"/>
        </w:rPr>
        <w:t>Terrorists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9"/>
        </w:rPr>
        <w:t>'</w:t>
      </w:r>
      <w:r>
        <w:rPr>
          <w:rFonts w:ascii="Times New Roman" w:hAnsi="Times New Roman" w:cs="Times New Roman" w:eastAsia="Times New Roman"/>
          <w:sz w:val="25"/>
          <w:szCs w:val="25"/>
          <w:spacing w:val="-15"/>
          <w:w w:val="109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Residence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Event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25"/>
          <w:szCs w:val="2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Stud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2"/>
        </w:rPr>
        <w:t>Breakdown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91" w:lineRule="exact"/>
        <w:ind w:left="390" w:right="-20"/>
        <w:jc w:val="left"/>
        <w:tabs>
          <w:tab w:pos="3120" w:val="left"/>
          <w:tab w:pos="4320" w:val="left"/>
          <w:tab w:pos="5680" w:val="left"/>
          <w:tab w:pos="7060" w:val="left"/>
        </w:tabs>
        <w:rPr>
          <w:rFonts w:ascii="Arial" w:hAnsi="Arial" w:cs="Arial" w:eastAsia="Arial"/>
          <w:sz w:val="18"/>
          <w:szCs w:val="18"/>
        </w:rPr>
      </w:pPr>
      <w:rPr/>
      <w:r>
        <w:rPr/>
        <w:pict>
          <v:group style="position:absolute;margin-left:276.239990pt;margin-top:-2.609108pt;width:260.400007pt;height:567.359985pt;mso-position-horizontal-relative:page;mso-position-vertical-relative:paragraph;z-index:-3606" coordorigin="5525,-52" coordsize="5208,11347">
            <v:shape style="position:absolute;left:9235;top:-52;width:1498;height:11347" type="#_x0000_t75">
              <v:imagedata r:id="rId96" o:title=""/>
            </v:shape>
            <v:group style="position:absolute;left:8362;top:11213;width:902;height:2" coordorigin="8362,11213" coordsize="902,2">
              <v:shape style="position:absolute;left:8362;top:11213;width:902;height:2" coordorigin="8362,11213" coordsize="902,0" path="m8362,11213l9264,11213e" filled="f" stroked="t" strokeweight="2.88pt" strokecolor="#C89797">
                <v:path arrowok="t"/>
              </v:shape>
            </v:group>
            <v:group style="position:absolute;left:5549;top:452;width:4531;height:2" coordorigin="5549,452" coordsize="4531,2">
              <v:shape style="position:absolute;left:5549;top:452;width:4531;height:2" coordorigin="5549,452" coordsize="4531,0" path="m5549,452l10080,452e" filled="f" stroked="t" strokeweight="2.4pt" strokecolor="#C39797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9"/>
          <w:szCs w:val="19"/>
          <w:spacing w:val="-7"/>
          <w:w w:val="100"/>
          <w:position w:val="-6"/>
        </w:rPr>
        <w:t>C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-6"/>
        </w:rPr>
        <w:t>ase</w:t>
      </w:r>
      <w:r>
        <w:rPr>
          <w:rFonts w:ascii="Arial" w:hAnsi="Arial" w:cs="Arial" w:eastAsia="Arial"/>
          <w:sz w:val="19"/>
          <w:szCs w:val="19"/>
          <w:color w:val="1A0A0A"/>
          <w:spacing w:val="37"/>
          <w:w w:val="100"/>
          <w:position w:val="-6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-6"/>
        </w:rPr>
        <w:t>Stud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-6"/>
        </w:rPr>
        <w:t>y</w:t>
      </w:r>
      <w:r>
        <w:rPr>
          <w:rFonts w:ascii="Arial" w:hAnsi="Arial" w:cs="Arial" w:eastAsia="Arial"/>
          <w:sz w:val="19"/>
          <w:szCs w:val="19"/>
          <w:color w:val="1A0A0A"/>
          <w:spacing w:val="47"/>
          <w:w w:val="100"/>
          <w:position w:val="-6"/>
        </w:rPr>
        <w:t> </w:t>
      </w:r>
      <w:r>
        <w:rPr>
          <w:rFonts w:ascii="Arial" w:hAnsi="Arial" w:cs="Arial" w:eastAsia="Arial"/>
          <w:sz w:val="19"/>
          <w:szCs w:val="19"/>
          <w:color w:val="000000"/>
          <w:spacing w:val="-23"/>
          <w:w w:val="116"/>
          <w:position w:val="-6"/>
        </w:rPr>
        <w:t>N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16"/>
          <w:position w:val="-6"/>
        </w:rPr>
        <w:t>ame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-6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-15"/>
          <w:w w:val="116"/>
          <w:position w:val="5"/>
        </w:rPr>
        <w:t>N</w:t>
      </w:r>
      <w:r>
        <w:rPr>
          <w:rFonts w:ascii="Arial" w:hAnsi="Arial" w:cs="Arial" w:eastAsia="Arial"/>
          <w:sz w:val="19"/>
          <w:szCs w:val="19"/>
          <w:color w:val="000000"/>
          <w:spacing w:val="-20"/>
          <w:w w:val="116"/>
          <w:position w:val="5"/>
        </w:rPr>
        <w:t>u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16"/>
          <w:position w:val="5"/>
        </w:rPr>
        <w:t>mber</w:t>
      </w:r>
      <w:r>
        <w:rPr>
          <w:rFonts w:ascii="Arial" w:hAnsi="Arial" w:cs="Arial" w:eastAsia="Arial"/>
          <w:sz w:val="19"/>
          <w:szCs w:val="19"/>
          <w:color w:val="1A0A0A"/>
          <w:spacing w:val="-12"/>
          <w:w w:val="116"/>
          <w:position w:val="5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5"/>
        </w:rPr>
        <w:t>of</w:t>
      </w:r>
      <w:r>
        <w:rPr>
          <w:rFonts w:ascii="Arial" w:hAnsi="Arial" w:cs="Arial" w:eastAsia="Arial"/>
          <w:sz w:val="19"/>
          <w:szCs w:val="19"/>
          <w:color w:val="1A0A0A"/>
          <w:spacing w:val="-21"/>
          <w:w w:val="100"/>
          <w:position w:val="5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5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5"/>
        </w:rPr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6"/>
          <w:position w:val="5"/>
        </w:rPr>
        <w:t>Re</w:t>
      </w:r>
      <w:r>
        <w:rPr>
          <w:rFonts w:ascii="Arial" w:hAnsi="Arial" w:cs="Arial" w:eastAsia="Arial"/>
          <w:sz w:val="18"/>
          <w:szCs w:val="18"/>
          <w:color w:val="1A0A0A"/>
          <w:spacing w:val="-40"/>
          <w:w w:val="106"/>
          <w:position w:val="5"/>
        </w:rPr>
        <w:t>s</w:t>
      </w:r>
      <w:r>
        <w:rPr>
          <w:rFonts w:ascii="Arial" w:hAnsi="Arial" w:cs="Arial" w:eastAsia="Arial"/>
          <w:sz w:val="18"/>
          <w:szCs w:val="18"/>
          <w:color w:val="382323"/>
          <w:spacing w:val="-8"/>
          <w:w w:val="242"/>
          <w:position w:val="5"/>
        </w:rPr>
        <w:t>i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9"/>
          <w:position w:val="5"/>
        </w:rPr>
        <w:t>de</w:t>
      </w:r>
      <w:r>
        <w:rPr>
          <w:rFonts w:ascii="Arial" w:hAnsi="Arial" w:cs="Arial" w:eastAsia="Arial"/>
          <w:sz w:val="18"/>
          <w:szCs w:val="18"/>
          <w:color w:val="1A0A0A"/>
          <w:spacing w:val="-17"/>
          <w:w w:val="109"/>
          <w:position w:val="5"/>
        </w:rPr>
        <w:t>n</w:t>
      </w:r>
      <w:r>
        <w:rPr>
          <w:rFonts w:ascii="Arial" w:hAnsi="Arial" w:cs="Arial" w:eastAsia="Arial"/>
          <w:sz w:val="18"/>
          <w:szCs w:val="18"/>
          <w:color w:val="382323"/>
          <w:spacing w:val="0"/>
          <w:w w:val="110"/>
          <w:position w:val="5"/>
        </w:rPr>
        <w:t>ce</w:t>
      </w:r>
      <w:r>
        <w:rPr>
          <w:rFonts w:ascii="Arial" w:hAnsi="Arial" w:cs="Arial" w:eastAsia="Arial"/>
          <w:sz w:val="18"/>
          <w:szCs w:val="18"/>
          <w:color w:val="382323"/>
          <w:spacing w:val="-15"/>
          <w:w w:val="100"/>
          <w:position w:val="5"/>
        </w:rPr>
        <w:t> 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0"/>
          <w:position w:val="5"/>
        </w:rPr>
        <w:t>to</w:t>
      </w:r>
      <w:r>
        <w:rPr>
          <w:rFonts w:ascii="Arial" w:hAnsi="Arial" w:cs="Arial" w:eastAsia="Arial"/>
          <w:sz w:val="18"/>
          <w:szCs w:val="18"/>
          <w:color w:val="1A0A0A"/>
          <w:spacing w:val="-17"/>
          <w:w w:val="100"/>
          <w:position w:val="5"/>
        </w:rPr>
        <w:t> 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0"/>
          <w:position w:val="5"/>
        </w:rPr>
        <w:tab/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6"/>
          <w:position w:val="5"/>
        </w:rPr>
        <w:t>Re</w:t>
      </w:r>
      <w:r>
        <w:rPr>
          <w:rFonts w:ascii="Arial" w:hAnsi="Arial" w:cs="Arial" w:eastAsia="Arial"/>
          <w:sz w:val="18"/>
          <w:szCs w:val="18"/>
          <w:color w:val="1A0A0A"/>
          <w:spacing w:val="-40"/>
          <w:w w:val="106"/>
          <w:position w:val="5"/>
        </w:rPr>
        <w:t>s</w:t>
      </w:r>
      <w:r>
        <w:rPr>
          <w:rFonts w:ascii="Arial" w:hAnsi="Arial" w:cs="Arial" w:eastAsia="Arial"/>
          <w:sz w:val="18"/>
          <w:szCs w:val="18"/>
          <w:color w:val="382323"/>
          <w:spacing w:val="-8"/>
          <w:w w:val="242"/>
          <w:position w:val="5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-18"/>
          <w:w w:val="130"/>
          <w:position w:val="5"/>
        </w:rPr>
        <w:t>d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7"/>
          <w:position w:val="5"/>
        </w:rPr>
        <w:t>ence</w:t>
      </w:r>
      <w:r>
        <w:rPr>
          <w:rFonts w:ascii="Arial" w:hAnsi="Arial" w:cs="Arial" w:eastAsia="Arial"/>
          <w:sz w:val="18"/>
          <w:szCs w:val="18"/>
          <w:color w:val="1A0A0A"/>
          <w:spacing w:val="-14"/>
          <w:w w:val="100"/>
          <w:position w:val="5"/>
        </w:rPr>
        <w:t> 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0"/>
          <w:position w:val="5"/>
        </w:rPr>
        <w:t>to</w:t>
      </w:r>
      <w:r>
        <w:rPr>
          <w:rFonts w:ascii="Arial" w:hAnsi="Arial" w:cs="Arial" w:eastAsia="Arial"/>
          <w:sz w:val="18"/>
          <w:szCs w:val="18"/>
          <w:color w:val="1A0A0A"/>
          <w:spacing w:val="-17"/>
          <w:w w:val="100"/>
          <w:position w:val="5"/>
        </w:rPr>
        <w:t> 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0"/>
          <w:position w:val="5"/>
        </w:rPr>
        <w:tab/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6"/>
          <w:position w:val="5"/>
        </w:rPr>
        <w:t>Re</w:t>
      </w:r>
      <w:r>
        <w:rPr>
          <w:rFonts w:ascii="Arial" w:hAnsi="Arial" w:cs="Arial" w:eastAsia="Arial"/>
          <w:sz w:val="18"/>
          <w:szCs w:val="18"/>
          <w:color w:val="1A0A0A"/>
          <w:spacing w:val="-40"/>
          <w:w w:val="106"/>
          <w:position w:val="5"/>
        </w:rPr>
        <w:t>s</w:t>
      </w:r>
      <w:r>
        <w:rPr>
          <w:rFonts w:ascii="Arial" w:hAnsi="Arial" w:cs="Arial" w:eastAsia="Arial"/>
          <w:sz w:val="18"/>
          <w:szCs w:val="18"/>
          <w:color w:val="382323"/>
          <w:spacing w:val="-8"/>
          <w:w w:val="242"/>
          <w:position w:val="5"/>
        </w:rPr>
        <w:t>i</w:t>
      </w:r>
      <w:r>
        <w:rPr>
          <w:rFonts w:ascii="Arial" w:hAnsi="Arial" w:cs="Arial" w:eastAsia="Arial"/>
          <w:sz w:val="18"/>
          <w:szCs w:val="18"/>
          <w:color w:val="1A0A0A"/>
          <w:spacing w:val="-16"/>
          <w:w w:val="130"/>
          <w:position w:val="5"/>
        </w:rPr>
        <w:t>d</w:t>
      </w:r>
      <w:r>
        <w:rPr>
          <w:rFonts w:ascii="Arial" w:hAnsi="Arial" w:cs="Arial" w:eastAsia="Arial"/>
          <w:sz w:val="18"/>
          <w:szCs w:val="18"/>
          <w:color w:val="382323"/>
          <w:spacing w:val="-19"/>
          <w:w w:val="112"/>
          <w:position w:val="5"/>
        </w:rPr>
        <w:t>e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13"/>
          <w:position w:val="5"/>
        </w:rPr>
        <w:t>nce</w:t>
      </w:r>
      <w:r>
        <w:rPr>
          <w:rFonts w:ascii="Arial" w:hAnsi="Arial" w:cs="Arial" w:eastAsia="Arial"/>
          <w:sz w:val="18"/>
          <w:szCs w:val="18"/>
          <w:color w:val="1A0A0A"/>
          <w:spacing w:val="-25"/>
          <w:w w:val="100"/>
          <w:position w:val="5"/>
        </w:rPr>
        <w:t> 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22"/>
          <w:position w:val="5"/>
        </w:rPr>
        <w:t>to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58" w:lineRule="exact"/>
        <w:ind w:left="236" w:right="-20"/>
        <w:jc w:val="left"/>
        <w:tabs>
          <w:tab w:pos="3180" w:val="left"/>
          <w:tab w:pos="4480" w:val="left"/>
          <w:tab w:pos="5740" w:val="left"/>
          <w:tab w:pos="7120" w:val="left"/>
        </w:tabs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9"/>
          <w:szCs w:val="19"/>
          <w:w w:val="99"/>
          <w:position w:val="1"/>
        </w:rPr>
      </w:r>
      <w:r>
        <w:rPr>
          <w:rFonts w:ascii="Arial" w:hAnsi="Arial" w:cs="Arial" w:eastAsia="Arial"/>
          <w:sz w:val="19"/>
          <w:szCs w:val="19"/>
          <w:w w:val="99"/>
          <w:u w:val="thick" w:color="C89797"/>
          <w:position w:val="1"/>
        </w:rPr>
        <w:t> </w:t>
      </w:r>
      <w:r>
        <w:rPr>
          <w:rFonts w:ascii="Arial" w:hAnsi="Arial" w:cs="Arial" w:eastAsia="Arial"/>
          <w:sz w:val="19"/>
          <w:szCs w:val="19"/>
          <w:w w:val="100"/>
          <w:u w:val="thick" w:color="C89797"/>
          <w:position w:val="1"/>
        </w:rPr>
        <w:tab/>
      </w:r>
      <w:r>
        <w:rPr>
          <w:rFonts w:ascii="Arial" w:hAnsi="Arial" w:cs="Arial" w:eastAsia="Arial"/>
          <w:sz w:val="19"/>
          <w:szCs w:val="19"/>
          <w:w w:val="100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spacing w:val="-49"/>
          <w:w w:val="212"/>
          <w:u w:val="thick" w:color="C89797"/>
          <w:position w:val="1"/>
        </w:rPr>
        <w:t>I</w:t>
      </w:r>
      <w:r>
        <w:rPr>
          <w:rFonts w:ascii="Arial" w:hAnsi="Arial" w:cs="Arial" w:eastAsia="Arial"/>
          <w:sz w:val="19"/>
          <w:szCs w:val="19"/>
          <w:spacing w:val="-49"/>
          <w:w w:val="212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spacing w:val="3"/>
          <w:w w:val="99"/>
          <w:u w:val="thick" w:color="C89797"/>
          <w:position w:val="1"/>
        </w:rPr>
        <w:t> </w:t>
      </w:r>
      <w:r>
        <w:rPr>
          <w:rFonts w:ascii="Arial" w:hAnsi="Arial" w:cs="Arial" w:eastAsia="Arial"/>
          <w:sz w:val="19"/>
          <w:szCs w:val="19"/>
          <w:spacing w:val="3"/>
          <w:w w:val="99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spacing w:val="3"/>
          <w:w w:val="99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18"/>
          <w:u w:val="thick" w:color="C89797"/>
          <w:position w:val="1"/>
        </w:rPr>
        <w:t>n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18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1A0A0A"/>
          <w:spacing w:val="-86"/>
          <w:w w:val="118"/>
          <w:u w:val="thick" w:color="C89797"/>
          <w:position w:val="1"/>
        </w:rPr>
        <w:t>c</w:t>
      </w:r>
      <w:r>
        <w:rPr>
          <w:rFonts w:ascii="Arial" w:hAnsi="Arial" w:cs="Arial" w:eastAsia="Arial"/>
          <w:sz w:val="19"/>
          <w:szCs w:val="19"/>
          <w:color w:val="1A0A0A"/>
          <w:spacing w:val="-86"/>
          <w:w w:val="118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1A0A0A"/>
          <w:spacing w:val="-86"/>
          <w:w w:val="118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382323"/>
          <w:spacing w:val="-68"/>
          <w:w w:val="287"/>
          <w:u w:val="thick" w:color="C89797"/>
          <w:position w:val="1"/>
        </w:rPr>
        <w:t>i</w:t>
      </w:r>
      <w:r>
        <w:rPr>
          <w:rFonts w:ascii="Arial" w:hAnsi="Arial" w:cs="Arial" w:eastAsia="Arial"/>
          <w:sz w:val="19"/>
          <w:szCs w:val="19"/>
          <w:color w:val="382323"/>
          <w:spacing w:val="-68"/>
          <w:w w:val="287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382323"/>
          <w:spacing w:val="-68"/>
          <w:w w:val="287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1A0A0A"/>
          <w:spacing w:val="1"/>
          <w:w w:val="99"/>
          <w:u w:val="thick" w:color="C89797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1"/>
          <w:w w:val="99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1A0A0A"/>
          <w:spacing w:val="1"/>
          <w:w w:val="99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382323"/>
          <w:spacing w:val="11"/>
          <w:w w:val="99"/>
          <w:u w:val="thick" w:color="C89797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11"/>
          <w:w w:val="99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382323"/>
          <w:spacing w:val="11"/>
          <w:w w:val="99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000000"/>
          <w:spacing w:val="-21"/>
          <w:w w:val="122"/>
          <w:u w:val="thick" w:color="C89797"/>
          <w:position w:val="1"/>
        </w:rPr>
        <w:t>d</w:t>
      </w:r>
      <w:r>
        <w:rPr>
          <w:rFonts w:ascii="Arial" w:hAnsi="Arial" w:cs="Arial" w:eastAsia="Arial"/>
          <w:sz w:val="19"/>
          <w:szCs w:val="19"/>
          <w:color w:val="000000"/>
          <w:spacing w:val="-21"/>
          <w:w w:val="122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000000"/>
          <w:spacing w:val="-21"/>
          <w:w w:val="122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1A0A0A"/>
          <w:spacing w:val="-17"/>
          <w:w w:val="122"/>
          <w:u w:val="thick" w:color="C89797"/>
          <w:position w:val="1"/>
        </w:rPr>
        <w:t>e</w:t>
      </w:r>
      <w:r>
        <w:rPr>
          <w:rFonts w:ascii="Arial" w:hAnsi="Arial" w:cs="Arial" w:eastAsia="Arial"/>
          <w:sz w:val="19"/>
          <w:szCs w:val="19"/>
          <w:color w:val="1A0A0A"/>
          <w:spacing w:val="-17"/>
          <w:w w:val="122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1A0A0A"/>
          <w:spacing w:val="-17"/>
          <w:w w:val="122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000000"/>
          <w:spacing w:val="-18"/>
          <w:w w:val="122"/>
          <w:u w:val="thick" w:color="C89797"/>
          <w:position w:val="1"/>
        </w:rPr>
        <w:t>n</w:t>
      </w:r>
      <w:r>
        <w:rPr>
          <w:rFonts w:ascii="Arial" w:hAnsi="Arial" w:cs="Arial" w:eastAsia="Arial"/>
          <w:sz w:val="19"/>
          <w:szCs w:val="19"/>
          <w:color w:val="000000"/>
          <w:spacing w:val="-18"/>
          <w:w w:val="122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000000"/>
          <w:spacing w:val="-18"/>
          <w:w w:val="122"/>
          <w:u w:val="thick" w:color="C89797"/>
          <w:position w:val="1"/>
        </w:rPr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22"/>
          <w:u w:val="thick" w:color="C89797"/>
          <w:position w:val="1"/>
        </w:rPr>
        <w:t>ts</w:t>
      </w:r>
      <w:r>
        <w:rPr>
          <w:rFonts w:ascii="Arial" w:hAnsi="Arial" w:cs="Arial" w:eastAsia="Arial"/>
          <w:sz w:val="19"/>
          <w:szCs w:val="19"/>
          <w:color w:val="1A0A0A"/>
          <w:spacing w:val="63"/>
          <w:w w:val="122"/>
          <w:u w:val="thick" w:color="C89797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63"/>
          <w:w w:val="122"/>
          <w:position w:val="1"/>
        </w:rPr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22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22"/>
          <w:position w:val="1"/>
        </w:rPr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22"/>
          <w:position w:val="3"/>
        </w:rPr>
        <w:t>A</w:t>
      </w:r>
      <w:r>
        <w:rPr>
          <w:rFonts w:ascii="Arial" w:hAnsi="Arial" w:cs="Arial" w:eastAsia="Arial"/>
          <w:sz w:val="18"/>
          <w:szCs w:val="18"/>
          <w:color w:val="382323"/>
          <w:spacing w:val="-23"/>
          <w:w w:val="122"/>
          <w:position w:val="3"/>
        </w:rPr>
        <w:t>n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22"/>
          <w:position w:val="3"/>
        </w:rPr>
        <w:t>cill</w:t>
      </w:r>
      <w:r>
        <w:rPr>
          <w:rFonts w:ascii="Arial" w:hAnsi="Arial" w:cs="Arial" w:eastAsia="Arial"/>
          <w:sz w:val="18"/>
          <w:szCs w:val="18"/>
          <w:color w:val="1A0A0A"/>
          <w:spacing w:val="-15"/>
          <w:w w:val="122"/>
          <w:position w:val="3"/>
        </w:rPr>
        <w:t>a</w:t>
      </w:r>
      <w:r>
        <w:rPr>
          <w:rFonts w:ascii="Arial" w:hAnsi="Arial" w:cs="Arial" w:eastAsia="Arial"/>
          <w:sz w:val="18"/>
          <w:szCs w:val="18"/>
          <w:color w:val="382323"/>
          <w:spacing w:val="0"/>
          <w:w w:val="122"/>
          <w:position w:val="3"/>
        </w:rPr>
        <w:t>ry</w:t>
      </w:r>
      <w:r>
        <w:rPr>
          <w:rFonts w:ascii="Arial" w:hAnsi="Arial" w:cs="Arial" w:eastAsia="Arial"/>
          <w:sz w:val="18"/>
          <w:szCs w:val="18"/>
          <w:color w:val="382323"/>
          <w:spacing w:val="0"/>
          <w:w w:val="100"/>
          <w:position w:val="3"/>
        </w:rPr>
        <w:tab/>
      </w:r>
      <w:r>
        <w:rPr>
          <w:rFonts w:ascii="Arial" w:hAnsi="Arial" w:cs="Arial" w:eastAsia="Arial"/>
          <w:sz w:val="18"/>
          <w:szCs w:val="18"/>
          <w:color w:val="382323"/>
          <w:spacing w:val="0"/>
          <w:w w:val="100"/>
          <w:position w:val="3"/>
        </w:rPr>
      </w:r>
      <w:r>
        <w:rPr>
          <w:rFonts w:ascii="Arial" w:hAnsi="Arial" w:cs="Arial" w:eastAsia="Arial"/>
          <w:sz w:val="18"/>
          <w:szCs w:val="18"/>
          <w:color w:val="000000"/>
          <w:spacing w:val="-11"/>
          <w:w w:val="100"/>
          <w:position w:val="3"/>
        </w:rPr>
        <w:t>P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0"/>
          <w:position w:val="3"/>
        </w:rPr>
        <w:t>reparatory</w:t>
      </w:r>
      <w:r>
        <w:rPr>
          <w:rFonts w:ascii="Arial" w:hAnsi="Arial" w:cs="Arial" w:eastAsia="Arial"/>
          <w:sz w:val="18"/>
          <w:szCs w:val="18"/>
          <w:color w:val="1A0A0A"/>
          <w:spacing w:val="6"/>
          <w:w w:val="100"/>
          <w:position w:val="3"/>
        </w:rPr>
        <w:t> 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0"/>
          <w:position w:val="3"/>
        </w:rPr>
        <w:tab/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0"/>
          <w:position w:val="3"/>
        </w:rPr>
      </w:r>
      <w:r>
        <w:rPr>
          <w:rFonts w:ascii="Arial" w:hAnsi="Arial" w:cs="Arial" w:eastAsia="Arial"/>
          <w:sz w:val="18"/>
          <w:szCs w:val="18"/>
          <w:color w:val="000000"/>
          <w:spacing w:val="-11"/>
          <w:w w:val="110"/>
          <w:position w:val="3"/>
        </w:rPr>
        <w:t>A</w:t>
      </w:r>
      <w:r>
        <w:rPr>
          <w:rFonts w:ascii="Arial" w:hAnsi="Arial" w:cs="Arial" w:eastAsia="Arial"/>
          <w:sz w:val="18"/>
          <w:szCs w:val="18"/>
          <w:color w:val="1A0A0A"/>
          <w:spacing w:val="0"/>
          <w:w w:val="107"/>
          <w:position w:val="3"/>
        </w:rPr>
        <w:t>ntecedent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69" w:after="0" w:line="240" w:lineRule="auto"/>
        <w:ind w:left="303" w:right="-20"/>
        <w:jc w:val="left"/>
        <w:tabs>
          <w:tab w:pos="2420" w:val="left"/>
          <w:tab w:pos="3540" w:val="left"/>
          <w:tab w:pos="482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N</w:t>
      </w:r>
      <w:r>
        <w:rPr>
          <w:rFonts w:ascii="Arial" w:hAnsi="Arial" w:cs="Arial" w:eastAsia="Arial"/>
          <w:sz w:val="19"/>
          <w:szCs w:val="19"/>
          <w:color w:val="382323"/>
          <w:spacing w:val="9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-15"/>
          <w:w w:val="100"/>
          <w:position w:val="1"/>
        </w:rPr>
        <w:t>F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urrow</w:t>
      </w:r>
      <w:r>
        <w:rPr>
          <w:rFonts w:ascii="Arial" w:hAnsi="Arial" w:cs="Arial" w:eastAsia="Arial"/>
          <w:sz w:val="19"/>
          <w:szCs w:val="19"/>
          <w:color w:val="382323"/>
          <w:spacing w:val="-18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-14"/>
          <w:w w:val="100"/>
          <w:position w:val="1"/>
        </w:rPr>
        <w:t>A</w:t>
      </w:r>
      <w:r>
        <w:rPr>
          <w:rFonts w:ascii="Arial" w:hAnsi="Arial" w:cs="Arial" w:eastAsia="Arial"/>
          <w:sz w:val="19"/>
          <w:szCs w:val="19"/>
          <w:color w:val="1A0A0A"/>
          <w:spacing w:val="-14"/>
          <w:w w:val="100"/>
          <w:position w:val="1"/>
        </w:rPr>
        <w:t>T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19"/>
          <w:szCs w:val="19"/>
          <w:color w:val="382323"/>
          <w:spacing w:val="-11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4</w:t>
      </w:r>
      <w:r>
        <w:rPr>
          <w:rFonts w:ascii="Arial" w:hAnsi="Arial" w:cs="Arial" w:eastAsia="Arial"/>
          <w:sz w:val="19"/>
          <w:szCs w:val="19"/>
          <w:color w:val="382323"/>
          <w:spacing w:val="-40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3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3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8"/>
          <w:position w:val="1"/>
        </w:rPr>
        <w:t>6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03" w:right="-20"/>
        <w:jc w:val="left"/>
        <w:tabs>
          <w:tab w:pos="2400" w:val="left"/>
          <w:tab w:pos="3540" w:val="left"/>
          <w:tab w:pos="4820" w:val="left"/>
          <w:tab w:pos="6140" w:val="left"/>
          <w:tab w:pos="750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N</w:t>
      </w:r>
      <w:r>
        <w:rPr>
          <w:rFonts w:ascii="Arial" w:hAnsi="Arial" w:cs="Arial" w:eastAsia="Arial"/>
          <w:sz w:val="19"/>
          <w:szCs w:val="19"/>
          <w:color w:val="382323"/>
          <w:spacing w:val="1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-5"/>
          <w:w w:val="103"/>
        </w:rPr>
        <w:t>W</w:t>
      </w:r>
      <w:r>
        <w:rPr>
          <w:rFonts w:ascii="Arial" w:hAnsi="Arial" w:cs="Arial" w:eastAsia="Arial"/>
          <w:sz w:val="19"/>
          <w:szCs w:val="19"/>
          <w:color w:val="1A0A0A"/>
          <w:spacing w:val="-10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6"/>
        </w:rPr>
        <w:t>nslow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2</w:t>
      </w:r>
      <w:r>
        <w:rPr>
          <w:rFonts w:ascii="Arial" w:hAnsi="Arial" w:cs="Arial" w:eastAsia="Arial"/>
          <w:sz w:val="19"/>
          <w:szCs w:val="19"/>
          <w:color w:val="382323"/>
          <w:spacing w:val="-4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14</w:t>
      </w:r>
      <w:r>
        <w:rPr>
          <w:rFonts w:ascii="Arial" w:hAnsi="Arial" w:cs="Arial" w:eastAsia="Arial"/>
          <w:sz w:val="19"/>
          <w:szCs w:val="19"/>
          <w:color w:val="382323"/>
          <w:spacing w:val="-4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6"/>
        </w:rPr>
        <w:t>14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8" w:after="0" w:line="240" w:lineRule="auto"/>
        <w:ind w:left="303" w:right="-20"/>
        <w:jc w:val="left"/>
        <w:tabs>
          <w:tab w:pos="2420" w:val="left"/>
          <w:tab w:pos="3560" w:val="left"/>
          <w:tab w:pos="482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AOG</w:t>
      </w:r>
      <w:r>
        <w:rPr>
          <w:rFonts w:ascii="Arial" w:hAnsi="Arial" w:cs="Arial" w:eastAsia="Arial"/>
          <w:sz w:val="19"/>
          <w:szCs w:val="19"/>
          <w:color w:val="382323"/>
          <w:spacing w:val="1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Jordi</w:t>
      </w:r>
      <w:r>
        <w:rPr>
          <w:rFonts w:ascii="Arial" w:hAnsi="Arial" w:cs="Arial" w:eastAsia="Arial"/>
          <w:sz w:val="19"/>
          <w:szCs w:val="19"/>
          <w:color w:val="382323"/>
          <w:spacing w:val="-3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3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4</w:t>
      </w:r>
      <w:r>
        <w:rPr>
          <w:rFonts w:ascii="Arial" w:hAnsi="Arial" w:cs="Arial" w:eastAsia="Arial"/>
          <w:sz w:val="19"/>
          <w:szCs w:val="19"/>
          <w:color w:val="382323"/>
          <w:spacing w:val="-4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2"/>
        </w:rPr>
        <w:t>4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61" w:after="0" w:line="240" w:lineRule="auto"/>
        <w:ind w:left="303" w:right="-20"/>
        <w:jc w:val="left"/>
        <w:tabs>
          <w:tab w:pos="3560" w:val="left"/>
          <w:tab w:pos="4820" w:val="left"/>
          <w:tab w:pos="6160" w:val="left"/>
          <w:tab w:pos="754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pict>
          <v:group style="position:absolute;margin-left:178.559998pt;margin-top:16.232735pt;width:35.04pt;height:.1pt;mso-position-horizontal-relative:page;mso-position-vertical-relative:paragraph;z-index:-3605" coordorigin="3571,325" coordsize="701,2">
            <v:shape style="position:absolute;left:3571;top:325;width:701;height:2" coordorigin="3571,325" coordsize="701,0" path="m3571,325l4272,325e" filled="f" stroked="t" strokeweight=".96pt" strokecolor="#DBC3BF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8"/>
          <w:szCs w:val="18"/>
          <w:color w:val="382323"/>
          <w:spacing w:val="0"/>
          <w:w w:val="100"/>
          <w:position w:val="1"/>
        </w:rPr>
        <w:t>AOG</w:t>
      </w:r>
      <w:r>
        <w:rPr>
          <w:rFonts w:ascii="Arial" w:hAnsi="Arial" w:cs="Arial" w:eastAsia="Arial"/>
          <w:sz w:val="18"/>
          <w:szCs w:val="18"/>
          <w:color w:val="382323"/>
          <w:spacing w:val="40"/>
          <w:w w:val="100"/>
          <w:position w:val="1"/>
        </w:rPr>
        <w:t> </w:t>
      </w:r>
      <w:r>
        <w:rPr>
          <w:rFonts w:ascii="Arial" w:hAnsi="Arial" w:cs="Arial" w:eastAsia="Arial"/>
          <w:sz w:val="18"/>
          <w:szCs w:val="18"/>
          <w:color w:val="382323"/>
          <w:spacing w:val="0"/>
          <w:w w:val="100"/>
          <w:position w:val="1"/>
        </w:rPr>
        <w:t>Kopp</w:t>
      </w:r>
      <w:r>
        <w:rPr>
          <w:rFonts w:ascii="Arial" w:hAnsi="Arial" w:cs="Arial" w:eastAsia="Arial"/>
          <w:sz w:val="18"/>
          <w:szCs w:val="18"/>
          <w:color w:val="382323"/>
          <w:spacing w:val="-12"/>
          <w:w w:val="100"/>
          <w:position w:val="1"/>
        </w:rPr>
        <w:t> </w:t>
      </w:r>
      <w:r>
        <w:rPr>
          <w:rFonts w:ascii="Arial" w:hAnsi="Arial" w:cs="Arial" w:eastAsia="Arial"/>
          <w:sz w:val="18"/>
          <w:szCs w:val="18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8"/>
          <w:szCs w:val="18"/>
          <w:color w:val="382323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9"/>
          <w:szCs w:val="19"/>
          <w:color w:val="382323"/>
          <w:spacing w:val="0"/>
          <w:w w:val="100"/>
          <w:position w:val="1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color w:val="382323"/>
          <w:spacing w:val="-3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9"/>
          <w:szCs w:val="19"/>
          <w:color w:val="382323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20"/>
          <w:szCs w:val="20"/>
          <w:color w:val="382323"/>
          <w:spacing w:val="0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382323"/>
          <w:spacing w:val="-3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82323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0"/>
          <w:szCs w:val="20"/>
          <w:color w:val="382323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0"/>
          <w:position w:val="1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-3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5"/>
          <w:position w:val="1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85" w:after="0" w:line="240" w:lineRule="auto"/>
        <w:ind w:left="303" w:right="-20"/>
        <w:jc w:val="left"/>
        <w:tabs>
          <w:tab w:pos="3540" w:val="left"/>
          <w:tab w:pos="4820" w:val="left"/>
          <w:tab w:pos="618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AOG</w:t>
      </w:r>
      <w:r>
        <w:rPr>
          <w:rFonts w:ascii="Arial" w:hAnsi="Arial" w:cs="Arial" w:eastAsia="Arial"/>
          <w:sz w:val="19"/>
          <w:szCs w:val="19"/>
          <w:color w:val="382323"/>
          <w:spacing w:val="1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Waagner</w:t>
      </w:r>
      <w:r>
        <w:rPr>
          <w:rFonts w:ascii="Arial" w:hAnsi="Arial" w:cs="Arial" w:eastAsia="Arial"/>
          <w:sz w:val="19"/>
          <w:szCs w:val="19"/>
          <w:color w:val="382323"/>
          <w:spacing w:val="-3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2</w:t>
      </w:r>
      <w:r>
        <w:rPr>
          <w:rFonts w:ascii="Arial" w:hAnsi="Arial" w:cs="Arial" w:eastAsia="Arial"/>
          <w:sz w:val="19"/>
          <w:szCs w:val="19"/>
          <w:color w:val="382323"/>
          <w:spacing w:val="-3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6</w:t>
      </w:r>
      <w:r>
        <w:rPr>
          <w:rFonts w:ascii="Arial" w:hAnsi="Arial" w:cs="Arial" w:eastAsia="Arial"/>
          <w:sz w:val="19"/>
          <w:szCs w:val="19"/>
          <w:color w:val="382323"/>
          <w:spacing w:val="-3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27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60"/>
          <w:w w:val="127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27"/>
        </w:rPr>
        <w:t>7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79" w:after="0" w:line="240" w:lineRule="auto"/>
        <w:ind w:left="303" w:right="-20"/>
        <w:jc w:val="left"/>
        <w:tabs>
          <w:tab w:pos="2420" w:val="left"/>
          <w:tab w:pos="3560" w:val="left"/>
          <w:tab w:pos="4780" w:val="left"/>
          <w:tab w:pos="6120" w:val="left"/>
          <w:tab w:pos="748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ARA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34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11</w:t>
      </w:r>
      <w:r>
        <w:rPr>
          <w:rFonts w:ascii="Arial" w:hAnsi="Arial" w:cs="Arial" w:eastAsia="Arial"/>
          <w:sz w:val="19"/>
          <w:szCs w:val="19"/>
          <w:color w:val="382323"/>
          <w:spacing w:val="-3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31</w:t>
      </w:r>
      <w:r>
        <w:rPr>
          <w:rFonts w:ascii="Arial" w:hAnsi="Arial" w:cs="Arial" w:eastAsia="Arial"/>
          <w:sz w:val="19"/>
          <w:szCs w:val="19"/>
          <w:color w:val="382323"/>
          <w:spacing w:val="-2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6"/>
        </w:rPr>
        <w:t>42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71" w:after="0" w:line="240" w:lineRule="auto"/>
        <w:ind w:left="303" w:right="-20"/>
        <w:jc w:val="left"/>
        <w:tabs>
          <w:tab w:pos="2420" w:val="left"/>
          <w:tab w:pos="3540" w:val="left"/>
          <w:tab w:pos="4820" w:val="left"/>
          <w:tab w:pos="6160" w:val="left"/>
          <w:tab w:pos="754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America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n</w:t>
      </w:r>
      <w:r>
        <w:rPr>
          <w:rFonts w:ascii="Arial" w:hAnsi="Arial" w:cs="Arial" w:eastAsia="Arial"/>
          <w:sz w:val="19"/>
          <w:szCs w:val="19"/>
          <w:color w:val="382323"/>
          <w:spacing w:val="2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-15"/>
          <w:w w:val="100"/>
        </w:rPr>
        <w:t>F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ront</w:t>
      </w:r>
      <w:r>
        <w:rPr>
          <w:rFonts w:ascii="Arial" w:hAnsi="Arial" w:cs="Arial" w:eastAsia="Arial"/>
          <w:sz w:val="19"/>
          <w:szCs w:val="19"/>
          <w:color w:val="382323"/>
          <w:spacing w:val="-2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-47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5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</w:rPr>
      </w:r>
    </w:p>
    <w:p>
      <w:pPr>
        <w:spacing w:before="65" w:after="0" w:line="240" w:lineRule="auto"/>
        <w:ind w:left="303" w:right="-20"/>
        <w:jc w:val="left"/>
        <w:tabs>
          <w:tab w:pos="2420" w:val="left"/>
          <w:tab w:pos="3540" w:val="left"/>
          <w:tab w:pos="4780" w:val="left"/>
          <w:tab w:pos="6140" w:val="left"/>
          <w:tab w:pos="750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w w:val="104"/>
          <w:position w:val="1"/>
        </w:rPr>
        <w:t>A</w:t>
      </w:r>
      <w:r>
        <w:rPr>
          <w:rFonts w:ascii="Arial" w:hAnsi="Arial" w:cs="Arial" w:eastAsia="Arial"/>
          <w:sz w:val="19"/>
          <w:szCs w:val="19"/>
          <w:color w:val="382323"/>
          <w:spacing w:val="-1"/>
          <w:w w:val="105"/>
          <w:position w:val="1"/>
        </w:rPr>
        <w:t>r</w:t>
      </w:r>
      <w:r>
        <w:rPr>
          <w:rFonts w:ascii="Arial" w:hAnsi="Arial" w:cs="Arial" w:eastAsia="Arial"/>
          <w:sz w:val="19"/>
          <w:szCs w:val="19"/>
          <w:color w:val="1A0A0A"/>
          <w:spacing w:val="-7"/>
          <w:w w:val="172"/>
          <w:position w:val="1"/>
        </w:rPr>
        <w:t>i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3"/>
          <w:position w:val="1"/>
        </w:rPr>
        <w:t>zona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-17"/>
          <w:w w:val="110"/>
          <w:position w:val="1"/>
        </w:rPr>
        <w:t>P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5"/>
          <w:position w:val="1"/>
        </w:rPr>
        <w:t>at</w:t>
      </w:r>
      <w:r>
        <w:rPr>
          <w:rFonts w:ascii="Arial" w:hAnsi="Arial" w:cs="Arial" w:eastAsia="Arial"/>
          <w:sz w:val="19"/>
          <w:szCs w:val="19"/>
          <w:color w:val="382323"/>
          <w:spacing w:val="-1"/>
          <w:w w:val="106"/>
          <w:position w:val="1"/>
        </w:rPr>
        <w:t>r</w:t>
      </w:r>
      <w:r>
        <w:rPr>
          <w:rFonts w:ascii="Arial" w:hAnsi="Arial" w:cs="Arial" w:eastAsia="Arial"/>
          <w:sz w:val="19"/>
          <w:szCs w:val="19"/>
          <w:color w:val="1A0A0A"/>
          <w:spacing w:val="-8"/>
          <w:w w:val="172"/>
          <w:position w:val="1"/>
        </w:rPr>
        <w:t>i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7"/>
          <w:position w:val="1"/>
        </w:rPr>
        <w:t>ots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-4"/>
          <w:w w:val="100"/>
          <w:position w:val="1"/>
        </w:rPr>
        <w:t>A</w:t>
      </w:r>
      <w:r>
        <w:rPr>
          <w:rFonts w:ascii="Arial" w:hAnsi="Arial" w:cs="Arial" w:eastAsia="Arial"/>
          <w:sz w:val="19"/>
          <w:szCs w:val="19"/>
          <w:color w:val="1A0A0A"/>
          <w:spacing w:val="-4"/>
          <w:w w:val="100"/>
          <w:position w:val="1"/>
        </w:rPr>
        <w:t>T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19"/>
          <w:szCs w:val="19"/>
          <w:color w:val="382323"/>
          <w:spacing w:val="-22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0"/>
          <w:position w:val="1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-4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00"/>
          <w:position w:val="1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19</w:t>
      </w:r>
      <w:r>
        <w:rPr>
          <w:rFonts w:ascii="Arial" w:hAnsi="Arial" w:cs="Arial" w:eastAsia="Arial"/>
          <w:sz w:val="19"/>
          <w:szCs w:val="19"/>
          <w:color w:val="382323"/>
          <w:spacing w:val="-42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17</w:t>
      </w:r>
      <w:r>
        <w:rPr>
          <w:rFonts w:ascii="Arial" w:hAnsi="Arial" w:cs="Arial" w:eastAsia="Arial"/>
          <w:sz w:val="19"/>
          <w:szCs w:val="19"/>
          <w:color w:val="382323"/>
          <w:spacing w:val="-42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4"/>
          <w:position w:val="0"/>
        </w:rPr>
        <w:t>36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0" w:after="0" w:line="240" w:lineRule="auto"/>
        <w:ind w:left="313" w:right="-20"/>
        <w:jc w:val="left"/>
        <w:tabs>
          <w:tab w:pos="2420" w:val="left"/>
          <w:tab w:pos="3560" w:val="left"/>
          <w:tab w:pos="4840" w:val="left"/>
          <w:tab w:pos="6180" w:val="left"/>
          <w:tab w:pos="754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Arial" w:hAnsi="Arial" w:cs="Arial" w:eastAsia="Arial"/>
          <w:sz w:val="19"/>
          <w:szCs w:val="19"/>
          <w:color w:val="382323"/>
          <w:w w:val="107"/>
        </w:rPr>
        <w:t>Bra</w:t>
      </w:r>
      <w:r>
        <w:rPr>
          <w:rFonts w:ascii="Arial" w:hAnsi="Arial" w:cs="Arial" w:eastAsia="Arial"/>
          <w:sz w:val="19"/>
          <w:szCs w:val="19"/>
          <w:color w:val="382323"/>
          <w:spacing w:val="-22"/>
          <w:w w:val="108"/>
        </w:rPr>
        <w:t>i</w:t>
      </w:r>
      <w:r>
        <w:rPr>
          <w:rFonts w:ascii="Arial" w:hAnsi="Arial" w:cs="Arial" w:eastAsia="Arial"/>
          <w:sz w:val="19"/>
          <w:szCs w:val="19"/>
          <w:color w:val="1A0A0A"/>
          <w:spacing w:val="-8"/>
          <w:w w:val="172"/>
        </w:rPr>
        <w:t>l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5"/>
        </w:rPr>
        <w:t>ey</w:t>
      </w:r>
      <w:r>
        <w:rPr>
          <w:rFonts w:ascii="Arial" w:hAnsi="Arial" w:cs="Arial" w:eastAsia="Arial"/>
          <w:sz w:val="19"/>
          <w:szCs w:val="19"/>
          <w:color w:val="382323"/>
          <w:spacing w:val="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Assass</w:t>
      </w:r>
      <w:r>
        <w:rPr>
          <w:rFonts w:ascii="Arial" w:hAnsi="Arial" w:cs="Arial" w:eastAsia="Arial"/>
          <w:sz w:val="19"/>
          <w:szCs w:val="19"/>
          <w:color w:val="382323"/>
          <w:spacing w:val="-24"/>
          <w:w w:val="100"/>
        </w:rPr>
        <w:t>i</w:t>
      </w:r>
      <w:r>
        <w:rPr>
          <w:rFonts w:ascii="Arial" w:hAnsi="Arial" w:cs="Arial" w:eastAsia="Arial"/>
          <w:sz w:val="19"/>
          <w:szCs w:val="19"/>
          <w:color w:val="1A0A0A"/>
          <w:spacing w:val="-15"/>
          <w:w w:val="100"/>
        </w:rPr>
        <w:t>n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ation</w:t>
      </w:r>
      <w:r>
        <w:rPr>
          <w:rFonts w:ascii="Arial" w:hAnsi="Arial" w:cs="Arial" w:eastAsia="Arial"/>
          <w:sz w:val="19"/>
          <w:szCs w:val="19"/>
          <w:color w:val="382323"/>
          <w:spacing w:val="-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3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3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9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47"/>
          <w:w w:val="119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</w:r>
      <w:r>
        <w:rPr>
          <w:rFonts w:ascii="Times New Roman" w:hAnsi="Times New Roman" w:cs="Times New Roman" w:eastAsia="Times New Roman"/>
          <w:sz w:val="21"/>
          <w:szCs w:val="21"/>
          <w:color w:val="382323"/>
          <w:spacing w:val="0"/>
          <w:w w:val="119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13" w:right="-20"/>
        <w:jc w:val="left"/>
        <w:tabs>
          <w:tab w:pos="2420" w:val="left"/>
          <w:tab w:pos="3540" w:val="left"/>
          <w:tab w:pos="4820" w:val="left"/>
          <w:tab w:pos="6120" w:val="left"/>
          <w:tab w:pos="748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-11"/>
          <w:w w:val="100"/>
        </w:rPr>
        <w:t>C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  <w:t>1LF</w:t>
      </w:r>
      <w:r>
        <w:rPr>
          <w:rFonts w:ascii="Arial" w:hAnsi="Arial" w:cs="Arial" w:eastAsia="Arial"/>
          <w:sz w:val="19"/>
          <w:szCs w:val="19"/>
          <w:color w:val="1A0A0A"/>
          <w:spacing w:val="-2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4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7</w:t>
      </w:r>
      <w:r>
        <w:rPr>
          <w:rFonts w:ascii="Arial" w:hAnsi="Arial" w:cs="Arial" w:eastAsia="Arial"/>
          <w:sz w:val="19"/>
          <w:szCs w:val="19"/>
          <w:color w:val="382323"/>
          <w:spacing w:val="-4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20</w:t>
      </w:r>
      <w:r>
        <w:rPr>
          <w:rFonts w:ascii="Arial" w:hAnsi="Arial" w:cs="Arial" w:eastAsia="Arial"/>
          <w:sz w:val="19"/>
          <w:szCs w:val="19"/>
          <w:color w:val="382323"/>
          <w:spacing w:val="-38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7"/>
        </w:rPr>
        <w:t>27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03" w:right="-20"/>
        <w:jc w:val="left"/>
        <w:tabs>
          <w:tab w:pos="2400" w:val="left"/>
          <w:tab w:pos="3540" w:val="left"/>
          <w:tab w:pos="480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Chewning</w:t>
      </w:r>
      <w:r>
        <w:rPr>
          <w:rFonts w:ascii="Arial" w:hAnsi="Arial" w:cs="Arial" w:eastAsia="Arial"/>
          <w:sz w:val="19"/>
          <w:szCs w:val="19"/>
          <w:color w:val="382323"/>
          <w:spacing w:val="-1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4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5</w:t>
      </w:r>
      <w:r>
        <w:rPr>
          <w:rFonts w:ascii="Arial" w:hAnsi="Arial" w:cs="Arial" w:eastAsia="Arial"/>
          <w:sz w:val="19"/>
          <w:szCs w:val="19"/>
          <w:color w:val="382323"/>
          <w:spacing w:val="-3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7"/>
        </w:rPr>
        <w:t>5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240" w:lineRule="auto"/>
        <w:ind w:left="313" w:right="-20"/>
        <w:jc w:val="left"/>
        <w:tabs>
          <w:tab w:pos="2420" w:val="left"/>
          <w:tab w:pos="3540" w:val="left"/>
          <w:tab w:pos="4820" w:val="left"/>
          <w:tab w:pos="6160" w:val="left"/>
          <w:tab w:pos="750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CSA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4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3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5</w:t>
      </w:r>
      <w:r>
        <w:rPr>
          <w:rFonts w:ascii="Arial" w:hAnsi="Arial" w:cs="Arial" w:eastAsia="Arial"/>
          <w:sz w:val="19"/>
          <w:szCs w:val="19"/>
          <w:color w:val="382323"/>
          <w:spacing w:val="-4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6</w:t>
      </w:r>
      <w:r>
        <w:rPr>
          <w:rFonts w:ascii="Arial" w:hAnsi="Arial" w:cs="Arial" w:eastAsia="Arial"/>
          <w:sz w:val="19"/>
          <w:szCs w:val="19"/>
          <w:color w:val="382323"/>
          <w:spacing w:val="-3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-16"/>
          <w:w w:val="115"/>
          <w:position w:val="1"/>
        </w:rPr>
        <w:t>1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34"/>
          <w:position w:val="1"/>
        </w:rPr>
        <w:t>1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22" w:right="-20"/>
        <w:jc w:val="left"/>
        <w:tabs>
          <w:tab w:pos="2420" w:val="left"/>
          <w:tab w:pos="3540" w:val="left"/>
          <w:tab w:pos="482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1A0A0A"/>
          <w:spacing w:val="-18"/>
          <w:w w:val="100"/>
        </w:rPr>
        <w:t>F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R</w:t>
      </w:r>
      <w:r>
        <w:rPr>
          <w:rFonts w:ascii="Arial" w:hAnsi="Arial" w:cs="Arial" w:eastAsia="Arial"/>
          <w:sz w:val="19"/>
          <w:szCs w:val="19"/>
          <w:color w:val="382323"/>
          <w:spacing w:val="-8"/>
          <w:w w:val="100"/>
        </w:rPr>
        <w:t>S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  <w:t>H</w:t>
      </w:r>
      <w:r>
        <w:rPr>
          <w:rFonts w:ascii="Arial" w:hAnsi="Arial" w:cs="Arial" w:eastAsia="Arial"/>
          <w:sz w:val="19"/>
          <w:szCs w:val="19"/>
          <w:color w:val="1A0A0A"/>
          <w:spacing w:val="-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4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5</w:t>
      </w:r>
      <w:r>
        <w:rPr>
          <w:rFonts w:ascii="Arial" w:hAnsi="Arial" w:cs="Arial" w:eastAsia="Arial"/>
          <w:sz w:val="19"/>
          <w:szCs w:val="19"/>
          <w:color w:val="382323"/>
          <w:spacing w:val="-3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7</w:t>
      </w:r>
      <w:r>
        <w:rPr>
          <w:rFonts w:ascii="Arial" w:hAnsi="Arial" w:cs="Arial" w:eastAsia="Arial"/>
          <w:sz w:val="19"/>
          <w:szCs w:val="19"/>
          <w:color w:val="382323"/>
          <w:spacing w:val="-4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20"/>
        </w:rPr>
        <w:t>7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8" w:after="0" w:line="240" w:lineRule="auto"/>
        <w:ind w:left="322" w:right="-20"/>
        <w:jc w:val="left"/>
        <w:tabs>
          <w:tab w:pos="2420" w:val="left"/>
          <w:tab w:pos="484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1A0A0A"/>
          <w:spacing w:val="-19"/>
          <w:w w:val="100"/>
          <w:position w:val="1"/>
        </w:rPr>
        <w:t>F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elto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n</w:t>
      </w:r>
      <w:r>
        <w:rPr>
          <w:rFonts w:ascii="Arial" w:hAnsi="Arial" w:cs="Arial" w:eastAsia="Arial"/>
          <w:sz w:val="19"/>
          <w:szCs w:val="19"/>
          <w:color w:val="382323"/>
          <w:spacing w:val="33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Chase</w:t>
      </w:r>
      <w:r>
        <w:rPr>
          <w:rFonts w:ascii="Arial" w:hAnsi="Arial" w:cs="Arial" w:eastAsia="Arial"/>
          <w:sz w:val="19"/>
          <w:szCs w:val="19"/>
          <w:color w:val="382323"/>
          <w:spacing w:val="-25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37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7</w:t>
      </w:r>
      <w:r>
        <w:rPr>
          <w:rFonts w:ascii="Arial" w:hAnsi="Arial" w:cs="Arial" w:eastAsia="Arial"/>
          <w:sz w:val="19"/>
          <w:szCs w:val="19"/>
          <w:color w:val="382323"/>
          <w:spacing w:val="-32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8"/>
          <w:position w:val="0"/>
        </w:rPr>
        <w:t>8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8" w:after="0" w:line="240" w:lineRule="auto"/>
        <w:ind w:left="313" w:right="-20"/>
        <w:jc w:val="left"/>
        <w:tabs>
          <w:tab w:pos="2420" w:val="left"/>
          <w:tab w:pos="3560" w:val="left"/>
          <w:tab w:pos="482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1A0A0A"/>
          <w:spacing w:val="-16"/>
          <w:w w:val="100"/>
        </w:rPr>
        <w:t>H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DFB</w:t>
      </w:r>
      <w:r>
        <w:rPr>
          <w:rFonts w:ascii="Arial" w:hAnsi="Arial" w:cs="Arial" w:eastAsia="Arial"/>
          <w:sz w:val="19"/>
          <w:szCs w:val="19"/>
          <w:color w:val="382323"/>
          <w:spacing w:val="-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-4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1A0A0A"/>
          <w:spacing w:val="-14"/>
          <w:w w:val="100"/>
        </w:rPr>
        <w:t>T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S</w:t>
      </w:r>
      <w:r>
        <w:rPr>
          <w:rFonts w:ascii="Arial" w:hAnsi="Arial" w:cs="Arial" w:eastAsia="Arial"/>
          <w:sz w:val="19"/>
          <w:szCs w:val="19"/>
          <w:color w:val="382323"/>
          <w:spacing w:val="-1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3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8"/>
        </w:rPr>
        <w:t>0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8" w:after="0" w:line="240" w:lineRule="auto"/>
        <w:ind w:left="322" w:right="-20"/>
        <w:jc w:val="left"/>
        <w:tabs>
          <w:tab w:pos="2420" w:val="left"/>
          <w:tab w:pos="3540" w:val="left"/>
          <w:tab w:pos="482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KKK</w:t>
      </w:r>
      <w:r>
        <w:rPr>
          <w:rFonts w:ascii="Arial" w:hAnsi="Arial" w:cs="Arial" w:eastAsia="Arial"/>
          <w:sz w:val="19"/>
          <w:szCs w:val="19"/>
          <w:color w:val="382323"/>
          <w:spacing w:val="4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Texas</w:t>
      </w:r>
      <w:r>
        <w:rPr>
          <w:rFonts w:ascii="Arial" w:hAnsi="Arial" w:cs="Arial" w:eastAsia="Arial"/>
          <w:sz w:val="19"/>
          <w:szCs w:val="19"/>
          <w:color w:val="382323"/>
          <w:spacing w:val="-27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9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8" w:after="0" w:line="240" w:lineRule="auto"/>
        <w:ind w:left="313" w:right="-20"/>
        <w:jc w:val="left"/>
        <w:tabs>
          <w:tab w:pos="2420" w:val="left"/>
          <w:tab w:pos="3540" w:val="left"/>
          <w:tab w:pos="4820" w:val="left"/>
          <w:tab w:pos="6100" w:val="left"/>
          <w:tab w:pos="748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KSM</w:t>
      </w:r>
      <w:r>
        <w:rPr>
          <w:rFonts w:ascii="Arial" w:hAnsi="Arial" w:cs="Arial" w:eastAsia="Arial"/>
          <w:sz w:val="19"/>
          <w:szCs w:val="19"/>
          <w:color w:val="382323"/>
          <w:spacing w:val="-2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-4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1A0A0A"/>
          <w:spacing w:val="-14"/>
          <w:w w:val="100"/>
        </w:rPr>
        <w:t>T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S</w:t>
      </w:r>
      <w:r>
        <w:rPr>
          <w:rFonts w:ascii="Arial" w:hAnsi="Arial" w:cs="Arial" w:eastAsia="Arial"/>
          <w:sz w:val="19"/>
          <w:szCs w:val="19"/>
          <w:color w:val="382323"/>
          <w:spacing w:val="-1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9</w:t>
      </w:r>
      <w:r>
        <w:rPr>
          <w:rFonts w:ascii="Arial" w:hAnsi="Arial" w:cs="Arial" w:eastAsia="Arial"/>
          <w:sz w:val="19"/>
          <w:szCs w:val="19"/>
          <w:color w:val="382323"/>
          <w:spacing w:val="-3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46</w:t>
      </w:r>
      <w:r>
        <w:rPr>
          <w:rFonts w:ascii="Arial" w:hAnsi="Arial" w:cs="Arial" w:eastAsia="Arial"/>
          <w:sz w:val="19"/>
          <w:szCs w:val="19"/>
          <w:color w:val="382323"/>
          <w:spacing w:val="-3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8"/>
        </w:rPr>
        <w:t>55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98" w:after="0" w:line="240" w:lineRule="auto"/>
        <w:ind w:left="322" w:right="-20"/>
        <w:jc w:val="left"/>
        <w:tabs>
          <w:tab w:pos="2420" w:val="left"/>
          <w:tab w:pos="3560" w:val="left"/>
          <w:tab w:pos="4820" w:val="left"/>
          <w:tab w:pos="6180" w:val="left"/>
          <w:tab w:pos="756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Log</w:t>
      </w:r>
      <w:r>
        <w:rPr>
          <w:rFonts w:ascii="Arial" w:hAnsi="Arial" w:cs="Arial" w:eastAsia="Arial"/>
          <w:sz w:val="19"/>
          <w:szCs w:val="19"/>
          <w:color w:val="382323"/>
          <w:spacing w:val="-2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  <w:t>n</w:t>
      </w:r>
      <w:r>
        <w:rPr>
          <w:rFonts w:ascii="Arial" w:hAnsi="Arial" w:cs="Arial" w:eastAsia="Arial"/>
          <w:sz w:val="19"/>
          <w:szCs w:val="19"/>
          <w:color w:val="1A0A0A"/>
          <w:spacing w:val="-19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382323"/>
          <w:spacing w:val="-4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1A0A0A"/>
          <w:spacing w:val="-4"/>
          <w:w w:val="100"/>
        </w:rPr>
        <w:t>T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S</w:t>
      </w:r>
      <w:r>
        <w:rPr>
          <w:rFonts w:ascii="Arial" w:hAnsi="Arial" w:cs="Arial" w:eastAsia="Arial"/>
          <w:sz w:val="19"/>
          <w:szCs w:val="19"/>
          <w:color w:val="382323"/>
          <w:spacing w:val="-2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3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34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34"/>
        </w:rPr>
        <w:t>1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69" w:after="0" w:line="240" w:lineRule="auto"/>
        <w:ind w:left="313" w:right="-20"/>
        <w:jc w:val="left"/>
        <w:tabs>
          <w:tab w:pos="2420" w:val="left"/>
          <w:tab w:pos="3560" w:val="left"/>
          <w:tab w:pos="482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1A0A0A"/>
          <w:spacing w:val="-14"/>
          <w:w w:val="100"/>
          <w:position w:val="1"/>
        </w:rPr>
        <w:t>M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P</w:t>
      </w:r>
      <w:r>
        <w:rPr>
          <w:rFonts w:ascii="Arial" w:hAnsi="Arial" w:cs="Arial" w:eastAsia="Arial"/>
          <w:sz w:val="19"/>
          <w:szCs w:val="19"/>
          <w:color w:val="382323"/>
          <w:spacing w:val="30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Ricin</w:t>
      </w:r>
      <w:r>
        <w:rPr>
          <w:rFonts w:ascii="Arial" w:hAnsi="Arial" w:cs="Arial" w:eastAsia="Arial"/>
          <w:sz w:val="19"/>
          <w:szCs w:val="19"/>
          <w:color w:val="382323"/>
          <w:spacing w:val="-23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34"/>
          <w:position w:val="0"/>
        </w:rPr>
        <w:t>1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0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4</w:t>
      </w:r>
      <w:r>
        <w:rPr>
          <w:rFonts w:ascii="Arial" w:hAnsi="Arial" w:cs="Arial" w:eastAsia="Arial"/>
          <w:sz w:val="19"/>
          <w:szCs w:val="19"/>
          <w:color w:val="382323"/>
          <w:spacing w:val="-40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2"/>
          <w:position w:val="0"/>
        </w:rPr>
        <w:t>4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8" w:after="0" w:line="240" w:lineRule="auto"/>
        <w:ind w:left="322" w:right="-20"/>
        <w:jc w:val="left"/>
        <w:tabs>
          <w:tab w:pos="2420" w:val="left"/>
          <w:tab w:pos="3540" w:val="left"/>
          <w:tab w:pos="4800" w:val="left"/>
          <w:tab w:pos="6080" w:val="left"/>
          <w:tab w:pos="74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M</w:t>
      </w:r>
      <w:r>
        <w:rPr>
          <w:rFonts w:ascii="Arial" w:hAnsi="Arial" w:cs="Arial" w:eastAsia="Arial"/>
          <w:sz w:val="19"/>
          <w:szCs w:val="19"/>
          <w:color w:val="382323"/>
          <w:spacing w:val="-11"/>
          <w:w w:val="100"/>
        </w:rPr>
        <w:t>o</w:t>
      </w:r>
      <w:r>
        <w:rPr>
          <w:rFonts w:ascii="Arial" w:hAnsi="Arial" w:cs="Arial" w:eastAsia="Arial"/>
          <w:sz w:val="19"/>
          <w:szCs w:val="19"/>
          <w:color w:val="1A0A0A"/>
          <w:spacing w:val="-17"/>
          <w:w w:val="100"/>
        </w:rPr>
        <w:t>n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tan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382323"/>
          <w:spacing w:val="5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-15"/>
          <w:w w:val="100"/>
        </w:rPr>
        <w:t>F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reeman</w:t>
      </w:r>
      <w:r>
        <w:rPr>
          <w:rFonts w:ascii="Arial" w:hAnsi="Arial" w:cs="Arial" w:eastAsia="Arial"/>
          <w:sz w:val="19"/>
          <w:szCs w:val="19"/>
          <w:color w:val="382323"/>
          <w:spacing w:val="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-4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1A0A0A"/>
          <w:spacing w:val="-14"/>
          <w:w w:val="100"/>
        </w:rPr>
        <w:t>T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S</w:t>
      </w:r>
      <w:r>
        <w:rPr>
          <w:rFonts w:ascii="Arial" w:hAnsi="Arial" w:cs="Arial" w:eastAsia="Arial"/>
          <w:sz w:val="19"/>
          <w:szCs w:val="19"/>
          <w:color w:val="382323"/>
          <w:spacing w:val="-1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3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4</w:t>
      </w:r>
      <w:r>
        <w:rPr>
          <w:rFonts w:ascii="Arial" w:hAnsi="Arial" w:cs="Arial" w:eastAsia="Arial"/>
          <w:sz w:val="19"/>
          <w:szCs w:val="19"/>
          <w:color w:val="382323"/>
          <w:spacing w:val="-4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137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6"/>
        </w:rPr>
        <w:t>141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8" w:after="0" w:line="240" w:lineRule="auto"/>
        <w:ind w:left="313" w:right="-20"/>
        <w:jc w:val="left"/>
        <w:tabs>
          <w:tab w:pos="3540" w:val="left"/>
          <w:tab w:pos="482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Moody</w:t>
      </w:r>
      <w:r>
        <w:rPr>
          <w:rFonts w:ascii="Arial" w:hAnsi="Arial" w:cs="Arial" w:eastAsia="Arial"/>
          <w:sz w:val="19"/>
          <w:szCs w:val="19"/>
          <w:color w:val="382323"/>
          <w:spacing w:val="-19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4</w:t>
      </w:r>
      <w:r>
        <w:rPr>
          <w:rFonts w:ascii="Arial" w:hAnsi="Arial" w:cs="Arial" w:eastAsia="Arial"/>
          <w:sz w:val="19"/>
          <w:szCs w:val="19"/>
          <w:color w:val="382323"/>
          <w:spacing w:val="-40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2</w:t>
      </w:r>
      <w:r>
        <w:rPr>
          <w:rFonts w:ascii="Arial" w:hAnsi="Arial" w:cs="Arial" w:eastAsia="Arial"/>
          <w:sz w:val="19"/>
          <w:szCs w:val="19"/>
          <w:color w:val="382323"/>
          <w:spacing w:val="-35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3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7"/>
          <w:position w:val="0"/>
        </w:rPr>
        <w:t>5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13" w:right="-20"/>
        <w:jc w:val="left"/>
        <w:tabs>
          <w:tab w:pos="2400" w:val="left"/>
          <w:tab w:pos="3520" w:val="left"/>
          <w:tab w:pos="480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N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19"/>
          <w:szCs w:val="19"/>
          <w:color w:val="382323"/>
          <w:spacing w:val="9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-10"/>
          <w:w w:val="100"/>
          <w:position w:val="1"/>
        </w:rPr>
        <w:t>D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oles</w:t>
      </w:r>
      <w:r>
        <w:rPr>
          <w:rFonts w:ascii="Arial" w:hAnsi="Arial" w:cs="Arial" w:eastAsia="Arial"/>
          <w:sz w:val="19"/>
          <w:szCs w:val="19"/>
          <w:color w:val="382323"/>
          <w:spacing w:val="-17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2</w:t>
      </w:r>
      <w:r>
        <w:rPr>
          <w:rFonts w:ascii="Arial" w:hAnsi="Arial" w:cs="Arial" w:eastAsia="Arial"/>
          <w:sz w:val="19"/>
          <w:szCs w:val="19"/>
          <w:color w:val="382323"/>
          <w:spacing w:val="-46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7"/>
          <w:position w:val="0"/>
        </w:rPr>
        <w:t>2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13" w:right="-20"/>
        <w:jc w:val="left"/>
        <w:tabs>
          <w:tab w:pos="2420" w:val="left"/>
          <w:tab w:pos="3560" w:val="left"/>
          <w:tab w:pos="4780" w:val="left"/>
          <w:tab w:pos="6120" w:val="left"/>
          <w:tab w:pos="7500" w:val="left"/>
        </w:tabs>
        <w:rPr>
          <w:rFonts w:ascii="Arial" w:hAnsi="Arial" w:cs="Arial" w:eastAsia="Arial"/>
          <w:sz w:val="19"/>
          <w:szCs w:val="19"/>
        </w:rPr>
      </w:pPr>
      <w:rPr/>
      <w:r>
        <w:rPr/>
        <w:pict>
          <v:group style="position:absolute;margin-left:213.119995pt;margin-top:14.190878pt;width:62.88pt;height:.1pt;mso-position-horizontal-relative:page;mso-position-vertical-relative:paragraph;z-index:-3604" coordorigin="4262,284" coordsize="1258,2">
            <v:shape style="position:absolute;left:4262;top:284;width:1258;height:2" coordorigin="4262,284" coordsize="1258,0" path="m4262,284l5520,284e" filled="f" stroked="t" strokeweight=".96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OK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C</w:t>
      </w:r>
      <w:r>
        <w:rPr>
          <w:rFonts w:ascii="Arial" w:hAnsi="Arial" w:cs="Arial" w:eastAsia="Arial"/>
          <w:sz w:val="19"/>
          <w:szCs w:val="19"/>
          <w:color w:val="382323"/>
          <w:spacing w:val="9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6"/>
        </w:rPr>
        <w:t>Bom</w:t>
      </w:r>
      <w:r>
        <w:rPr>
          <w:rFonts w:ascii="Arial" w:hAnsi="Arial" w:cs="Arial" w:eastAsia="Arial"/>
          <w:sz w:val="19"/>
          <w:szCs w:val="19"/>
          <w:color w:val="382323"/>
          <w:spacing w:val="-16"/>
          <w:w w:val="107"/>
        </w:rPr>
        <w:t>b</w:t>
      </w:r>
      <w:r>
        <w:rPr>
          <w:rFonts w:ascii="Arial" w:hAnsi="Arial" w:cs="Arial" w:eastAsia="Arial"/>
          <w:sz w:val="19"/>
          <w:szCs w:val="19"/>
          <w:color w:val="1A0A0A"/>
          <w:spacing w:val="-10"/>
          <w:w w:val="172"/>
        </w:rPr>
        <w:t>i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8"/>
        </w:rPr>
        <w:t>ng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3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15</w:t>
      </w:r>
      <w:r>
        <w:rPr>
          <w:rFonts w:ascii="Arial" w:hAnsi="Arial" w:cs="Arial" w:eastAsia="Arial"/>
          <w:sz w:val="19"/>
          <w:szCs w:val="19"/>
          <w:color w:val="382323"/>
          <w:spacing w:val="-32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39</w:t>
      </w:r>
      <w:r>
        <w:rPr>
          <w:rFonts w:ascii="Arial" w:hAnsi="Arial" w:cs="Arial" w:eastAsia="Arial"/>
          <w:sz w:val="19"/>
          <w:szCs w:val="19"/>
          <w:color w:val="382323"/>
          <w:spacing w:val="-4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4"/>
        </w:rPr>
        <w:t>54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371" w:right="1858"/>
        <w:jc w:val="center"/>
        <w:tabs>
          <w:tab w:pos="3520" w:val="left"/>
          <w:tab w:pos="4780" w:val="left"/>
          <w:tab w:pos="6080" w:val="left"/>
          <w:tab w:pos="7460" w:val="left"/>
        </w:tabs>
        <w:rPr>
          <w:rFonts w:ascii="Arial" w:hAnsi="Arial" w:cs="Arial" w:eastAsia="Arial"/>
          <w:sz w:val="19"/>
          <w:szCs w:val="19"/>
        </w:rPr>
      </w:pPr>
      <w:rPr/>
      <w:r>
        <w:rPr/>
        <w:pict>
          <v:shape style="position:absolute;margin-left:75.839996pt;margin-top:-.669102pt;width:95.040001pt;height:45.119999pt;mso-position-horizontal-relative:page;mso-position-vertical-relative:paragraph;z-index:-3608" type="#_x0000_t75">
            <v:imagedata r:id="rId97" o:title=""/>
          </v:shape>
        </w:pic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34"/>
        </w:rPr>
        <w:t>1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14</w:t>
      </w:r>
      <w:r>
        <w:rPr>
          <w:rFonts w:ascii="Arial" w:hAnsi="Arial" w:cs="Arial" w:eastAsia="Arial"/>
          <w:sz w:val="19"/>
          <w:szCs w:val="19"/>
          <w:color w:val="382323"/>
          <w:spacing w:val="-4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6"/>
          <w:position w:val="1"/>
        </w:rPr>
        <w:t>14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98" w:after="0" w:line="240" w:lineRule="auto"/>
        <w:ind w:left="2380" w:right="1873"/>
        <w:jc w:val="center"/>
        <w:tabs>
          <w:tab w:pos="3500" w:val="left"/>
          <w:tab w:pos="4720" w:val="left"/>
          <w:tab w:pos="6080" w:val="left"/>
          <w:tab w:pos="74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42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2</w:t>
      </w:r>
      <w:r>
        <w:rPr>
          <w:rFonts w:ascii="Arial" w:hAnsi="Arial" w:cs="Arial" w:eastAsia="Arial"/>
          <w:sz w:val="19"/>
          <w:szCs w:val="19"/>
          <w:color w:val="382323"/>
          <w:spacing w:val="-46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32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35</w:t>
      </w:r>
      <w:r>
        <w:rPr>
          <w:rFonts w:ascii="Arial" w:hAnsi="Arial" w:cs="Arial" w:eastAsia="Arial"/>
          <w:sz w:val="19"/>
          <w:szCs w:val="19"/>
          <w:color w:val="382323"/>
          <w:spacing w:val="-46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8"/>
          <w:position w:val="1"/>
        </w:rPr>
        <w:t>67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78" w:after="0" w:line="240" w:lineRule="auto"/>
        <w:ind w:left="2380" w:right="1919"/>
        <w:jc w:val="center"/>
        <w:tabs>
          <w:tab w:pos="3500" w:val="left"/>
          <w:tab w:pos="4780" w:val="left"/>
          <w:tab w:pos="6120" w:val="left"/>
          <w:tab w:pos="750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3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6</w:t>
      </w:r>
      <w:r>
        <w:rPr>
          <w:rFonts w:ascii="Arial" w:hAnsi="Arial" w:cs="Arial" w:eastAsia="Arial"/>
          <w:sz w:val="19"/>
          <w:szCs w:val="19"/>
          <w:color w:val="382323"/>
          <w:spacing w:val="-34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8"/>
          <w:position w:val="0"/>
        </w:rPr>
        <w:t>6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13" w:right="-20"/>
        <w:jc w:val="left"/>
        <w:tabs>
          <w:tab w:pos="2420" w:val="left"/>
          <w:tab w:pos="3560" w:val="left"/>
          <w:tab w:pos="4820" w:val="left"/>
          <w:tab w:pos="6160" w:val="left"/>
          <w:tab w:pos="7540" w:val="left"/>
        </w:tabs>
        <w:rPr>
          <w:rFonts w:ascii="Arial" w:hAnsi="Arial" w:cs="Arial" w:eastAsia="Arial"/>
          <w:sz w:val="19"/>
          <w:szCs w:val="19"/>
        </w:rPr>
      </w:pPr>
      <w:rPr/>
      <w:r>
        <w:rPr/>
        <w:pict>
          <v:group style="position:absolute;margin-left:76.800003pt;margin-top:12.030894pt;width:98.88pt;height:.1pt;mso-position-horizontal-relative:page;mso-position-vertical-relative:paragraph;z-index:-3603" coordorigin="1536,241" coordsize="1978,2">
            <v:shape style="position:absolute;left:1536;top:241;width:1978;height:2" coordorigin="1536,241" coordsize="1978,0" path="m1536,241l3514,241e" filled="f" stroked="t" strokeweight=".48pt" strokecolor="#D8B8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ROT</w:t>
      </w:r>
      <w:r>
        <w:rPr>
          <w:rFonts w:ascii="Arial" w:hAnsi="Arial" w:cs="Arial" w:eastAsia="Arial"/>
          <w:sz w:val="19"/>
          <w:szCs w:val="19"/>
          <w:color w:val="382323"/>
          <w:spacing w:val="-2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-4"/>
          <w:w w:val="100"/>
        </w:rPr>
        <w:t>A</w:t>
      </w:r>
      <w:r>
        <w:rPr>
          <w:rFonts w:ascii="Arial" w:hAnsi="Arial" w:cs="Arial" w:eastAsia="Arial"/>
          <w:sz w:val="19"/>
          <w:szCs w:val="19"/>
          <w:color w:val="1A0A0A"/>
          <w:spacing w:val="-14"/>
          <w:w w:val="100"/>
        </w:rPr>
        <w:t>T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S</w:t>
      </w:r>
      <w:r>
        <w:rPr>
          <w:rFonts w:ascii="Arial" w:hAnsi="Arial" w:cs="Arial" w:eastAsia="Arial"/>
          <w:sz w:val="19"/>
          <w:szCs w:val="19"/>
          <w:color w:val="382323"/>
          <w:spacing w:val="-1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3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8"/>
        </w:rPr>
        <w:t>0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380" w:right="1929"/>
        <w:jc w:val="center"/>
        <w:tabs>
          <w:tab w:pos="3500" w:val="left"/>
          <w:tab w:pos="4780" w:val="left"/>
          <w:tab w:pos="6120" w:val="left"/>
          <w:tab w:pos="7500" w:val="left"/>
        </w:tabs>
        <w:rPr>
          <w:rFonts w:ascii="Arial" w:hAnsi="Arial" w:cs="Arial" w:eastAsia="Arial"/>
          <w:sz w:val="19"/>
          <w:szCs w:val="19"/>
        </w:rPr>
      </w:pPr>
      <w:rPr/>
      <w:r>
        <w:rPr/>
        <w:pict>
          <v:group style="position:absolute;margin-left:71.040001pt;margin-top:.77089pt;width:199.68pt;height:108.480003pt;mso-position-horizontal-relative:page;mso-position-vertical-relative:paragraph;z-index:-3607" coordorigin="1421,15" coordsize="3994,2170">
            <v:shape style="position:absolute;left:1517;top:15;width:1037;height:2170" type="#_x0000_t75">
              <v:imagedata r:id="rId98" o:title=""/>
            </v:shape>
            <v:shape style="position:absolute;left:3475;top:2070;width:979;height:115" type="#_x0000_t75">
              <v:imagedata r:id="rId99" o:title=""/>
            </v:shape>
            <v:group style="position:absolute;left:2525;top:2123;width:979;height:2" coordorigin="2525,2123" coordsize="979,2">
              <v:shape style="position:absolute;left:2525;top:2123;width:979;height:2" coordorigin="2525,2123" coordsize="979,0" path="m2525,2123l3504,2123e" filled="f" stroked="t" strokeweight="1.44pt" strokecolor="#CC9C9C">
                <v:path arrowok="t"/>
              </v:shape>
            </v:group>
            <v:group style="position:absolute;left:4426;top:2103;width:960;height:2" coordorigin="4426,2103" coordsize="960,2">
              <v:shape style="position:absolute;left:4426;top:2103;width:960;height:2" coordorigin="4426,2103" coordsize="960,0" path="m4426,2103l5386,2103e" filled="f" stroked="t" strokeweight="2.88pt" strokecolor="#C89797">
                <v:path arrowok="t"/>
              </v:shape>
            </v:group>
            <v:group style="position:absolute;left:1526;top:236;width:2093;height:2" coordorigin="1526,236" coordsize="2093,2">
              <v:shape style="position:absolute;left:1526;top:236;width:2093;height:2" coordorigin="1526,236" coordsize="2093,0" path="m1526,236l3619,236e" filled="f" stroked="t" strokeweight="1.92pt" strokecolor="#D8B8B8">
                <v:path arrowok="t"/>
              </v:shape>
            </v:group>
            <v:group style="position:absolute;left:1430;top:591;width:2160;height:2" coordorigin="1430,591" coordsize="2160,2">
              <v:shape style="position:absolute;left:1430;top:591;width:2160;height:2" coordorigin="1430,591" coordsize="2160,0" path="m1430,591l3590,591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34"/>
          <w:position w:val="0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2</w:t>
      </w:r>
      <w:r>
        <w:rPr>
          <w:rFonts w:ascii="Arial" w:hAnsi="Arial" w:cs="Arial" w:eastAsia="Arial"/>
          <w:sz w:val="19"/>
          <w:szCs w:val="19"/>
          <w:color w:val="382323"/>
          <w:spacing w:val="-46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8"/>
          <w:position w:val="0"/>
        </w:rPr>
        <w:t>3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8" w:after="0" w:line="240" w:lineRule="auto"/>
        <w:ind w:left="2381" w:right="1876"/>
        <w:jc w:val="center"/>
        <w:tabs>
          <w:tab w:pos="4780" w:val="left"/>
          <w:tab w:pos="6060" w:val="left"/>
          <w:tab w:pos="74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24</w:t>
      </w:r>
      <w:r>
        <w:rPr>
          <w:rFonts w:ascii="Arial" w:hAnsi="Arial" w:cs="Arial" w:eastAsia="Arial"/>
          <w:sz w:val="19"/>
          <w:szCs w:val="19"/>
          <w:color w:val="382323"/>
          <w:spacing w:val="-38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7"/>
        </w:rPr>
        <w:t>24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79" w:after="0" w:line="240" w:lineRule="auto"/>
        <w:ind w:left="2381" w:right="1921"/>
        <w:jc w:val="center"/>
        <w:tabs>
          <w:tab w:pos="3520" w:val="left"/>
          <w:tab w:pos="4780" w:val="left"/>
          <w:tab w:pos="6120" w:val="left"/>
          <w:tab w:pos="750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34"/>
        </w:rPr>
        <w:t>1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2</w:t>
      </w:r>
      <w:r>
        <w:rPr>
          <w:rFonts w:ascii="Arial" w:hAnsi="Arial" w:cs="Arial" w:eastAsia="Arial"/>
          <w:sz w:val="19"/>
          <w:szCs w:val="19"/>
          <w:color w:val="382323"/>
          <w:spacing w:val="-4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7"/>
        </w:rPr>
        <w:t>2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8" w:after="0" w:line="240" w:lineRule="auto"/>
        <w:ind w:left="2381" w:right="1859"/>
        <w:jc w:val="center"/>
        <w:tabs>
          <w:tab w:pos="3460" w:val="left"/>
          <w:tab w:pos="4780" w:val="left"/>
          <w:tab w:pos="6080" w:val="left"/>
          <w:tab w:pos="746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10</w:t>
      </w:r>
      <w:r>
        <w:rPr>
          <w:rFonts w:ascii="Arial" w:hAnsi="Arial" w:cs="Arial" w:eastAsia="Arial"/>
          <w:sz w:val="19"/>
          <w:szCs w:val="19"/>
          <w:color w:val="382323"/>
          <w:spacing w:val="-30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44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12</w:t>
      </w:r>
      <w:r>
        <w:rPr>
          <w:rFonts w:ascii="Arial" w:hAnsi="Arial" w:cs="Arial" w:eastAsia="Arial"/>
          <w:sz w:val="19"/>
          <w:szCs w:val="19"/>
          <w:color w:val="382323"/>
          <w:spacing w:val="-27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6"/>
        </w:rPr>
        <w:t>12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15" w:after="0" w:line="326" w:lineRule="exact"/>
        <w:ind w:left="2265" w:right="1869" w:firstLine="125"/>
        <w:jc w:val="center"/>
        <w:tabs>
          <w:tab w:pos="3520" w:val="left"/>
          <w:tab w:pos="4780" w:val="left"/>
          <w:tab w:pos="6080" w:val="left"/>
          <w:tab w:pos="744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ATS</w:t>
      </w:r>
      <w:r>
        <w:rPr>
          <w:rFonts w:ascii="Arial" w:hAnsi="Arial" w:cs="Arial" w:eastAsia="Arial"/>
          <w:sz w:val="19"/>
          <w:szCs w:val="19"/>
          <w:color w:val="382323"/>
          <w:spacing w:val="-31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34"/>
          <w:position w:val="1"/>
        </w:rPr>
        <w:t>1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position w:val="1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37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16</w:t>
      </w:r>
      <w:r>
        <w:rPr>
          <w:rFonts w:ascii="Arial" w:hAnsi="Arial" w:cs="Arial" w:eastAsia="Arial"/>
          <w:sz w:val="19"/>
          <w:szCs w:val="19"/>
          <w:color w:val="382323"/>
          <w:spacing w:val="-42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37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5"/>
          <w:position w:val="0"/>
        </w:rPr>
        <w:t>16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5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5"/>
          <w:position w:val="0"/>
        </w:rPr>
        <w:pict>
          <v:shape style="width:45.119999pt;height:15.36pt;mso-position-horizontal-relative:char;mso-position-vertical-relative:line" type="#_x0000_t75">
            <v:imagedata r:id="rId100" o:title=""/>
          </v:shape>
        </w:pict>
      </w:r>
      <w:r>
        <w:rPr>
          <w:rFonts w:ascii="Times New Roman" w:hAnsi="Times New Roman" w:cs="Times New Roman" w:eastAsia="Times New Roman"/>
          <w:sz w:val="19"/>
          <w:szCs w:val="19"/>
          <w:color w:val="382323"/>
          <w:spacing w:val="0"/>
          <w:w w:val="105"/>
          <w:position w:val="1"/>
        </w:rPr>
        <w:t>       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-37"/>
          <w:w w:val="1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19"/>
          <w:szCs w:val="19"/>
          <w:color w:val="382323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>35</w:t>
      </w:r>
      <w:r>
        <w:rPr>
          <w:rFonts w:ascii="Arial" w:hAnsi="Arial" w:cs="Arial" w:eastAsia="Arial"/>
          <w:sz w:val="19"/>
          <w:szCs w:val="19"/>
          <w:color w:val="382323"/>
          <w:spacing w:val="-36"/>
          <w:w w:val="100"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8"/>
          <w:position w:val="0"/>
        </w:rPr>
        <w:t>35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3" w:after="0" w:line="240" w:lineRule="auto"/>
        <w:ind w:left="1590" w:right="-20"/>
        <w:jc w:val="left"/>
        <w:tabs>
          <w:tab w:pos="3500" w:val="left"/>
          <w:tab w:pos="4360" w:val="left"/>
          <w:tab w:pos="4720" w:val="left"/>
          <w:tab w:pos="5360" w:val="left"/>
          <w:tab w:pos="5660" w:val="left"/>
          <w:tab w:pos="6060" w:val="left"/>
          <w:tab w:pos="6740" w:val="left"/>
          <w:tab w:pos="742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1A0A0A"/>
          <w:spacing w:val="-18"/>
          <w:w w:val="115"/>
        </w:rPr>
        <w:t>T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7"/>
        </w:rPr>
        <w:t>ot</w:t>
      </w:r>
      <w:r>
        <w:rPr>
          <w:rFonts w:ascii="Arial" w:hAnsi="Arial" w:cs="Arial" w:eastAsia="Arial"/>
          <w:sz w:val="19"/>
          <w:szCs w:val="19"/>
          <w:color w:val="382323"/>
          <w:spacing w:val="-2"/>
          <w:w w:val="108"/>
        </w:rPr>
        <w:t>a</w:t>
      </w:r>
      <w:r>
        <w:rPr>
          <w:rFonts w:ascii="Arial" w:hAnsi="Arial" w:cs="Arial" w:eastAsia="Arial"/>
          <w:sz w:val="19"/>
          <w:szCs w:val="19"/>
          <w:color w:val="000000"/>
          <w:spacing w:val="-8"/>
          <w:w w:val="172"/>
        </w:rPr>
        <w:t>l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7"/>
        </w:rPr>
        <w:t>s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>58</w:t>
      </w:r>
      <w:r>
        <w:rPr>
          <w:rFonts w:ascii="Arial" w:hAnsi="Arial" w:cs="Arial" w:eastAsia="Arial"/>
          <w:sz w:val="19"/>
          <w:szCs w:val="19"/>
          <w:color w:val="382323"/>
          <w:spacing w:val="-36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99"/>
        </w:rPr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99"/>
          <w:u w:val="thick" w:color="C89797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u w:val="thick" w:color="C89797"/>
        </w:rPr>
        <w:tab/>
      </w:r>
      <w:r>
        <w:rPr>
          <w:rFonts w:ascii="Arial" w:hAnsi="Arial" w:cs="Arial" w:eastAsia="Arial"/>
          <w:sz w:val="19"/>
          <w:szCs w:val="19"/>
          <w:color w:val="1A0A0A"/>
          <w:spacing w:val="0"/>
          <w:w w:val="100"/>
          <w:u w:val="thick" w:color="C89797"/>
        </w:rPr>
      </w:r>
      <w:r>
        <w:rPr>
          <w:rFonts w:ascii="Arial" w:hAnsi="Arial" w:cs="Arial" w:eastAsia="Arial"/>
          <w:sz w:val="19"/>
          <w:szCs w:val="19"/>
          <w:color w:val="1A0A0A"/>
          <w:spacing w:val="-36"/>
          <w:w w:val="134"/>
          <w:u w:val="thick" w:color="C89797"/>
        </w:rPr>
        <w:t>1</w:t>
      </w:r>
      <w:r>
        <w:rPr>
          <w:rFonts w:ascii="Arial" w:hAnsi="Arial" w:cs="Arial" w:eastAsia="Arial"/>
          <w:sz w:val="19"/>
          <w:szCs w:val="19"/>
          <w:color w:val="1A0A0A"/>
          <w:spacing w:val="-36"/>
          <w:w w:val="134"/>
          <w:u w:val="thick" w:color="C89797"/>
        </w:rPr>
      </w:r>
      <w:r>
        <w:rPr>
          <w:rFonts w:ascii="Arial" w:hAnsi="Arial" w:cs="Arial" w:eastAsia="Arial"/>
          <w:sz w:val="19"/>
          <w:szCs w:val="19"/>
          <w:color w:val="1A0A0A"/>
          <w:spacing w:val="-40"/>
          <w:w w:val="99"/>
          <w:u w:val="thick" w:color="C89797"/>
        </w:rPr>
        <w:t> </w:t>
      </w:r>
      <w:r>
        <w:rPr>
          <w:rFonts w:ascii="Arial" w:hAnsi="Arial" w:cs="Arial" w:eastAsia="Arial"/>
          <w:sz w:val="19"/>
          <w:szCs w:val="19"/>
          <w:color w:val="1A0A0A"/>
          <w:spacing w:val="-40"/>
          <w:w w:val="99"/>
          <w:u w:val="thick" w:color="C89797"/>
        </w:rPr>
      </w:r>
      <w:r>
        <w:rPr>
          <w:rFonts w:ascii="Arial" w:hAnsi="Arial" w:cs="Arial" w:eastAsia="Arial"/>
          <w:sz w:val="19"/>
          <w:szCs w:val="19"/>
          <w:color w:val="1A0A0A"/>
          <w:spacing w:val="-40"/>
          <w:w w:val="99"/>
          <w:u w:val="thick" w:color="C89797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u w:val="thick" w:color="C89797"/>
        </w:rPr>
        <w:t>16</w:t>
      </w:r>
      <w:r>
        <w:rPr>
          <w:rFonts w:ascii="Arial" w:hAnsi="Arial" w:cs="Arial" w:eastAsia="Arial"/>
          <w:sz w:val="19"/>
          <w:szCs w:val="19"/>
          <w:color w:val="382323"/>
          <w:spacing w:val="23"/>
          <w:w w:val="100"/>
          <w:u w:val="thick" w:color="C89797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u w:val="thick" w:color="C89797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u w:val="thick" w:color="C89797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99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99"/>
          <w:u w:val="thick" w:color="C89797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u w:val="thick" w:color="C89797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u w:val="thick" w:color="C89797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u w:val="thick" w:color="C89797"/>
        </w:rPr>
        <w:t>498</w:t>
      </w:r>
      <w:r>
        <w:rPr>
          <w:rFonts w:ascii="Arial" w:hAnsi="Arial" w:cs="Arial" w:eastAsia="Arial"/>
          <w:sz w:val="19"/>
          <w:szCs w:val="19"/>
          <w:color w:val="382323"/>
          <w:spacing w:val="22"/>
          <w:w w:val="100"/>
          <w:u w:val="thick" w:color="C89797"/>
        </w:rPr>
        <w:t> 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u w:val="thick" w:color="C89797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  <w:u w:val="thick" w:color="C89797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00"/>
        </w:rPr>
        <w:tab/>
      </w:r>
      <w:r>
        <w:rPr>
          <w:rFonts w:ascii="Arial" w:hAnsi="Arial" w:cs="Arial" w:eastAsia="Arial"/>
          <w:sz w:val="19"/>
          <w:szCs w:val="19"/>
          <w:color w:val="382323"/>
          <w:spacing w:val="-17"/>
          <w:w w:val="128"/>
        </w:rPr>
        <w:t>6</w:t>
      </w:r>
      <w:r>
        <w:rPr>
          <w:rFonts w:ascii="Arial" w:hAnsi="Arial" w:cs="Arial" w:eastAsia="Arial"/>
          <w:sz w:val="19"/>
          <w:szCs w:val="19"/>
          <w:color w:val="1A0A0A"/>
          <w:spacing w:val="-18"/>
          <w:w w:val="134"/>
        </w:rPr>
        <w:t>1</w:t>
      </w:r>
      <w:r>
        <w:rPr>
          <w:rFonts w:ascii="Arial" w:hAnsi="Arial" w:cs="Arial" w:eastAsia="Arial"/>
          <w:sz w:val="19"/>
          <w:szCs w:val="19"/>
          <w:color w:val="382323"/>
          <w:spacing w:val="0"/>
          <w:w w:val="112"/>
        </w:rPr>
        <w:t>4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jc w:val="left"/>
        <w:spacing w:after="0"/>
        <w:sectPr>
          <w:pgMar w:footer="523" w:header="719" w:top="920" w:bottom="720" w:left="1300" w:right="1300"/>
          <w:footerReference w:type="default" r:id="rId95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2135" w:right="2117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2.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2865" w:right="2845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Measurement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000003pt;height:185.28pt;mso-position-horizontal-relative:char;mso-position-vertical-relative:line" type="#_x0000_t75">
            <v:imagedata r:id="rId10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989" w:right="1969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3.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2865" w:right="284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Measurement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0.687546pt;height:273.105pt;mso-position-horizontal-relative:char;mso-position-vertical-relative:line" type="#_x0000_t75">
            <v:imagedata r:id="rId10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NumType w:start="2"/>
          <w:pgMar w:footer="523" w:header="719" w:top="920" w:bottom="720" w:left="1280" w:right="1280"/>
          <w:footerReference w:type="default" r:id="rId101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875" w:right="1854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4.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2845" w:right="2825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Measurement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960008pt;height:411.36pt;mso-position-horizontal-relative:char;mso-position-vertical-relative:line" type="#_x0000_t75">
            <v:imagedata r:id="rId10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619" w:right="1599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5.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orists’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Residences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Events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2845" w:right="282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Measurement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1.16002pt;height:100.6425pt;mso-position-horizontal-relative:char;mso-position-vertical-relative:line" type="#_x0000_t75">
            <v:imagedata r:id="rId10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19" w:right="1398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6.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Right-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2845" w:right="282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Measurement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479983pt;height:391.68pt;mso-position-horizontal-relative:char;mso-position-vertical-relative:line" type="#_x0000_t75">
            <v:imagedata r:id="rId10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1460" w:right="144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7.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Left-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tiviti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2845" w:right="282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Measurement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603871pt;height:186.24pt;mso-position-horizontal-relative:char;mso-position-vertical-relative:line" type="#_x0000_t75">
            <v:imagedata r:id="rId10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312" w:right="1292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8.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International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ts’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2845" w:right="282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Measurement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0.215051pt;height:197.0325pt;mso-position-horizontal-relative:char;mso-position-vertical-relative:line" type="#_x0000_t75">
            <v:imagedata r:id="rId10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719" w:footer="523" w:top="920" w:bottom="720" w:left="1300" w:right="130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40" w:lineRule="auto"/>
        <w:ind w:left="1219" w:right="1198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9.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Environment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tecede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2845" w:right="282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Measurement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84179pt;height:311.040pt;mso-position-horizontal-relative:char;mso-position-vertical-relative:line" type="#_x0000_t75">
            <v:imagedata r:id="rId10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02" w:right="884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Table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10.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Single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Issue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–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Other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Terrorist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Antecedent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Activities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to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Incidents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2845" w:right="2826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Study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Measurement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Breakd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b/>
          <w:bCs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1.235461pt;height:106.785pt;mso-position-horizontal-relative:char;mso-position-vertical-relative:line" type="#_x0000_t75">
            <v:imagedata r:id="rId11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sectPr>
      <w:pgMar w:header="719" w:footer="523" w:top="920" w:bottom="720" w:left="1300" w:right="1300"/>
      <w:pgSz w:w="12240" w:h="15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5pt;margin-top:745.559998pt;width:471pt;height:.1pt;mso-position-horizontal-relative:page;mso-position-vertical-relative:page;z-index:-3652" coordorigin="1410,14911" coordsize="9420,2">
          <v:shape style="position:absolute;left:1410;top:14911;width:9420;height:2" coordorigin="1410,14911" coordsize="9420,0" path="m1410,14911l10830,14911e" filled="f" stroked="t" strokeweight=".5800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8pt;margin-top:745.763916pt;width:16.000001pt;height:14pt;mso-position-horizontal-relative:page;mso-position-vertical-relative:page;z-index:-3651" type="#_x0000_t202" filled="f" stroked="f">
          <v:textbox inset="0,0,0,0">
            <w:txbxContent>
              <w:p>
                <w:pPr>
                  <w:spacing w:before="0" w:after="0" w:line="265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1pt;margin-top:746.658691pt;width:59.188283pt;height:9.98pt;mso-position-horizontal-relative:page;mso-position-vertical-relative:page;z-index:-3650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hyperlink r:id="rId1"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  <w:t>http://trc.uark.edu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</w:r>
                </w:hyperlink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979492pt;margin-top:746.658691pt;width:155.459012pt;height:9.98pt;mso-position-horizontal-relative:page;mso-position-vertical-relative:page;z-index:-3649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Terrori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2"/>
                    <w:w w:val="100"/>
                  </w:rPr>
                  <w:t>s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m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Research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Center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4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in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080002pt;margin-top:745.440002pt;width:471.84pt;height:.1pt;mso-position-horizontal-relative:page;mso-position-vertical-relative:page;z-index:-3616" coordorigin="1402,14909" coordsize="9437,2">
          <v:shape style="position:absolute;left:1402;top:14909;width:9437;height:2" coordorigin="1402,14909" coordsize="9437,0" path="m1402,14909l10838,14909e" filled="f" stroked="t" strokeweight=".96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0.519997pt;margin-top:746.240295pt;width:59.467648pt;height:10.5pt;mso-position-horizontal-relative:page;mso-position-vertical-relative:page;z-index:-3615" type="#_x0000_t202" filled="f" stroked="f">
          <v:textbox inset="0,0,0,0">
            <w:txbxContent>
              <w:p>
                <w:pPr>
                  <w:spacing w:before="0" w:after="0" w:line="194" w:lineRule="exact"/>
                  <w:ind w:left="20" w:right="-46"/>
                  <w:jc w:val="left"/>
                  <w:rPr>
                    <w:rFonts w:ascii="Times New Roman" w:hAnsi="Times New Roman" w:cs="Times New Roman" w:eastAsia="Times New Roman"/>
                    <w:sz w:val="17"/>
                    <w:szCs w:val="17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htt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7"/>
                    <w:w w:val="100"/>
                  </w:rPr>
                  <w:t>p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  <w:i/>
                  </w:rPr>
                  <w:t>litre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4"/>
                    <w:w w:val="100"/>
                    <w:i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uar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k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edu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02.839996pt;margin-top:746.161377pt;width:9.097340pt;height:13.5pt;mso-position-horizontal-relative:page;mso-position-vertical-relative:page;z-index:-3614" type="#_x0000_t202" filled="f" stroked="f">
          <v:textbox inset="0,0,0,0">
            <w:txbxContent>
              <w:p>
                <w:pPr>
                  <w:spacing w:before="0" w:after="0" w:line="255" w:lineRule="exact"/>
                  <w:ind w:left="20" w:right="-55"/>
                  <w:jc w:val="left"/>
                  <w:rPr>
                    <w:rFonts w:ascii="Arial" w:hAnsi="Arial" w:cs="Arial" w:eastAsia="Arial"/>
                    <w:sz w:val="23"/>
                    <w:szCs w:val="23"/>
                  </w:rPr>
                </w:pPr>
                <w:rPr/>
                <w:r>
                  <w:rPr>
                    <w:rFonts w:ascii="Arial" w:hAnsi="Arial" w:cs="Arial" w:eastAsia="Arial"/>
                    <w:sz w:val="23"/>
                    <w:szCs w:val="23"/>
                    <w:spacing w:val="0"/>
                    <w:w w:val="111"/>
                  </w:rPr>
                  <w:t>1</w:t>
                </w:r>
                <w:r>
                  <w:rPr>
                    <w:rFonts w:ascii="Arial" w:hAnsi="Arial" w:cs="Arial" w:eastAsia="Arial"/>
                    <w:sz w:val="23"/>
                    <w:szCs w:val="23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440002pt;margin-top:746.240295pt;width:156.261776pt;height:10.5pt;mso-position-horizontal-relative:page;mso-position-vertical-relative:page;z-index:-3613" type="#_x0000_t202" filled="f" stroked="f">
          <v:textbox inset="0,0,0,0">
            <w:txbxContent>
              <w:p>
                <w:pPr>
                  <w:spacing w:before="0" w:after="0" w:line="194" w:lineRule="exact"/>
                  <w:ind w:left="20" w:right="-45"/>
                  <w:jc w:val="left"/>
                  <w:rPr>
                    <w:rFonts w:ascii="Times New Roman" w:hAnsi="Times New Roman" w:cs="Times New Roman" w:eastAsia="Times New Roman"/>
                    <w:sz w:val="17"/>
                    <w:szCs w:val="17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Terrorism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1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Researc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h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14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Cente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r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7"/>
                    <w:w w:val="95"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  <w:t>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7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8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5pt;margin-top:745.559998pt;width:471pt;height:.1pt;mso-position-horizontal-relative:page;mso-position-vertical-relative:page;z-index:-3612" coordorigin="1410,14911" coordsize="9420,2">
          <v:shape style="position:absolute;left:1410;top:14911;width:9420;height:2" coordorigin="1410,14911" coordsize="9420,0" path="m1410,14911l10830,14911e" filled="f" stroked="t" strokeweight=".5800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01pt;margin-top:745.763916pt;width:10.0pt;height:14pt;mso-position-horizontal-relative:page;mso-position-vertical-relative:page;z-index:-3611" type="#_x0000_t202" filled="f" stroked="f">
          <v:textbox inset="0,0,0,0">
            <w:txbxContent>
              <w:p>
                <w:pPr>
                  <w:spacing w:before="0" w:after="0" w:line="265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1pt;margin-top:746.658691pt;width:59.188283pt;height:9.98pt;mso-position-horizontal-relative:page;mso-position-vertical-relative:page;z-index:-3610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hyperlink r:id="rId1"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  <w:t>http://trc.uark.edu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</w:r>
                </w:hyperlink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979492pt;margin-top:746.658691pt;width:155.459012pt;height:9.98pt;mso-position-horizontal-relative:page;mso-position-vertical-relative:page;z-index:-3609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Terrori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2"/>
                    <w:w w:val="100"/>
                  </w:rPr>
                  <w:t>s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m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Research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Center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4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in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080002pt;margin-top:745.440002pt;width:471.84pt;height:.1pt;mso-position-horizontal-relative:page;mso-position-vertical-relative:page;z-index:-3648" coordorigin="1402,14909" coordsize="9437,2">
          <v:shape style="position:absolute;left:1402;top:14909;width:9437;height:2" coordorigin="1402,14909" coordsize="9437,0" path="m1402,14909l10838,14909e" filled="f" stroked="t" strokeweight=".96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0.519997pt;margin-top:746.240295pt;width:59.467648pt;height:10.5pt;mso-position-horizontal-relative:page;mso-position-vertical-relative:page;z-index:-3647" type="#_x0000_t202" filled="f" stroked="f">
          <v:textbox inset="0,0,0,0">
            <w:txbxContent>
              <w:p>
                <w:pPr>
                  <w:spacing w:before="0" w:after="0" w:line="194" w:lineRule="exact"/>
                  <w:ind w:left="20" w:right="-46"/>
                  <w:jc w:val="left"/>
                  <w:rPr>
                    <w:rFonts w:ascii="Times New Roman" w:hAnsi="Times New Roman" w:cs="Times New Roman" w:eastAsia="Times New Roman"/>
                    <w:sz w:val="17"/>
                    <w:szCs w:val="17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htt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7"/>
                    <w:w w:val="100"/>
                  </w:rPr>
                  <w:t>p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  <w:i/>
                  </w:rPr>
                  <w:t>litre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4"/>
                    <w:w w:val="100"/>
                    <w:i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uar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k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edu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9pt;margin-top:745.558655pt;width:16.094001pt;height:15.5pt;mso-position-horizontal-relative:page;mso-position-vertical-relative:page;z-index:-3646" type="#_x0000_t202" filled="f" stroked="f">
          <v:textbox inset="0,0,0,0">
            <w:txbxContent>
              <w:p>
                <w:pPr>
                  <w:spacing w:before="0" w:after="0" w:line="300" w:lineRule="exact"/>
                  <w:ind w:left="20" w:right="-60"/>
                  <w:jc w:val="left"/>
                  <w:rPr>
                    <w:rFonts w:ascii="Courier New" w:hAnsi="Courier New" w:cs="Courier New" w:eastAsia="Courier New"/>
                    <w:sz w:val="27"/>
                    <w:szCs w:val="27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27"/>
                    <w:szCs w:val="27"/>
                    <w:spacing w:val="0"/>
                    <w:w w:val="100"/>
                    <w:position w:val="2"/>
                  </w:rPr>
                  <w:t>44</w:t>
                </w:r>
                <w:r>
                  <w:rPr>
                    <w:rFonts w:ascii="Courier New" w:hAnsi="Courier New" w:cs="Courier New" w:eastAsia="Courier New"/>
                    <w:sz w:val="27"/>
                    <w:szCs w:val="27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440002pt;margin-top:746.240295pt;width:156.261776pt;height:10.5pt;mso-position-horizontal-relative:page;mso-position-vertical-relative:page;z-index:-3645" type="#_x0000_t202" filled="f" stroked="f">
          <v:textbox inset="0,0,0,0">
            <w:txbxContent>
              <w:p>
                <w:pPr>
                  <w:spacing w:before="0" w:after="0" w:line="194" w:lineRule="exact"/>
                  <w:ind w:left="20" w:right="-45"/>
                  <w:jc w:val="left"/>
                  <w:rPr>
                    <w:rFonts w:ascii="Times New Roman" w:hAnsi="Times New Roman" w:cs="Times New Roman" w:eastAsia="Times New Roman"/>
                    <w:sz w:val="17"/>
                    <w:szCs w:val="17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Terrorism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1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Researc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h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14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Cente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r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7"/>
                    <w:w w:val="95"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  <w:t>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7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8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5pt;margin-top:745.559998pt;width:471pt;height:.1pt;mso-position-horizontal-relative:page;mso-position-vertical-relative:page;z-index:-3644" coordorigin="1410,14911" coordsize="9420,2">
          <v:shape style="position:absolute;left:1410;top:14911;width:9420;height:2" coordorigin="1410,14911" coordsize="9420,0" path="m1410,14911l10830,14911e" filled="f" stroked="t" strokeweight=".5800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9pt;margin-top:745.763916pt;width:14.000001pt;height:14pt;mso-position-horizontal-relative:page;mso-position-vertical-relative:page;z-index:-3643" type="#_x0000_t202" filled="f" stroked="f">
          <v:textbox inset="0,0,0,0">
            <w:txbxContent>
              <w:p>
                <w:pPr>
                  <w:spacing w:before="0" w:after="0" w:line="265" w:lineRule="exact"/>
                  <w:ind w:left="20" w:right="-56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  <w:spacing w:val="0"/>
                    <w:w w:val="100"/>
                  </w:rPr>
                  <w:t>45</w:t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1pt;margin-top:746.658691pt;width:59.188283pt;height:9.98pt;mso-position-horizontal-relative:page;mso-position-vertical-relative:page;z-index:-3642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hyperlink r:id="rId1"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  <w:t>http://trc.uark.edu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</w:r>
                </w:hyperlink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979492pt;margin-top:746.658691pt;width:155.459012pt;height:9.98pt;mso-position-horizontal-relative:page;mso-position-vertical-relative:page;z-index:-3641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Terrori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2"/>
                    <w:w w:val="100"/>
                  </w:rPr>
                  <w:t>s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m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Research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Center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4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in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080002pt;margin-top:745.440002pt;width:471.84pt;height:.1pt;mso-position-horizontal-relative:page;mso-position-vertical-relative:page;z-index:-3640" coordorigin="1402,14909" coordsize="9437,2">
          <v:shape style="position:absolute;left:1402;top:14909;width:9437;height:2" coordorigin="1402,14909" coordsize="9437,0" path="m1402,14909l10838,14909e" filled="f" stroked="t" strokeweight=".96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0.519997pt;margin-top:746.240295pt;width:59.467648pt;height:10.5pt;mso-position-horizontal-relative:page;mso-position-vertical-relative:page;z-index:-3639" type="#_x0000_t202" filled="f" stroked="f">
          <v:textbox inset="0,0,0,0">
            <w:txbxContent>
              <w:p>
                <w:pPr>
                  <w:spacing w:before="0" w:after="0" w:line="194" w:lineRule="exact"/>
                  <w:ind w:left="20" w:right="-46"/>
                  <w:jc w:val="left"/>
                  <w:rPr>
                    <w:rFonts w:ascii="Times New Roman" w:hAnsi="Times New Roman" w:cs="Times New Roman" w:eastAsia="Times New Roman"/>
                    <w:sz w:val="17"/>
                    <w:szCs w:val="17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100"/>
                  </w:rPr>
                  <w:t>htt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7"/>
                    <w:w w:val="100"/>
                  </w:rPr>
                  <w:t>p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color w:val="080303"/>
                    <w:spacing w:val="0"/>
                    <w:w w:val="100"/>
                    <w:i/>
                  </w:rPr>
                  <w:t>litre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color w:val="080303"/>
                    <w:spacing w:val="-14"/>
                    <w:w w:val="100"/>
                    <w:i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100"/>
                  </w:rPr>
                  <w:t>uar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100"/>
                  </w:rPr>
                  <w:t>k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100"/>
                  </w:rPr>
                  <w:t>edu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9pt;margin-top:745.823914pt;width:13.640001pt;height:14pt;mso-position-horizontal-relative:page;mso-position-vertical-relative:page;z-index:-3638" type="#_x0000_t202" filled="f" stroked="f">
          <v:textbox inset="0,0,0,0">
            <w:txbxContent>
              <w:p>
                <w:pPr>
                  <w:spacing w:before="0" w:after="0" w:line="265" w:lineRule="exact"/>
                  <w:ind w:left="20" w:right="-56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  <w:color w:val="080303"/>
                    <w:spacing w:val="0"/>
                    <w:w w:val="100"/>
                  </w:rPr>
                  <w:t>46</w:t>
                </w:r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440002pt;margin-top:746.240295pt;width:156.261776pt;height:10.5pt;mso-position-horizontal-relative:page;mso-position-vertical-relative:page;z-index:-3637" type="#_x0000_t202" filled="f" stroked="f">
          <v:textbox inset="0,0,0,0">
            <w:txbxContent>
              <w:p>
                <w:pPr>
                  <w:spacing w:before="0" w:after="0" w:line="194" w:lineRule="exact"/>
                  <w:ind w:left="20" w:right="-45"/>
                  <w:jc w:val="left"/>
                  <w:rPr>
                    <w:rFonts w:ascii="Times New Roman" w:hAnsi="Times New Roman" w:cs="Times New Roman" w:eastAsia="Times New Roman"/>
                    <w:sz w:val="17"/>
                    <w:szCs w:val="17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95"/>
                  </w:rPr>
                  <w:t>Terrorism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1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95"/>
                  </w:rPr>
                  <w:t>Researc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95"/>
                  </w:rPr>
                  <w:t>h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-14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95"/>
                  </w:rPr>
                  <w:t>Cente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95"/>
                  </w:rPr>
                  <w:t>r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-7"/>
                    <w:w w:val="95"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80303"/>
                    <w:spacing w:val="0"/>
                    <w:w w:val="100"/>
                  </w:rPr>
                  <w:t>in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80303"/>
                    <w:spacing w:val="-7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95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-8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80303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5pt;margin-top:745.559998pt;width:471pt;height:.1pt;mso-position-horizontal-relative:page;mso-position-vertical-relative:page;z-index:-3636" coordorigin="1410,14911" coordsize="9420,2">
          <v:shape style="position:absolute;left:1410;top:14911;width:9420;height:2" coordorigin="1410,14911" coordsize="9420,0" path="m1410,14911l10830,14911e" filled="f" stroked="t" strokeweight=".5800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8pt;margin-top:745.763916pt;width:16.000001pt;height:14pt;mso-position-horizontal-relative:page;mso-position-vertical-relative:page;z-index:-3635" type="#_x0000_t202" filled="f" stroked="f">
          <v:textbox inset="0,0,0,0">
            <w:txbxContent>
              <w:p>
                <w:pPr>
                  <w:spacing w:before="0" w:after="0" w:line="265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</w:t>
                </w:r>
                <w:r>
                  <w:rPr/>
                  <w:fldChar w:fldCharType="end"/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1pt;margin-top:746.658691pt;width:59.188283pt;height:9.98pt;mso-position-horizontal-relative:page;mso-position-vertical-relative:page;z-index:-3634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hyperlink r:id="rId1"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  <w:t>http://trc.uark.edu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</w:r>
                </w:hyperlink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979492pt;margin-top:746.658691pt;width:155.459012pt;height:9.98pt;mso-position-horizontal-relative:page;mso-position-vertical-relative:page;z-index:-3633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Terrori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2"/>
                    <w:w w:val="100"/>
                  </w:rPr>
                  <w:t>s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m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Research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Center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4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in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080002pt;margin-top:745.440002pt;width:471.84pt;height:.1pt;mso-position-horizontal-relative:page;mso-position-vertical-relative:page;z-index:-3632" coordorigin="1402,14909" coordsize="9437,2">
          <v:shape style="position:absolute;left:1402;top:14909;width:9437;height:2" coordorigin="1402,14909" coordsize="9437,0" path="m1402,14909l10838,14909e" filled="f" stroked="t" strokeweight=".96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0.519997pt;margin-top:746.240295pt;width:59.467648pt;height:10.5pt;mso-position-horizontal-relative:page;mso-position-vertical-relative:page;z-index:-3631" type="#_x0000_t202" filled="f" stroked="f">
          <v:textbox inset="0,0,0,0">
            <w:txbxContent>
              <w:p>
                <w:pPr>
                  <w:spacing w:before="0" w:after="0" w:line="194" w:lineRule="exact"/>
                  <w:ind w:left="20" w:right="-46"/>
                  <w:jc w:val="left"/>
                  <w:rPr>
                    <w:rFonts w:ascii="Times New Roman" w:hAnsi="Times New Roman" w:cs="Times New Roman" w:eastAsia="Times New Roman"/>
                    <w:sz w:val="17"/>
                    <w:szCs w:val="17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htt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7"/>
                    <w:w w:val="100"/>
                  </w:rPr>
                  <w:t>p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  <w:i/>
                  </w:rPr>
                  <w:t>litre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4"/>
                    <w:w w:val="100"/>
                    <w:i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uar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k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edu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9pt;margin-top:746.293579pt;width:15.650001pt;height:14.5pt;mso-position-horizontal-relative:page;mso-position-vertical-relative:page;z-index:-3630" type="#_x0000_t202" filled="f" stroked="f">
          <v:textbox inset="0,0,0,0">
            <w:txbxContent>
              <w:p>
                <w:pPr>
                  <w:spacing w:before="0" w:after="0" w:line="279" w:lineRule="exact"/>
                  <w:ind w:left="20" w:right="-58"/>
                  <w:jc w:val="left"/>
                  <w:rPr>
                    <w:rFonts w:ascii="Courier New" w:hAnsi="Courier New" w:cs="Courier New" w:eastAsia="Courier New"/>
                    <w:sz w:val="25"/>
                    <w:szCs w:val="2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25"/>
                    <w:szCs w:val="25"/>
                    <w:spacing w:val="0"/>
                    <w:w w:val="100"/>
                    <w:position w:val="2"/>
                  </w:rPr>
                  <w:t>88</w:t>
                </w:r>
                <w:r>
                  <w:rPr>
                    <w:rFonts w:ascii="Courier New" w:hAnsi="Courier New" w:cs="Courier New" w:eastAsia="Courier New"/>
                    <w:sz w:val="25"/>
                    <w:szCs w:val="25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440002pt;margin-top:746.240295pt;width:156.261776pt;height:10.5pt;mso-position-horizontal-relative:page;mso-position-vertical-relative:page;z-index:-3629" type="#_x0000_t202" filled="f" stroked="f">
          <v:textbox inset="0,0,0,0">
            <w:txbxContent>
              <w:p>
                <w:pPr>
                  <w:spacing w:before="0" w:after="0" w:line="194" w:lineRule="exact"/>
                  <w:ind w:left="20" w:right="-45"/>
                  <w:jc w:val="left"/>
                  <w:rPr>
                    <w:rFonts w:ascii="Times New Roman" w:hAnsi="Times New Roman" w:cs="Times New Roman" w:eastAsia="Times New Roman"/>
                    <w:sz w:val="17"/>
                    <w:szCs w:val="17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Terrorism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1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Researc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h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14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Cente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r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7"/>
                    <w:w w:val="95"/>
                  </w:rPr>
                  <w:t> </w:t>
                </w:r>
                <w:r>
                  <w:rPr>
                    <w:rFonts w:ascii="Arial" w:hAnsi="Arial" w:cs="Arial" w:eastAsia="Arial"/>
                    <w:sz w:val="15"/>
                    <w:szCs w:val="15"/>
                    <w:spacing w:val="0"/>
                    <w:w w:val="100"/>
                  </w:rPr>
                  <w:t>in</w:t>
                </w:r>
                <w:r>
                  <w:rPr>
                    <w:rFonts w:ascii="Arial" w:hAnsi="Arial" w:cs="Arial" w:eastAsia="Arial"/>
                    <w:sz w:val="15"/>
                    <w:szCs w:val="15"/>
                    <w:spacing w:val="2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8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5pt;margin-top:745.559998pt;width:471pt;height:.1pt;mso-position-horizontal-relative:page;mso-position-vertical-relative:page;z-index:-3628" coordorigin="1410,14911" coordsize="9420,2">
          <v:shape style="position:absolute;left:1410;top:14911;width:9420;height:2" coordorigin="1410,14911" coordsize="9420,0" path="m1410,14911l10830,14911e" filled="f" stroked="t" strokeweight=".5800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5pt;margin-top:745.763916pt;width:22.000001pt;height:14pt;mso-position-horizontal-relative:page;mso-position-vertical-relative:page;z-index:-3627" type="#_x0000_t202" filled="f" stroked="f">
          <v:textbox inset="0,0,0,0">
            <w:txbxContent>
              <w:p>
                <w:pPr>
                  <w:spacing w:before="0" w:after="0" w:line="265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1pt;margin-top:746.658691pt;width:59.188283pt;height:9.98pt;mso-position-horizontal-relative:page;mso-position-vertical-relative:page;z-index:-3626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hyperlink r:id="rId1"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  <w:t>http://trc.uark.edu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</w:r>
                </w:hyperlink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979492pt;margin-top:746.658691pt;width:155.459012pt;height:9.98pt;mso-position-horizontal-relative:page;mso-position-vertical-relative:page;z-index:-3625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Terrori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2"/>
                    <w:w w:val="100"/>
                  </w:rPr>
                  <w:t>s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m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Research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Center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4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in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080002pt;margin-top:745.440002pt;width:471.84pt;height:.1pt;mso-position-horizontal-relative:page;mso-position-vertical-relative:page;z-index:-3624" coordorigin="1402,14909" coordsize="9437,2">
          <v:shape style="position:absolute;left:1402;top:14909;width:9437;height:2" coordorigin="1402,14909" coordsize="9437,0" path="m1402,14909l10838,14909e" filled="f" stroked="t" strokeweight=".96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0.519997pt;margin-top:746.240295pt;width:59.467648pt;height:10.5pt;mso-position-horizontal-relative:page;mso-position-vertical-relative:page;z-index:-3623" type="#_x0000_t202" filled="f" stroked="f">
          <v:textbox inset="0,0,0,0">
            <w:txbxContent>
              <w:p>
                <w:pPr>
                  <w:spacing w:before="0" w:after="0" w:line="194" w:lineRule="exact"/>
                  <w:ind w:left="20" w:right="-46"/>
                  <w:jc w:val="left"/>
                  <w:rPr>
                    <w:rFonts w:ascii="Times New Roman" w:hAnsi="Times New Roman" w:cs="Times New Roman" w:eastAsia="Times New Roman"/>
                    <w:sz w:val="17"/>
                    <w:szCs w:val="17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htt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7"/>
                    <w:w w:val="100"/>
                  </w:rPr>
                  <w:t>p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  <w:i/>
                  </w:rPr>
                  <w:t>litre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4"/>
                    <w:w w:val="100"/>
                    <w:i/>
                  </w:rPr>
                  <w:t>.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uar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k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edu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7.079987pt;margin-top:746.226257pt;width:20.112501pt;height:13.5pt;mso-position-horizontal-relative:page;mso-position-vertical-relative:page;z-index:-3622" type="#_x0000_t202" filled="f" stroked="f">
          <v:textbox inset="0,0,0,0">
            <w:txbxContent>
              <w:p>
                <w:pPr>
                  <w:spacing w:before="0" w:after="0" w:line="255" w:lineRule="exact"/>
                  <w:ind w:left="20" w:right="-55"/>
                  <w:jc w:val="left"/>
                  <w:rPr>
                    <w:rFonts w:ascii="Times New Roman" w:hAnsi="Times New Roman" w:cs="Times New Roman" w:eastAsia="Times New Roman"/>
                    <w:sz w:val="23"/>
                    <w:szCs w:val="23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3"/>
                    <w:szCs w:val="23"/>
                    <w:spacing w:val="0"/>
                    <w:w w:val="105"/>
                  </w:rPr>
                  <w:t>130</w:t>
                </w:r>
                <w:r>
                  <w:rPr>
                    <w:rFonts w:ascii="Times New Roman" w:hAnsi="Times New Roman" w:cs="Times New Roman" w:eastAsia="Times New Roman"/>
                    <w:sz w:val="23"/>
                    <w:szCs w:val="23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440002pt;margin-top:746.240295pt;width:156.261776pt;height:10.5pt;mso-position-horizontal-relative:page;mso-position-vertical-relative:page;z-index:-3621" type="#_x0000_t202" filled="f" stroked="f">
          <v:textbox inset="0,0,0,0">
            <w:txbxContent>
              <w:p>
                <w:pPr>
                  <w:spacing w:before="0" w:after="0" w:line="194" w:lineRule="exact"/>
                  <w:ind w:left="20" w:right="-45"/>
                  <w:jc w:val="left"/>
                  <w:rPr>
                    <w:rFonts w:ascii="Times New Roman" w:hAnsi="Times New Roman" w:cs="Times New Roman" w:eastAsia="Times New Roman"/>
                    <w:sz w:val="17"/>
                    <w:szCs w:val="17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Terrorism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1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Researc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h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14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Cente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r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7"/>
                    <w:w w:val="95"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  <w:t>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7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95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-8"/>
                    <w:w w:val="95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7"/>
                    <w:szCs w:val="17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5pt;margin-top:745.559998pt;width:471pt;height:.1pt;mso-position-horizontal-relative:page;mso-position-vertical-relative:page;z-index:-3620" coordorigin="1410,14911" coordsize="9420,2">
          <v:shape style="position:absolute;left:1410;top:14911;width:9420;height:2" coordorigin="1410,14911" coordsize="9420,0" path="m1410,14911l10830,14911e" filled="f" stroked="t" strokeweight=".5800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5pt;margin-top:745.763916pt;width:22.000001pt;height:14pt;mso-position-horizontal-relative:page;mso-position-vertical-relative:page;z-index:-3619" type="#_x0000_t202" filled="f" stroked="f">
          <v:textbox inset="0,0,0,0">
            <w:txbxContent>
              <w:p>
                <w:pPr>
                  <w:spacing w:before="0" w:after="0" w:line="265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4"/>
                    <w:szCs w:val="24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131</w:t>
                </w:r>
                <w:r>
                  <w:rPr/>
                  <w:fldChar w:fldCharType="end"/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1pt;margin-top:746.658691pt;width:59.188283pt;height:9.98pt;mso-position-horizontal-relative:page;mso-position-vertical-relative:page;z-index:-3618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hyperlink r:id="rId1"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  <w:t>http://trc.uark.edu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</w:rPr>
                  </w:r>
                </w:hyperlink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4.979492pt;margin-top:746.658691pt;width:155.459012pt;height:9.98pt;mso-position-horizontal-relative:page;mso-position-vertical-relative:page;z-index:-3617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Terrori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2"/>
                    <w:w w:val="100"/>
                  </w:rPr>
                  <w:t>s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m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Research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Center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4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in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Fulbright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College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70.5pt;margin-top:36.240009pt;width:471pt;height:.1pt;mso-position-horizontal-relative:page;mso-position-vertical-relative:page;z-index:-3654" coordorigin="1410,725" coordsize="9420,2">
          <v:shape style="position:absolute;left:1410;top:725;width:9420;height:2" coordorigin="1410,725" coordsize="9420,0" path="m1410,725l10830,725e" filled="f" stroked="t" strokeweight=".579980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64.779999pt;margin-top:37.338703pt;width:76.171037pt;height:9.98pt;mso-position-horizontal-relative:page;mso-position-vertical-relative:page;z-index:-3653" type="#_x0000_t202" filled="f" stroked="f">
          <v:textbox inset="0,0,0,0">
            <w:txbxContent>
              <w:p>
                <w:pPr>
                  <w:spacing w:before="0" w:after="0" w:line="183" w:lineRule="exact"/>
                  <w:ind w:left="20" w:right="-44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University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8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of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-1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  <w:t>Arkansas</w:t>
                </w:r>
                <w:r>
                  <w:rPr>
                    <w:rFonts w:ascii="Times New Roman" w:hAnsi="Times New Roman" w:cs="Times New Roman" w:eastAsia="Times New Roman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1.png"/><Relationship Id="rId7" Type="http://schemas.openxmlformats.org/officeDocument/2006/relationships/hyperlink" Target="http://trc.uark.edu/" TargetMode="External"/><Relationship Id="rId8" Type="http://schemas.openxmlformats.org/officeDocument/2006/relationships/footer" Target="footer1.xml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png"/><Relationship Id="rId16" Type="http://schemas.openxmlformats.org/officeDocument/2006/relationships/image" Target="media/image9.jpg"/><Relationship Id="rId17" Type="http://schemas.openxmlformats.org/officeDocument/2006/relationships/image" Target="media/image10.jp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jpg"/><Relationship Id="rId21" Type="http://schemas.openxmlformats.org/officeDocument/2006/relationships/image" Target="media/image14.png"/><Relationship Id="rId22" Type="http://schemas.openxmlformats.org/officeDocument/2006/relationships/image" Target="media/image15.jpg"/><Relationship Id="rId23" Type="http://schemas.openxmlformats.org/officeDocument/2006/relationships/footer" Target="footer2.xml"/><Relationship Id="rId24" Type="http://schemas.openxmlformats.org/officeDocument/2006/relationships/image" Target="media/image16.jpg"/><Relationship Id="rId25" Type="http://schemas.openxmlformats.org/officeDocument/2006/relationships/footer" Target="footer3.xml"/><Relationship Id="rId26" Type="http://schemas.openxmlformats.org/officeDocument/2006/relationships/image" Target="media/image17.jpg"/><Relationship Id="rId27" Type="http://schemas.openxmlformats.org/officeDocument/2006/relationships/image" Target="media/image18.jpg"/><Relationship Id="rId28" Type="http://schemas.openxmlformats.org/officeDocument/2006/relationships/footer" Target="footer4.xml"/><Relationship Id="rId29" Type="http://schemas.openxmlformats.org/officeDocument/2006/relationships/image" Target="media/image19.jpg"/><Relationship Id="rId30" Type="http://schemas.openxmlformats.org/officeDocument/2006/relationships/footer" Target="footer5.xml"/><Relationship Id="rId31" Type="http://schemas.openxmlformats.org/officeDocument/2006/relationships/image" Target="media/image20.jpg"/><Relationship Id="rId32" Type="http://schemas.openxmlformats.org/officeDocument/2006/relationships/image" Target="media/image21.jpg"/><Relationship Id="rId33" Type="http://schemas.openxmlformats.org/officeDocument/2006/relationships/image" Target="media/image22.jpg"/><Relationship Id="rId34" Type="http://schemas.openxmlformats.org/officeDocument/2006/relationships/hyperlink" Target="http://www.batchgeocoding.com/" TargetMode="External"/><Relationship Id="rId35" Type="http://schemas.openxmlformats.org/officeDocument/2006/relationships/image" Target="media/image23.jpg"/><Relationship Id="rId36" Type="http://schemas.openxmlformats.org/officeDocument/2006/relationships/image" Target="media/image24.jpg"/><Relationship Id="rId37" Type="http://schemas.openxmlformats.org/officeDocument/2006/relationships/image" Target="media/image25.jpg"/><Relationship Id="rId38" Type="http://schemas.openxmlformats.org/officeDocument/2006/relationships/image" Target="media/image26.jpg"/><Relationship Id="rId39" Type="http://schemas.openxmlformats.org/officeDocument/2006/relationships/image" Target="media/image27.jpg"/><Relationship Id="rId40" Type="http://schemas.openxmlformats.org/officeDocument/2006/relationships/image" Target="media/image28.jpg"/><Relationship Id="rId41" Type="http://schemas.openxmlformats.org/officeDocument/2006/relationships/image" Target="media/image29.jpg"/><Relationship Id="rId42" Type="http://schemas.openxmlformats.org/officeDocument/2006/relationships/image" Target="media/image30.jpg"/><Relationship Id="rId43" Type="http://schemas.openxmlformats.org/officeDocument/2006/relationships/image" Target="media/image31.jpg"/><Relationship Id="rId44" Type="http://schemas.openxmlformats.org/officeDocument/2006/relationships/image" Target="media/image32.jpg"/><Relationship Id="rId45" Type="http://schemas.openxmlformats.org/officeDocument/2006/relationships/image" Target="media/image33.jpg"/><Relationship Id="rId46" Type="http://schemas.openxmlformats.org/officeDocument/2006/relationships/image" Target="media/image34.jpg"/><Relationship Id="rId47" Type="http://schemas.openxmlformats.org/officeDocument/2006/relationships/image" Target="media/image35.jpg"/><Relationship Id="rId48" Type="http://schemas.openxmlformats.org/officeDocument/2006/relationships/footer" Target="footer6.xml"/><Relationship Id="rId49" Type="http://schemas.openxmlformats.org/officeDocument/2006/relationships/image" Target="media/image36.jpg"/><Relationship Id="rId50" Type="http://schemas.openxmlformats.org/officeDocument/2006/relationships/footer" Target="footer7.xml"/><Relationship Id="rId51" Type="http://schemas.openxmlformats.org/officeDocument/2006/relationships/image" Target="media/image37.jpg"/><Relationship Id="rId52" Type="http://schemas.openxmlformats.org/officeDocument/2006/relationships/image" Target="media/image38.jpg"/><Relationship Id="rId53" Type="http://schemas.openxmlformats.org/officeDocument/2006/relationships/image" Target="media/image39.jpg"/><Relationship Id="rId54" Type="http://schemas.openxmlformats.org/officeDocument/2006/relationships/image" Target="media/image40.jpg"/><Relationship Id="rId55" Type="http://schemas.openxmlformats.org/officeDocument/2006/relationships/image" Target="media/image41.png"/><Relationship Id="rId56" Type="http://schemas.openxmlformats.org/officeDocument/2006/relationships/image" Target="media/image42.jpg"/><Relationship Id="rId57" Type="http://schemas.openxmlformats.org/officeDocument/2006/relationships/image" Target="media/image43.jpg"/><Relationship Id="rId58" Type="http://schemas.openxmlformats.org/officeDocument/2006/relationships/image" Target="media/image44.png"/><Relationship Id="rId59" Type="http://schemas.openxmlformats.org/officeDocument/2006/relationships/image" Target="media/image45.jpg"/><Relationship Id="rId60" Type="http://schemas.openxmlformats.org/officeDocument/2006/relationships/image" Target="media/image46.jpg"/><Relationship Id="rId61" Type="http://schemas.openxmlformats.org/officeDocument/2006/relationships/image" Target="media/image47.png"/><Relationship Id="rId62" Type="http://schemas.openxmlformats.org/officeDocument/2006/relationships/image" Target="media/image48.png"/><Relationship Id="rId63" Type="http://schemas.openxmlformats.org/officeDocument/2006/relationships/image" Target="media/image49.jpg"/><Relationship Id="rId64" Type="http://schemas.openxmlformats.org/officeDocument/2006/relationships/image" Target="media/image50.png"/><Relationship Id="rId65" Type="http://schemas.openxmlformats.org/officeDocument/2006/relationships/image" Target="media/image51.png"/><Relationship Id="rId66" Type="http://schemas.openxmlformats.org/officeDocument/2006/relationships/image" Target="media/image52.jpg"/><Relationship Id="rId67" Type="http://schemas.openxmlformats.org/officeDocument/2006/relationships/image" Target="media/image53.png"/><Relationship Id="rId68" Type="http://schemas.openxmlformats.org/officeDocument/2006/relationships/image" Target="media/image54.png"/><Relationship Id="rId69" Type="http://schemas.openxmlformats.org/officeDocument/2006/relationships/image" Target="media/image55.jpg"/><Relationship Id="rId70" Type="http://schemas.openxmlformats.org/officeDocument/2006/relationships/image" Target="media/image56.png"/><Relationship Id="rId71" Type="http://schemas.openxmlformats.org/officeDocument/2006/relationships/image" Target="media/image57.png"/><Relationship Id="rId72" Type="http://schemas.openxmlformats.org/officeDocument/2006/relationships/image" Target="media/image58.jpg"/><Relationship Id="rId73" Type="http://schemas.openxmlformats.org/officeDocument/2006/relationships/image" Target="media/image59.png"/><Relationship Id="rId74" Type="http://schemas.openxmlformats.org/officeDocument/2006/relationships/image" Target="media/image60.jpg"/><Relationship Id="rId75" Type="http://schemas.openxmlformats.org/officeDocument/2006/relationships/image" Target="media/image61.jpg"/><Relationship Id="rId76" Type="http://schemas.openxmlformats.org/officeDocument/2006/relationships/image" Target="media/image62.jpg"/><Relationship Id="rId77" Type="http://schemas.openxmlformats.org/officeDocument/2006/relationships/image" Target="media/image63.png"/><Relationship Id="rId78" Type="http://schemas.openxmlformats.org/officeDocument/2006/relationships/image" Target="media/image64.jpg"/><Relationship Id="rId79" Type="http://schemas.openxmlformats.org/officeDocument/2006/relationships/image" Target="media/image65.png"/><Relationship Id="rId80" Type="http://schemas.openxmlformats.org/officeDocument/2006/relationships/image" Target="media/image66.jpg"/><Relationship Id="rId81" Type="http://schemas.openxmlformats.org/officeDocument/2006/relationships/image" Target="media/image67.png"/><Relationship Id="rId82" Type="http://schemas.openxmlformats.org/officeDocument/2006/relationships/image" Target="media/image68.png"/><Relationship Id="rId83" Type="http://schemas.openxmlformats.org/officeDocument/2006/relationships/image" Target="media/image69.jpg"/><Relationship Id="rId84" Type="http://schemas.openxmlformats.org/officeDocument/2006/relationships/image" Target="media/image70.jpg"/><Relationship Id="rId85" Type="http://schemas.openxmlformats.org/officeDocument/2006/relationships/image" Target="media/image71.jpg"/><Relationship Id="rId86" Type="http://schemas.openxmlformats.org/officeDocument/2006/relationships/image" Target="media/image72.jpg"/><Relationship Id="rId87" Type="http://schemas.openxmlformats.org/officeDocument/2006/relationships/image" Target="media/image73.jpg"/><Relationship Id="rId88" Type="http://schemas.openxmlformats.org/officeDocument/2006/relationships/image" Target="media/image74.jpg"/><Relationship Id="rId89" Type="http://schemas.openxmlformats.org/officeDocument/2006/relationships/footer" Target="footer8.xml"/><Relationship Id="rId90" Type="http://schemas.openxmlformats.org/officeDocument/2006/relationships/image" Target="media/image75.jpg"/><Relationship Id="rId91" Type="http://schemas.openxmlformats.org/officeDocument/2006/relationships/footer" Target="footer9.xml"/><Relationship Id="rId92" Type="http://schemas.openxmlformats.org/officeDocument/2006/relationships/image" Target="media/image76.jpg"/><Relationship Id="rId93" Type="http://schemas.openxmlformats.org/officeDocument/2006/relationships/image" Target="media/image77.jpg"/><Relationship Id="rId94" Type="http://schemas.openxmlformats.org/officeDocument/2006/relationships/image" Target="media/image78.jpg"/><Relationship Id="rId95" Type="http://schemas.openxmlformats.org/officeDocument/2006/relationships/footer" Target="footer10.xml"/><Relationship Id="rId96" Type="http://schemas.openxmlformats.org/officeDocument/2006/relationships/image" Target="media/image79.jpg"/><Relationship Id="rId97" Type="http://schemas.openxmlformats.org/officeDocument/2006/relationships/image" Target="media/image80.jpg"/><Relationship Id="rId98" Type="http://schemas.openxmlformats.org/officeDocument/2006/relationships/image" Target="media/image81.jpg"/><Relationship Id="rId99" Type="http://schemas.openxmlformats.org/officeDocument/2006/relationships/image" Target="media/image82.jpg"/><Relationship Id="rId100" Type="http://schemas.openxmlformats.org/officeDocument/2006/relationships/image" Target="media/image83.jpg"/><Relationship Id="rId101" Type="http://schemas.openxmlformats.org/officeDocument/2006/relationships/footer" Target="footer11.xml"/><Relationship Id="rId102" Type="http://schemas.openxmlformats.org/officeDocument/2006/relationships/image" Target="media/image84.jpg"/><Relationship Id="rId103" Type="http://schemas.openxmlformats.org/officeDocument/2006/relationships/image" Target="media/image85.jpg"/><Relationship Id="rId104" Type="http://schemas.openxmlformats.org/officeDocument/2006/relationships/image" Target="media/image86.jpg"/><Relationship Id="rId105" Type="http://schemas.openxmlformats.org/officeDocument/2006/relationships/image" Target="media/image87.jpg"/><Relationship Id="rId106" Type="http://schemas.openxmlformats.org/officeDocument/2006/relationships/image" Target="media/image88.jpg"/><Relationship Id="rId107" Type="http://schemas.openxmlformats.org/officeDocument/2006/relationships/image" Target="media/image89.jpg"/><Relationship Id="rId108" Type="http://schemas.openxmlformats.org/officeDocument/2006/relationships/image" Target="media/image90.jpg"/><Relationship Id="rId109" Type="http://schemas.openxmlformats.org/officeDocument/2006/relationships/image" Target="media/image91.jpg"/><Relationship Id="rId110" Type="http://schemas.openxmlformats.org/officeDocument/2006/relationships/image" Target="media/image92.jpg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trc.uark.edu/" TargetMode="External"/></Relationships>
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hyperlink" Target="http://trc.uark.edu/" TargetMode="External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://trc.uark.edu/" TargetMode="External"/></Relationships>
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hyperlink" Target="http://trc.uark.edu/" TargetMode="External"/></Relationships>
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hyperlink" Target="http://trc.uark.edu/" TargetMode="External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hyperlink" Target="http://trc.uark.edu/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plr01</dc:creator>
  <dc:title>Microsoft Word - 2006-IJ-CX-0037_Final_Report.doc</dc:title>
  <dcterms:created xsi:type="dcterms:W3CDTF">2016-06-02T10:14:13Z</dcterms:created>
  <dcterms:modified xsi:type="dcterms:W3CDTF">2016-06-02T10:14:13Z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2009-06-30T00:00:00Z</vt:filetime>
  </property>
  <property fmtid="{D5CDD505-2E9C-101B-9397-08002B2CF9AE}" pid="3" name="LastSaved">
    <vt:filetime>2016-06-02T00:00:00Z</vt:filetime>
  </property>
</Properties>
</file>